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7BDA2" w14:textId="77777777" w:rsidR="003A5037" w:rsidRDefault="00000000"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</w:rPr>
        <w:t>Здравствуйте!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Обращаюсь к Вам в связи с тем, что я хочу поступить именно в Ваш университет, потому что здесь смогу получить все компетенции для достижения своей творческой цели.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</w:rPr>
        <w:t>Меня зовут Александра, мне 18 лет и я живу музыкой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(13 лет вокального опыта)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Сначала пела в ансамбле, затем начала заниматься индивидуально и в период 2018-2021 была участницей яркого и зажигательного трио "</w:t>
      </w:r>
      <w:proofErr w:type="spellStart"/>
      <w:r>
        <w:rPr>
          <w:rFonts w:ascii="Times New Roman" w:hAnsi="Times New Roman"/>
          <w:sz w:val="28"/>
          <w:szCs w:val="28"/>
        </w:rPr>
        <w:t>SunShine</w:t>
      </w:r>
      <w:proofErr w:type="spellEnd"/>
      <w:r>
        <w:rPr>
          <w:rFonts w:ascii="Times New Roman" w:hAnsi="Times New Roman"/>
          <w:sz w:val="28"/>
          <w:szCs w:val="28"/>
        </w:rPr>
        <w:t>".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</w:rPr>
        <w:t xml:space="preserve">Я - лауреат украинских и международных конкурсов, таких как </w:t>
      </w:r>
      <w:r>
        <w:rPr>
          <w:rFonts w:ascii="Times New Roman" w:hAnsi="Times New Roman"/>
          <w:sz w:val="28"/>
          <w:szCs w:val="28"/>
          <w:lang w:val="uk-UA"/>
        </w:rPr>
        <w:t>“Чорноморські ігри” , “Молода Галичина”, “Сонце за нас”, “Яскраві діти України”, “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Sunflower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fest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”, “У Новий рік з улюбленими піснями”, “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Dance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song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fest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”, “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Global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talent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”, “Місто дитинства”, “Веселка над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тисою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”, “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The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great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junior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festival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”, “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Grand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music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fest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”, “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Song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forum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”, “Голос країни” </w:t>
      </w:r>
      <w:r>
        <w:rPr>
          <w:rFonts w:ascii="Times New Roman" w:hAnsi="Times New Roman"/>
          <w:sz w:val="28"/>
          <w:szCs w:val="28"/>
        </w:rPr>
        <w:t>и многие другие.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</w:rPr>
        <w:t>Переехав в Литву</w:t>
      </w:r>
      <w:r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</w:rPr>
        <w:t xml:space="preserve"> я не оставила свое дело и приняла участие в литовских конкурсах, где занимала первые места и забирала специальные награды, например в номинации </w:t>
      </w:r>
      <w:r>
        <w:rPr>
          <w:rFonts w:ascii="Times New Roman" w:hAnsi="Times New Roman"/>
          <w:sz w:val="28"/>
          <w:szCs w:val="28"/>
          <w:lang w:val="ru-RU"/>
        </w:rPr>
        <w:t>“Л</w:t>
      </w:r>
      <w:proofErr w:type="spellStart"/>
      <w:r>
        <w:rPr>
          <w:rFonts w:ascii="Times New Roman" w:hAnsi="Times New Roman"/>
          <w:sz w:val="28"/>
          <w:szCs w:val="28"/>
        </w:rPr>
        <w:t>учшее</w:t>
      </w:r>
      <w:proofErr w:type="spellEnd"/>
      <w:r>
        <w:rPr>
          <w:rFonts w:ascii="Times New Roman" w:hAnsi="Times New Roman"/>
          <w:sz w:val="28"/>
          <w:szCs w:val="28"/>
        </w:rPr>
        <w:t xml:space="preserve"> исполнение мирового хита</w:t>
      </w:r>
      <w:r>
        <w:rPr>
          <w:rFonts w:ascii="Times New Roman" w:hAnsi="Times New Roman"/>
          <w:sz w:val="28"/>
          <w:szCs w:val="28"/>
          <w:lang w:val="ru-RU"/>
        </w:rPr>
        <w:t>”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>Именно здесь, в городе Каунас, появились мои первые ученики, которым я передаю свои знания, вокальные секреты.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Если музыкой я занимаюсь очень долгое время, то желание связать свою жизнь с медиа появилось совсем недавно. Заканчивая 11 класс в </w:t>
      </w:r>
      <w:proofErr w:type="gramStart"/>
      <w:r>
        <w:rPr>
          <w:rFonts w:ascii="Times New Roman" w:hAnsi="Times New Roman"/>
          <w:sz w:val="28"/>
          <w:szCs w:val="28"/>
        </w:rPr>
        <w:t>Каунасе ,я</w:t>
      </w:r>
      <w:proofErr w:type="gramEnd"/>
      <w:r>
        <w:rPr>
          <w:rFonts w:ascii="Times New Roman" w:hAnsi="Times New Roman"/>
          <w:sz w:val="28"/>
          <w:szCs w:val="28"/>
        </w:rPr>
        <w:t xml:space="preserve"> познакомилась с украинской журналисткой Дианой Орловской,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 дала возможность взять интервью у членов баскетбольной команды "Жальгирис ". Тогда я осознала,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что это очень интересно для меня.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 xml:space="preserve">Я очень мечтаю объединить сферу музыки и медиа в своей жизни (создать свою музыкальную телевизионную программу/колонку в журнале про музыку)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</w:rPr>
        <w:t>Я была бы очень рада принимать участие в культурной жизни ЕГУ,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например выступать на </w:t>
      </w:r>
      <w:proofErr w:type="gramStart"/>
      <w:r>
        <w:rPr>
          <w:rFonts w:ascii="Times New Roman" w:hAnsi="Times New Roman"/>
          <w:sz w:val="28"/>
          <w:szCs w:val="28"/>
        </w:rPr>
        <w:t>мероприятиях .</w:t>
      </w:r>
      <w:proofErr w:type="gramEnd"/>
    </w:p>
    <w:p w14:paraId="6822CF62" w14:textId="77777777" w:rsidR="003A5037" w:rsidRDefault="003A5037">
      <w:pPr>
        <w:rPr>
          <w:rFonts w:ascii="Times New Roman" w:hAnsi="Times New Roman"/>
          <w:sz w:val="28"/>
          <w:szCs w:val="28"/>
          <w:lang w:val="ru-RU"/>
        </w:rPr>
      </w:pPr>
    </w:p>
    <w:p w14:paraId="1A7AD325" w14:textId="77777777" w:rsidR="003A5037" w:rsidRDefault="0000000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Все материалы (грамоты и фотоотчёт с интервью) по ссылке:</w:t>
      </w:r>
    </w:p>
    <w:p w14:paraId="75030589" w14:textId="77777777" w:rsidR="003A5037" w:rsidRDefault="00000000">
      <w:hyperlink r:id="rId6" w:history="1">
        <w:r>
          <w:rPr>
            <w:rStyle w:val="Hyperlink"/>
          </w:rPr>
          <w:t>https://drive.google.com/drive/folders/1SUVgyculwNhgKNFp0nc8yH</w:t>
        </w:r>
        <w:bookmarkStart w:id="0" w:name="_Hlt139570428"/>
        <w:bookmarkStart w:id="1" w:name="_Hlt139570429"/>
        <w:r>
          <w:rPr>
            <w:rStyle w:val="Hyperlink"/>
          </w:rPr>
          <w:t>O</w:t>
        </w:r>
        <w:bookmarkEnd w:id="0"/>
        <w:bookmarkEnd w:id="1"/>
        <w:r>
          <w:rPr>
            <w:rStyle w:val="Hyperlink"/>
          </w:rPr>
          <w:t>1vLI5s1fG</w:t>
        </w:r>
      </w:hyperlink>
    </w:p>
    <w:p w14:paraId="0FF84378" w14:textId="77777777" w:rsidR="003A5037" w:rsidRDefault="00000000">
      <w:hyperlink r:id="rId7" w:history="1">
        <w:r>
          <w:rPr>
            <w:rStyle w:val="Hyperlink"/>
          </w:rPr>
          <w:t>https://drive.google.com/drive/folders/1RGoWZb</w:t>
        </w:r>
        <w:bookmarkStart w:id="2" w:name="_Hlt139570452"/>
        <w:bookmarkStart w:id="3" w:name="_Hlt139570453"/>
        <w:r>
          <w:rPr>
            <w:rStyle w:val="Hyperlink"/>
          </w:rPr>
          <w:t>V</w:t>
        </w:r>
        <w:bookmarkEnd w:id="2"/>
        <w:bookmarkEnd w:id="3"/>
        <w:r>
          <w:rPr>
            <w:rStyle w:val="Hyperlink"/>
          </w:rPr>
          <w:t>2atZ5iKS7SQmLM11MoiWLQaC8</w:t>
        </w:r>
      </w:hyperlink>
    </w:p>
    <w:sectPr w:rsidR="003A5037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3E1C8" w14:textId="77777777" w:rsidR="00E7660E" w:rsidRDefault="00E7660E">
      <w:pPr>
        <w:spacing w:after="0" w:line="240" w:lineRule="auto"/>
      </w:pPr>
      <w:r>
        <w:separator/>
      </w:r>
    </w:p>
  </w:endnote>
  <w:endnote w:type="continuationSeparator" w:id="0">
    <w:p w14:paraId="33F4E3AF" w14:textId="77777777" w:rsidR="00E7660E" w:rsidRDefault="00E76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28E48" w14:textId="77777777" w:rsidR="00E7660E" w:rsidRDefault="00E7660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85611D" w14:textId="77777777" w:rsidR="00E7660E" w:rsidRDefault="00E766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A5037"/>
    <w:rsid w:val="003A5037"/>
    <w:rsid w:val="00867747"/>
    <w:rsid w:val="00E7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6B049"/>
  <w15:docId w15:val="{F4A3F13B-1A0C-4D1D-845D-85694BBF2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ru-UA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drive/folders/1RGoWZbV2atZ5iKS7SQmLM11MoiWLQaC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SUVgyculwNhgKNFp0nc8yHO1vLI5s1f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Danyl Avramenko</dc:creator>
  <dc:description/>
  <cp:lastModifiedBy>Danyl Avramenko</cp:lastModifiedBy>
  <cp:revision>2</cp:revision>
  <dcterms:created xsi:type="dcterms:W3CDTF">2023-07-06T18:16:00Z</dcterms:created>
  <dcterms:modified xsi:type="dcterms:W3CDTF">2023-07-06T18:16:00Z</dcterms:modified>
</cp:coreProperties>
</file>