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3CBE0" w14:textId="24E74F0E" w:rsidR="004F4350" w:rsidRPr="00EC54ED" w:rsidRDefault="002F10D2" w:rsidP="008D33E3">
      <w:pPr>
        <w:pStyle w:val="Title"/>
        <w:rPr>
          <w:lang w:val="en-US"/>
        </w:rPr>
      </w:pPr>
      <w:r w:rsidRPr="00EC54ED">
        <w:rPr>
          <w:lang w:val="en-US"/>
        </w:rPr>
        <w:t>Corporation: A State Within a State</w:t>
      </w:r>
    </w:p>
    <w:p w14:paraId="38AE4054" w14:textId="431C9F52" w:rsidR="00E513B8" w:rsidRPr="00EC54ED" w:rsidRDefault="002F10D2" w:rsidP="00BB218F">
      <w:pPr>
        <w:ind w:left="720"/>
        <w:rPr>
          <w:i/>
          <w:iCs/>
          <w:lang w:val="en-US"/>
        </w:rPr>
      </w:pPr>
      <w:r w:rsidRPr="00EC54ED">
        <w:rPr>
          <w:i/>
          <w:iCs/>
          <w:lang w:val="en-US"/>
        </w:rPr>
        <w:t>Great corporations exist only because they are created and safeguarded by our institutions; and it is therefore our right and our duty to see that they work in harmony with those institutions.</w:t>
      </w:r>
    </w:p>
    <w:p w14:paraId="4BD6583F" w14:textId="67F91BA1" w:rsidR="009A2F44" w:rsidRPr="00EC54ED" w:rsidRDefault="002F10D2" w:rsidP="00284329">
      <w:pPr>
        <w:ind w:left="720"/>
        <w:rPr>
          <w:lang w:val="en-US"/>
        </w:rPr>
      </w:pPr>
      <w:r w:rsidRPr="00EC54ED">
        <w:rPr>
          <w:lang w:val="en-US"/>
        </w:rPr>
        <w:t xml:space="preserve">Theodore </w:t>
      </w:r>
      <w:r w:rsidRPr="00EC54ED">
        <w:rPr>
          <w:lang w:val="en-US"/>
        </w:rPr>
        <w:t>Roosevelt, First Annual Message to Congress, 1901.</w:t>
      </w:r>
    </w:p>
    <w:p w14:paraId="37EF1F02" w14:textId="39B37717" w:rsidR="00BB218F" w:rsidRPr="00EC54ED" w:rsidRDefault="002F10D2" w:rsidP="00BB218F">
      <w:pPr>
        <w:pStyle w:val="image"/>
        <w:rPr>
          <w:lang w:val="en-US"/>
        </w:rPr>
      </w:pPr>
      <w:r w:rsidRPr="00EC54ED">
        <w:rPr>
          <w:noProof/>
          <w:lang w:val="en-US"/>
        </w:rPr>
        <w:drawing>
          <wp:inline distT="0" distB="0" distL="0" distR="0" wp14:anchorId="22FBE9CC" wp14:editId="3544FBF8">
            <wp:extent cx="3365290" cy="420624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72722" cy="4215529"/>
                    </a:xfrm>
                    <a:prstGeom prst="rect">
                      <a:avLst/>
                    </a:prstGeom>
                  </pic:spPr>
                </pic:pic>
              </a:graphicData>
            </a:graphic>
          </wp:inline>
        </w:drawing>
      </w:r>
    </w:p>
    <w:p w14:paraId="3FB1EBC2" w14:textId="336EACFC" w:rsidR="00065683" w:rsidRPr="00EC54ED" w:rsidRDefault="002F10D2" w:rsidP="00BB218F">
      <w:pPr>
        <w:pStyle w:val="imageText"/>
      </w:pPr>
      <w:r w:rsidRPr="00EC54ED">
        <w:t xml:space="preserve">Photo by </w:t>
      </w:r>
      <w:hyperlink r:id="rId8" w:history="1">
        <w:proofErr w:type="spellStart"/>
        <w:r w:rsidRPr="00EC54ED">
          <w:rPr>
            <w:rStyle w:val="Hyperlink"/>
          </w:rPr>
          <w:t>fikry</w:t>
        </w:r>
        <w:proofErr w:type="spellEnd"/>
        <w:r w:rsidRPr="00EC54ED">
          <w:rPr>
            <w:rStyle w:val="Hyperlink"/>
          </w:rPr>
          <w:t xml:space="preserve"> </w:t>
        </w:r>
        <w:proofErr w:type="spellStart"/>
        <w:r w:rsidRPr="00EC54ED">
          <w:rPr>
            <w:rStyle w:val="Hyperlink"/>
          </w:rPr>
          <w:t>anshor</w:t>
        </w:r>
        <w:proofErr w:type="spellEnd"/>
      </w:hyperlink>
      <w:r w:rsidRPr="00EC54ED">
        <w:t xml:space="preserve"> on </w:t>
      </w:r>
      <w:hyperlink r:id="rId9" w:history="1">
        <w:proofErr w:type="spellStart"/>
        <w:r w:rsidRPr="00EC54ED">
          <w:rPr>
            <w:rStyle w:val="Hyperlink"/>
          </w:rPr>
          <w:t>Unsplash</w:t>
        </w:r>
        <w:proofErr w:type="spellEnd"/>
      </w:hyperlink>
    </w:p>
    <w:p w14:paraId="2F634263" w14:textId="1D936703" w:rsidR="00056855" w:rsidRPr="00EC54ED" w:rsidRDefault="002F10D2" w:rsidP="00874A86">
      <w:pPr>
        <w:pStyle w:val="ListBullet"/>
        <w:rPr>
          <w:lang w:val="en-US"/>
        </w:rPr>
      </w:pPr>
      <w:r w:rsidRPr="00EC54ED">
        <w:rPr>
          <w:lang w:val="en-US"/>
        </w:rPr>
        <w:t>This article is based on</w:t>
      </w:r>
      <w:r w:rsidR="004A0F68" w:rsidRPr="00EC54ED">
        <w:rPr>
          <w:lang w:val="en-US"/>
        </w:rPr>
        <w:t xml:space="preserve"> m</w:t>
      </w:r>
      <w:r w:rsidR="008E0B16" w:rsidRPr="00EC54ED">
        <w:rPr>
          <w:lang w:val="en-US"/>
        </w:rPr>
        <w:t>y</w:t>
      </w:r>
      <w:r w:rsidRPr="00EC54ED">
        <w:rPr>
          <w:lang w:val="en-US"/>
        </w:rPr>
        <w:t xml:space="preserve"> </w:t>
      </w:r>
      <w:r w:rsidR="00925812" w:rsidRPr="00EC54ED">
        <w:rPr>
          <w:lang w:val="en-US"/>
        </w:rPr>
        <w:t>academic research</w:t>
      </w:r>
      <w:r w:rsidRPr="00EC54ED">
        <w:rPr>
          <w:lang w:val="en-US"/>
        </w:rPr>
        <w:t xml:space="preserve"> supplemented by personal experience working in a large international cor</w:t>
      </w:r>
      <w:r w:rsidRPr="00EC54ED">
        <w:rPr>
          <w:lang w:val="en-US"/>
        </w:rPr>
        <w:t xml:space="preserve">poration. I tried to remain politically neutral, but I could not avoid using </w:t>
      </w:r>
      <w:r w:rsidR="00C72F9D" w:rsidRPr="00EC54ED">
        <w:rPr>
          <w:lang w:val="en-US"/>
        </w:rPr>
        <w:t>several</w:t>
      </w:r>
      <w:r w:rsidRPr="00EC54ED">
        <w:rPr>
          <w:lang w:val="en-US"/>
        </w:rPr>
        <w:t xml:space="preserve"> ideologically charged terms such as "exploitation," "false consciousness," and so on, as I did not find more suitable alternatives.</w:t>
      </w:r>
    </w:p>
    <w:p w14:paraId="788C7F97" w14:textId="77777777" w:rsidR="00994628" w:rsidRPr="00EC54ED" w:rsidRDefault="002F10D2" w:rsidP="00A710B0">
      <w:pPr>
        <w:pStyle w:val="Heading1"/>
      </w:pPr>
      <w:r w:rsidRPr="00EC54ED">
        <w:t>1. The behavior-altering system</w:t>
      </w:r>
    </w:p>
    <w:p w14:paraId="50155096" w14:textId="2774DE8C" w:rsidR="000F7C93" w:rsidRPr="00EC54ED" w:rsidRDefault="002F10D2" w:rsidP="009A2F44">
      <w:pPr>
        <w:pStyle w:val="ParagraphAfterHeader"/>
        <w:rPr>
          <w:lang w:val="en-US"/>
        </w:rPr>
      </w:pPr>
      <w:r w:rsidRPr="00EC54ED">
        <w:rPr>
          <w:lang w:val="en-US"/>
        </w:rPr>
        <w:t xml:space="preserve">Many people consider </w:t>
      </w:r>
      <w:r w:rsidR="00D90DF5" w:rsidRPr="00EC54ED">
        <w:rPr>
          <w:lang w:val="en-US"/>
        </w:rPr>
        <w:t>contemporary</w:t>
      </w:r>
      <w:r w:rsidRPr="00EC54ED">
        <w:rPr>
          <w:lang w:val="en-US"/>
        </w:rPr>
        <w:t xml:space="preserve"> corporations to be evil. But that doesn't mean that their structure cannot be admired. They are incredibly effective in achieving their goals. Much is hidden from the outside, but from the inside, you can see many curious </w:t>
      </w:r>
      <w:r w:rsidRPr="00EC54ED">
        <w:rPr>
          <w:lang w:val="en-US"/>
        </w:rPr>
        <w:t>things and hear many amazing stories.</w:t>
      </w:r>
    </w:p>
    <w:p w14:paraId="68A6376B" w14:textId="1BC524CF" w:rsidR="00A44A66" w:rsidRPr="00EC54ED" w:rsidRDefault="002F10D2" w:rsidP="00A961F0">
      <w:pPr>
        <w:pStyle w:val="ParagraphAfterHeader"/>
        <w:rPr>
          <w:lang w:val="en-US"/>
        </w:rPr>
      </w:pPr>
      <w:r w:rsidRPr="00EC54ED">
        <w:rPr>
          <w:lang w:val="en-US"/>
        </w:rPr>
        <w:lastRenderedPageBreak/>
        <w:t>The corporate system is exceptionally adaptive. All its parts interact organically, but this organism is not friendly to human nature. People crave recognition, and the corporate system cunningly exploits this human ne</w:t>
      </w:r>
      <w:r w:rsidRPr="00EC54ED">
        <w:rPr>
          <w:lang w:val="en-US"/>
        </w:rPr>
        <w:t xml:space="preserve">ed. It promises them generous social rewards, which motivates them not just to </w:t>
      </w:r>
      <w:r w:rsidR="00B325A0" w:rsidRPr="00EC54ED">
        <w:rPr>
          <w:lang w:val="en-US"/>
        </w:rPr>
        <w:t>perform their job</w:t>
      </w:r>
      <w:r w:rsidRPr="00EC54ED">
        <w:rPr>
          <w:lang w:val="en-US"/>
        </w:rPr>
        <w:t xml:space="preserve"> but to sacrifice their time, energy, and talents in the name of the corporate mission, identified with their own future prosperity. However, the corporation si</w:t>
      </w:r>
      <w:r w:rsidRPr="00EC54ED">
        <w:rPr>
          <w:lang w:val="en-US"/>
        </w:rPr>
        <w:t>mply uses them to ensure its own growth, leaving no room for their own development.</w:t>
      </w:r>
    </w:p>
    <w:p w14:paraId="0A2F040A" w14:textId="47760D6C" w:rsidR="00901269" w:rsidRPr="00EC54ED" w:rsidRDefault="002F10D2" w:rsidP="00A961F0">
      <w:pPr>
        <w:pStyle w:val="ParagraphAfterHeader"/>
        <w:rPr>
          <w:lang w:val="en-US"/>
        </w:rPr>
      </w:pPr>
      <w:r w:rsidRPr="00EC54ED">
        <w:rPr>
          <w:lang w:val="en-US"/>
        </w:rPr>
        <w:t xml:space="preserve">There is no evil intent here; it is simply the nature of the systemic machinery: to extract as much as possible from </w:t>
      </w:r>
      <w:r w:rsidR="00333ADC" w:rsidRPr="00EC54ED">
        <w:rPr>
          <w:lang w:val="en-US"/>
        </w:rPr>
        <w:t>people</w:t>
      </w:r>
      <w:r w:rsidRPr="00EC54ED">
        <w:rPr>
          <w:lang w:val="en-US"/>
        </w:rPr>
        <w:t xml:space="preserve"> at the lowest cost. To do this, corporate employ</w:t>
      </w:r>
      <w:r w:rsidRPr="00EC54ED">
        <w:rPr>
          <w:lang w:val="en-US"/>
        </w:rPr>
        <w:t>ees must accept the unwritten rules of their relationship with the corporation and adhere to them unwaveringly if they want to remain in this system.</w:t>
      </w:r>
    </w:p>
    <w:p w14:paraId="56B8191C" w14:textId="0DA69650" w:rsidR="002B11A9" w:rsidRPr="00EC54ED" w:rsidRDefault="002F10D2" w:rsidP="000A439C">
      <w:pPr>
        <w:pStyle w:val="ParagraphAfterHeader"/>
        <w:rPr>
          <w:lang w:val="en-US"/>
        </w:rPr>
      </w:pPr>
      <w:r w:rsidRPr="00EC54ED">
        <w:rPr>
          <w:lang w:val="en-US"/>
        </w:rPr>
        <w:t xml:space="preserve">This is a </w:t>
      </w:r>
      <w:r w:rsidR="00612D83" w:rsidRPr="00EC54ED">
        <w:rPr>
          <w:lang w:val="en-US"/>
        </w:rPr>
        <w:t>complex</w:t>
      </w:r>
      <w:r w:rsidRPr="00EC54ED">
        <w:rPr>
          <w:lang w:val="en-US"/>
        </w:rPr>
        <w:t xml:space="preserve"> but achievable task. As a result of the long evolution of the corporate system, it has d</w:t>
      </w:r>
      <w:r w:rsidRPr="00EC54ED">
        <w:rPr>
          <w:lang w:val="en-US"/>
        </w:rPr>
        <w:t xml:space="preserve">eveloped a pattern of influence on the human mind that resembles the natural phenomenon of </w:t>
      </w:r>
      <w:hyperlink r:id="rId10" w:history="1">
        <w:r w:rsidRPr="00EC54ED">
          <w:rPr>
            <w:rStyle w:val="Hyperlink"/>
            <w:lang w:val="en-US"/>
          </w:rPr>
          <w:t>behavior</w:t>
        </w:r>
        <w:r w:rsidR="00777562" w:rsidRPr="00EC54ED">
          <w:rPr>
            <w:rStyle w:val="Hyperlink"/>
            <w:lang w:val="en-US"/>
          </w:rPr>
          <w:t>-altering parasitism</w:t>
        </w:r>
      </w:hyperlink>
      <w:r w:rsidRPr="00EC54ED">
        <w:rPr>
          <w:lang w:val="en-US"/>
        </w:rPr>
        <w:t xml:space="preserve">. Essentially, it is </w:t>
      </w:r>
      <w:r w:rsidRPr="00EC54ED">
        <w:rPr>
          <w:lang w:val="en-US"/>
        </w:rPr>
        <w:t xml:space="preserve">an installation of "false consciousness" in the human mind. The goal is to replace the universal system of </w:t>
      </w:r>
      <w:r w:rsidR="009025D6" w:rsidRPr="00EC54ED">
        <w:rPr>
          <w:lang w:val="en-US"/>
        </w:rPr>
        <w:t xml:space="preserve">human </w:t>
      </w:r>
      <w:r w:rsidRPr="00EC54ED">
        <w:rPr>
          <w:lang w:val="en-US"/>
        </w:rPr>
        <w:t>moral coordinates with the corporative one.</w:t>
      </w:r>
    </w:p>
    <w:p w14:paraId="3FC146BE" w14:textId="1642BFC4" w:rsidR="00B6175E" w:rsidRPr="00EC54ED" w:rsidRDefault="002F10D2" w:rsidP="00B6175E">
      <w:pPr>
        <w:pStyle w:val="Heading1"/>
      </w:pPr>
      <w:r w:rsidRPr="00EC54ED">
        <w:t>2. Corporate citizenship</w:t>
      </w:r>
    </w:p>
    <w:p w14:paraId="0C372B14" w14:textId="44693DAD" w:rsidR="00BC3E17" w:rsidRPr="00EC54ED" w:rsidRDefault="002F10D2" w:rsidP="004F4350">
      <w:pPr>
        <w:pStyle w:val="ParagraphAfterHeader"/>
        <w:rPr>
          <w:lang w:val="en-US"/>
        </w:rPr>
      </w:pPr>
      <w:r w:rsidRPr="00EC54ED">
        <w:rPr>
          <w:lang w:val="en-US"/>
        </w:rPr>
        <w:t xml:space="preserve">This works because the system is hermetic. It is a kind of state within a </w:t>
      </w:r>
      <w:r w:rsidRPr="00EC54ED">
        <w:rPr>
          <w:lang w:val="en-US"/>
        </w:rPr>
        <w:t xml:space="preserve">state. Although it is forced to obey the external state as a public institution, it successfully instills in its employees the idea of the superiority of its structure over all others. To do this, it uses a mechanism of social control that prescribes </w:t>
      </w:r>
      <w:hyperlink r:id="rId11" w:history="1">
        <w:r w:rsidRPr="00EC54ED">
          <w:rPr>
            <w:rStyle w:val="Hyperlink"/>
            <w:i/>
            <w:iCs/>
            <w:lang w:val="en-US"/>
          </w:rPr>
          <w:t>corporate citizens</w:t>
        </w:r>
      </w:hyperlink>
      <w:r w:rsidRPr="00EC54ED">
        <w:rPr>
          <w:lang w:val="en-US"/>
        </w:rPr>
        <w:t xml:space="preserve"> a certain behavior and type of thinking. They are </w:t>
      </w:r>
      <w:r w:rsidR="0077439C" w:rsidRPr="00EC54ED">
        <w:rPr>
          <w:lang w:val="en-US"/>
        </w:rPr>
        <w:t xml:space="preserve">meant to be </w:t>
      </w:r>
      <w:r w:rsidRPr="00EC54ED">
        <w:rPr>
          <w:lang w:val="en-US"/>
        </w:rPr>
        <w:t xml:space="preserve">imbued with unconditional loyalty to the company, evangelical faith in its internal narrative, and invariant agreement with its moral code. Critical thinking is possible only </w:t>
      </w:r>
      <w:r w:rsidR="00FF3901" w:rsidRPr="00EC54ED">
        <w:rPr>
          <w:lang w:val="en-US"/>
        </w:rPr>
        <w:t xml:space="preserve">concerning </w:t>
      </w:r>
      <w:r w:rsidRPr="00EC54ED">
        <w:rPr>
          <w:lang w:val="en-US"/>
        </w:rPr>
        <w:t>technical matters; everything else is prohibited or ignored. Inevitabl</w:t>
      </w:r>
      <w:r w:rsidRPr="00EC54ED">
        <w:rPr>
          <w:lang w:val="en-US"/>
        </w:rPr>
        <w:t xml:space="preserve">e contradictions between the morality of the corporation and </w:t>
      </w:r>
      <w:r w:rsidR="00367DDE" w:rsidRPr="00EC54ED">
        <w:rPr>
          <w:lang w:val="en-US"/>
        </w:rPr>
        <w:t xml:space="preserve">that of </w:t>
      </w:r>
      <w:r w:rsidR="00BC4E41" w:rsidRPr="00EC54ED">
        <w:rPr>
          <w:lang w:val="en-US"/>
        </w:rPr>
        <w:t>fair</w:t>
      </w:r>
      <w:r w:rsidRPr="00EC54ED">
        <w:rPr>
          <w:lang w:val="en-US"/>
        </w:rPr>
        <w:t xml:space="preserve"> society are resolved through good old </w:t>
      </w:r>
      <w:r w:rsidRPr="00EC54ED">
        <w:rPr>
          <w:i/>
          <w:iCs/>
          <w:lang w:val="en-US"/>
        </w:rPr>
        <w:t>doublethink</w:t>
      </w:r>
      <w:r w:rsidRPr="00EC54ED">
        <w:rPr>
          <w:lang w:val="en-US"/>
        </w:rPr>
        <w:t xml:space="preserve">. All these </w:t>
      </w:r>
      <w:r w:rsidR="008179B6" w:rsidRPr="00EC54ED">
        <w:rPr>
          <w:lang w:val="en-US"/>
        </w:rPr>
        <w:t>grotesqueries</w:t>
      </w:r>
      <w:r w:rsidRPr="00EC54ED">
        <w:rPr>
          <w:lang w:val="en-US"/>
        </w:rPr>
        <w:t xml:space="preserve"> of the corporate state </w:t>
      </w:r>
      <w:r w:rsidR="003B1218" w:rsidRPr="00EC54ED">
        <w:rPr>
          <w:lang w:val="en-US"/>
        </w:rPr>
        <w:t>get normalized</w:t>
      </w:r>
      <w:r w:rsidRPr="00EC54ED">
        <w:rPr>
          <w:lang w:val="en-US"/>
        </w:rPr>
        <w:t xml:space="preserve"> by total propaganda, in which both those who receive this as a job re</w:t>
      </w:r>
      <w:r w:rsidRPr="00EC54ED">
        <w:rPr>
          <w:lang w:val="en-US"/>
        </w:rPr>
        <w:t>ward and voluntary activists are involved.</w:t>
      </w:r>
    </w:p>
    <w:p w14:paraId="19E2D90D" w14:textId="4C60068D" w:rsidR="008D33E3" w:rsidRPr="00EC54ED" w:rsidRDefault="002F10D2" w:rsidP="004F4350">
      <w:pPr>
        <w:pStyle w:val="ParagraphAfterHeader"/>
        <w:rPr>
          <w:lang w:val="en-US"/>
        </w:rPr>
      </w:pPr>
      <w:r w:rsidRPr="00EC54ED">
        <w:rPr>
          <w:lang w:val="en-US"/>
        </w:rPr>
        <w:t xml:space="preserve">But propaganda doesn't solve all problems, so it is complemented by ubiquitous surveillance. </w:t>
      </w:r>
      <w:r w:rsidR="00B346CD" w:rsidRPr="00EC54ED">
        <w:rPr>
          <w:lang w:val="en-US"/>
        </w:rPr>
        <w:t xml:space="preserve">Any </w:t>
      </w:r>
      <w:r w:rsidR="001805CD" w:rsidRPr="00EC54ED">
        <w:rPr>
          <w:lang w:val="en-US"/>
        </w:rPr>
        <w:t>employee</w:t>
      </w:r>
      <w:r w:rsidR="00B346CD" w:rsidRPr="00EC54ED">
        <w:rPr>
          <w:lang w:val="en-US"/>
        </w:rPr>
        <w:t>’s</w:t>
      </w:r>
      <w:r w:rsidR="001805CD" w:rsidRPr="00EC54ED">
        <w:rPr>
          <w:lang w:val="en-US"/>
        </w:rPr>
        <w:t xml:space="preserve"> message can be intercepted and examined</w:t>
      </w:r>
      <w:r w:rsidRPr="00EC54ED">
        <w:rPr>
          <w:lang w:val="en-US"/>
        </w:rPr>
        <w:t>. With the advent of advanced AI, this is achieved more effectivel</w:t>
      </w:r>
      <w:r w:rsidRPr="00EC54ED">
        <w:rPr>
          <w:lang w:val="en-US"/>
        </w:rPr>
        <w:t xml:space="preserve">y than ever. </w:t>
      </w:r>
      <w:hyperlink r:id="rId12" w:history="1">
        <w:r w:rsidR="00E859F6" w:rsidRPr="00EC54ED">
          <w:rPr>
            <w:rStyle w:val="Hyperlink"/>
            <w:lang w:val="en-US"/>
          </w:rPr>
          <w:t>Surveillance becomes total and indiscriminate</w:t>
        </w:r>
      </w:hyperlink>
      <w:r w:rsidR="00E859F6" w:rsidRPr="00EC54ED">
        <w:rPr>
          <w:lang w:val="en-US"/>
        </w:rPr>
        <w:t xml:space="preserve">. </w:t>
      </w:r>
      <w:r w:rsidR="0004740A" w:rsidRPr="00EC54ED">
        <w:rPr>
          <w:lang w:val="en-US"/>
        </w:rPr>
        <w:t xml:space="preserve">Whistleblowing </w:t>
      </w:r>
      <w:r w:rsidRPr="00EC54ED">
        <w:rPr>
          <w:lang w:val="en-US"/>
        </w:rPr>
        <w:t xml:space="preserve">is </w:t>
      </w:r>
      <w:r w:rsidR="00E86473" w:rsidRPr="00EC54ED">
        <w:rPr>
          <w:lang w:val="en-US"/>
        </w:rPr>
        <w:t xml:space="preserve">accepted </w:t>
      </w:r>
      <w:r w:rsidRPr="00EC54ED">
        <w:rPr>
          <w:lang w:val="en-US"/>
        </w:rPr>
        <w:t>and sometimes encouraged (of course, it is covered by one of the corporate euphemisms, "reporting &lt;whatever&gt;"). I knew people fired for an innocent joke about a client or just some utterance in which the corporate Big Brother found some discrepancy with th</w:t>
      </w:r>
      <w:r w:rsidRPr="00EC54ED">
        <w:rPr>
          <w:lang w:val="en-US"/>
        </w:rPr>
        <w:t>e ethos prescribed to employees.</w:t>
      </w:r>
    </w:p>
    <w:p w14:paraId="3B0A4BCF" w14:textId="1AE83C9F" w:rsidR="001442C3" w:rsidRPr="00EC54ED" w:rsidRDefault="002F10D2" w:rsidP="009E2713">
      <w:pPr>
        <w:pStyle w:val="ParagraphAfterHeader"/>
        <w:rPr>
          <w:lang w:val="en-US"/>
        </w:rPr>
      </w:pPr>
      <w:r w:rsidRPr="00EC54ED">
        <w:rPr>
          <w:lang w:val="en-US"/>
        </w:rPr>
        <w:lastRenderedPageBreak/>
        <w:t>But that's not all. Immediate termination can follow if an employee sets their status to "Open for Work" on their LinkedIn profile with the option to hide this information from their employer activated. Is this a coincidenc</w:t>
      </w:r>
      <w:r w:rsidRPr="00EC54ED">
        <w:rPr>
          <w:lang w:val="en-US"/>
        </w:rPr>
        <w:t xml:space="preserve">e or a violation of </w:t>
      </w:r>
      <w:r w:rsidR="006B2151" w:rsidRPr="00EC54ED">
        <w:rPr>
          <w:lang w:val="en-US"/>
        </w:rPr>
        <w:t xml:space="preserve">the platform's </w:t>
      </w:r>
      <w:r w:rsidRPr="00EC54ED">
        <w:rPr>
          <w:lang w:val="en-US"/>
        </w:rPr>
        <w:t>obligations? The answer can be found in the LinkedIn code, but this is impossible since a private company is exempt from public control over its business processes.</w:t>
      </w:r>
    </w:p>
    <w:p w14:paraId="4D753A6E" w14:textId="457FBECF" w:rsidR="0095156B" w:rsidRPr="00EC54ED" w:rsidRDefault="002F10D2" w:rsidP="00270813">
      <w:pPr>
        <w:pStyle w:val="ParagraphAfterHeader"/>
        <w:rPr>
          <w:lang w:val="en-US"/>
        </w:rPr>
      </w:pPr>
      <w:r w:rsidRPr="00EC54ED">
        <w:rPr>
          <w:lang w:val="en-US"/>
        </w:rPr>
        <w:t xml:space="preserve">The times when trade unions protected workers from </w:t>
      </w:r>
      <w:r w:rsidRPr="00EC54ED">
        <w:rPr>
          <w:lang w:val="en-US"/>
        </w:rPr>
        <w:t>such arbitrariness are gone. With the onset of the neoliberal era, corporate capitalism effectively neutralized the trade union movement, and now it is in deep decline. One of the consequences is the constant weeding out of "unreliable" employees within th</w:t>
      </w:r>
      <w:r w:rsidRPr="00EC54ED">
        <w:rPr>
          <w:lang w:val="en-US"/>
        </w:rPr>
        <w:t>e corporation and their replacement with loyal ones; those who are not willing to trade stability for uncertainty are eventually forced to comply.</w:t>
      </w:r>
    </w:p>
    <w:p w14:paraId="599FACFA" w14:textId="6C5ED811" w:rsidR="00583613" w:rsidRPr="00EC54ED" w:rsidRDefault="002F10D2" w:rsidP="00EC54ED">
      <w:pPr>
        <w:rPr>
          <w:lang w:val="en-US"/>
        </w:rPr>
      </w:pPr>
      <w:r w:rsidRPr="00EC54ED">
        <w:rPr>
          <w:lang w:val="en-US"/>
        </w:rPr>
        <w:t>What happens next? As individuals become more of a "corporate citizen," they become increasingly alienated fr</w:t>
      </w:r>
      <w:r w:rsidRPr="00EC54ED">
        <w:rPr>
          <w:lang w:val="en-US"/>
        </w:rPr>
        <w:t xml:space="preserve">om </w:t>
      </w:r>
      <w:r w:rsidR="00954246" w:rsidRPr="00EC54ED">
        <w:rPr>
          <w:lang w:val="en-US"/>
        </w:rPr>
        <w:t>society of humans and turn into a kind of corporation's appendages</w:t>
      </w:r>
      <w:r w:rsidR="00C13314" w:rsidRPr="00EC54ED">
        <w:rPr>
          <w:lang w:val="en-US"/>
        </w:rPr>
        <w:t>. T</w:t>
      </w:r>
      <w:r w:rsidRPr="00EC54ED">
        <w:rPr>
          <w:lang w:val="en-US"/>
        </w:rPr>
        <w:t xml:space="preserve">he norms and values of the former </w:t>
      </w:r>
      <w:r w:rsidR="00917EB2" w:rsidRPr="00EC54ED">
        <w:rPr>
          <w:lang w:val="en-US"/>
        </w:rPr>
        <w:t>substitute</w:t>
      </w:r>
      <w:r w:rsidRPr="00EC54ED">
        <w:rPr>
          <w:lang w:val="en-US"/>
        </w:rPr>
        <w:t xml:space="preserve"> those of the latter in their consciousness. Concepts such as "truth," "justice," and "equality" are reduced to meaningless speech/text fill</w:t>
      </w:r>
      <w:r w:rsidRPr="00EC54ED">
        <w:rPr>
          <w:lang w:val="en-US"/>
        </w:rPr>
        <w:t>ers to avoid conflict with their authentic meanings and systemic goal-setting. Otherwise, this conflict would be inevitable, as the logic of competitive struggle encourages ignoring all these values in favor of corporate profit.</w:t>
      </w:r>
    </w:p>
    <w:p w14:paraId="4E4500D7" w14:textId="7CA43FAC" w:rsidR="00A70502" w:rsidRPr="00EC54ED" w:rsidRDefault="002F10D2" w:rsidP="00A70502">
      <w:pPr>
        <w:pStyle w:val="Heading1"/>
      </w:pPr>
      <w:r w:rsidRPr="00EC54ED">
        <w:t>3. Stolen life</w:t>
      </w:r>
    </w:p>
    <w:p w14:paraId="1AF33EF9" w14:textId="066989C9" w:rsidR="00C576E4" w:rsidRPr="00EC54ED" w:rsidRDefault="002F10D2" w:rsidP="004F4350">
      <w:pPr>
        <w:pStyle w:val="ParagraphAfterHeader"/>
        <w:rPr>
          <w:lang w:val="en-US"/>
        </w:rPr>
      </w:pPr>
      <w:r w:rsidRPr="00EC54ED">
        <w:rPr>
          <w:lang w:val="en-US"/>
        </w:rPr>
        <w:t>It is essent</w:t>
      </w:r>
      <w:r w:rsidRPr="00EC54ED">
        <w:rPr>
          <w:lang w:val="en-US"/>
        </w:rPr>
        <w:t>ial to understand that the corporation's competitor is the entire external world because its space of meanings is much broader and richer than the space of meanings of the former. Having time to reflect on this world, a person can find an alternative to th</w:t>
      </w:r>
      <w:r w:rsidRPr="00EC54ED">
        <w:rPr>
          <w:lang w:val="en-US"/>
        </w:rPr>
        <w:t xml:space="preserve">e worldview imposed by the corporate model; the less </w:t>
      </w:r>
      <w:r w:rsidR="00FB44AC" w:rsidRPr="00EC54ED">
        <w:rPr>
          <w:lang w:val="en-US"/>
        </w:rPr>
        <w:t xml:space="preserve">free </w:t>
      </w:r>
      <w:r w:rsidRPr="00EC54ED">
        <w:rPr>
          <w:lang w:val="en-US"/>
        </w:rPr>
        <w:t xml:space="preserve">time </w:t>
      </w:r>
      <w:r w:rsidR="00230936" w:rsidRPr="00EC54ED">
        <w:rPr>
          <w:lang w:val="en-US"/>
        </w:rPr>
        <w:t>remains in his/her possession</w:t>
      </w:r>
      <w:r w:rsidRPr="00EC54ED">
        <w:rPr>
          <w:lang w:val="en-US"/>
        </w:rPr>
        <w:t xml:space="preserve">, the easier it is for the corporation to convert the person into its resource. Therefore, it has to take away as much of this time as possible. </w:t>
      </w:r>
      <w:r w:rsidR="003E7238" w:rsidRPr="00EC54ED">
        <w:rPr>
          <w:lang w:val="en-US"/>
        </w:rPr>
        <w:t xml:space="preserve">Ideally, an individual should feel the time outside of work like the </w:t>
      </w:r>
      <w:r w:rsidR="003E7238" w:rsidRPr="00EC54ED">
        <w:rPr>
          <w:i/>
          <w:iCs/>
          <w:lang w:val="en-US"/>
        </w:rPr>
        <w:t>existentially meaningless gap</w:t>
      </w:r>
      <w:r w:rsidR="003E7238" w:rsidRPr="00EC54ED">
        <w:rPr>
          <w:lang w:val="en-US"/>
        </w:rPr>
        <w:t xml:space="preserve"> between the periods of serving the corporate state.</w:t>
      </w:r>
      <w:r w:rsidRPr="00EC54ED">
        <w:rPr>
          <w:lang w:val="en-US"/>
        </w:rPr>
        <w:t xml:space="preserve"> And the corporate system methodically works on this task day after day. Since the legal workday is limited to 7-9 hours (thi</w:t>
      </w:r>
      <w:r w:rsidRPr="00EC54ED">
        <w:rPr>
          <w:lang w:val="en-US"/>
        </w:rPr>
        <w:t xml:space="preserve">s norm, it should be noted, has hardly decreased in Western countries over a century, while </w:t>
      </w:r>
      <w:r>
        <w:rPr>
          <w:lang w:val="en-US"/>
        </w:rPr>
        <w:t>labor</w:t>
      </w:r>
      <w:r w:rsidRPr="00EC54ED">
        <w:rPr>
          <w:lang w:val="en-US"/>
        </w:rPr>
        <w:t xml:space="preserve"> productivity has increased </w:t>
      </w:r>
      <w:r w:rsidRPr="00EC54ED">
        <w:rPr>
          <w:i/>
          <w:iCs/>
          <w:lang w:val="en-US"/>
        </w:rPr>
        <w:t>many times over</w:t>
      </w:r>
      <w:r w:rsidRPr="00EC54ED">
        <w:rPr>
          <w:lang w:val="en-US"/>
        </w:rPr>
        <w:t>), corporations have taken a detour to accomplish this task. They seek to deprive employees of their free mental spac</w:t>
      </w:r>
      <w:r w:rsidRPr="00EC54ED">
        <w:rPr>
          <w:lang w:val="en-US"/>
        </w:rPr>
        <w:t xml:space="preserve">e, overloading them with information to such an extent that their minds cannot unload until the next workday (as some employees put it, they seek to overwhelm them with corporate spam </w:t>
      </w:r>
      <w:r w:rsidR="00EC02D3" w:rsidRPr="00EC54ED">
        <w:rPr>
          <w:lang w:val="en-US"/>
        </w:rPr>
        <w:t xml:space="preserve">— </w:t>
      </w:r>
      <w:r w:rsidRPr="00EC54ED">
        <w:rPr>
          <w:lang w:val="en-US"/>
        </w:rPr>
        <w:t>all these silly success stories, meaningless meetings, and endless KPI</w:t>
      </w:r>
      <w:r w:rsidRPr="00EC54ED">
        <w:rPr>
          <w:lang w:val="en-US"/>
        </w:rPr>
        <w:t xml:space="preserve"> measurements). Of course, this impact varies from individual to individual, but overall this tactic works effectively, as evidenced by the depressing </w:t>
      </w:r>
      <w:hyperlink r:id="rId13" w:history="1">
        <w:r w:rsidRPr="00EC54ED">
          <w:rPr>
            <w:rStyle w:val="Hyperlink"/>
            <w:lang w:val="en-US"/>
          </w:rPr>
          <w:t>statistics of corporate employee burnout</w:t>
        </w:r>
      </w:hyperlink>
      <w:r w:rsidRPr="00EC54ED">
        <w:rPr>
          <w:lang w:val="en-US"/>
        </w:rPr>
        <w:t>.</w:t>
      </w:r>
    </w:p>
    <w:p w14:paraId="22F81573" w14:textId="383ECAC3" w:rsidR="00836F41" w:rsidRPr="00EC54ED" w:rsidRDefault="002F10D2" w:rsidP="004F4350">
      <w:pPr>
        <w:pStyle w:val="ParagraphAfterHeader"/>
        <w:rPr>
          <w:lang w:val="en-US"/>
        </w:rPr>
      </w:pPr>
      <w:r w:rsidRPr="00EC54ED">
        <w:rPr>
          <w:lang w:val="en-US"/>
        </w:rPr>
        <w:t>I</w:t>
      </w:r>
      <w:r w:rsidR="006C4000" w:rsidRPr="00EC54ED">
        <w:rPr>
          <w:lang w:val="en-US"/>
        </w:rPr>
        <w:t xml:space="preserve">n all of this, there is nothing new. This is the same inherent pattern of capitalism, its </w:t>
      </w:r>
      <w:r w:rsidR="006C4000" w:rsidRPr="00EC54ED">
        <w:rPr>
          <w:lang w:val="en-US"/>
        </w:rPr>
        <w:lastRenderedPageBreak/>
        <w:t>categorical imperative of utilizing human beings</w:t>
      </w:r>
      <w:r w:rsidR="00C159EF" w:rsidRPr="00EC54ED">
        <w:rPr>
          <w:lang w:val="en-US"/>
        </w:rPr>
        <w:t xml:space="preserve"> as tools</w:t>
      </w:r>
      <w:r w:rsidR="006C4000" w:rsidRPr="00EC54ED">
        <w:rPr>
          <w:lang w:val="en-US"/>
        </w:rPr>
        <w:t xml:space="preserve">. Of course, its manifestation is not as vivid now as it was in the 19th century when the </w:t>
      </w:r>
      <w:r w:rsidR="001E19F4" w:rsidRPr="00EC54ED">
        <w:rPr>
          <w:lang w:val="en-US"/>
        </w:rPr>
        <w:t xml:space="preserve">Capitalist </w:t>
      </w:r>
      <w:r w:rsidR="006C4000" w:rsidRPr="00EC54ED">
        <w:rPr>
          <w:lang w:val="en-US"/>
        </w:rPr>
        <w:t xml:space="preserve">would take children from the barracks where they slept to the factory or mine and then </w:t>
      </w:r>
      <w:r w:rsidR="00E90FDD" w:rsidRPr="00EC54ED">
        <w:rPr>
          <w:lang w:val="en-US"/>
        </w:rPr>
        <w:t xml:space="preserve">deliver </w:t>
      </w:r>
      <w:r w:rsidR="00C9665E" w:rsidRPr="00EC54ED">
        <w:rPr>
          <w:lang w:val="en-US"/>
        </w:rPr>
        <w:t xml:space="preserve">them </w:t>
      </w:r>
      <w:r w:rsidR="006C4000" w:rsidRPr="00EC54ED">
        <w:rPr>
          <w:lang w:val="en-US"/>
        </w:rPr>
        <w:t xml:space="preserve">back to the barracks after the end of the workday, thus limiting the space of their lives. </w:t>
      </w:r>
      <w:r w:rsidR="00AA4AA6" w:rsidRPr="00EC54ED">
        <w:rPr>
          <w:lang w:val="en-US"/>
        </w:rPr>
        <w:t>But the fundamental pattern remains unchanged; only how it is carried out has shifted</w:t>
      </w:r>
      <w:r w:rsidR="006C4000" w:rsidRPr="00EC54ED">
        <w:rPr>
          <w:lang w:val="en-US"/>
        </w:rPr>
        <w:t xml:space="preserve">. As before, exploitative capitalism steals from people not only their well-being but also their most important asset </w:t>
      </w:r>
      <w:r w:rsidR="00F43F41" w:rsidRPr="00EC54ED">
        <w:rPr>
          <w:lang w:val="en-US"/>
        </w:rPr>
        <w:t xml:space="preserve">— </w:t>
      </w:r>
      <w:r w:rsidR="006C4000" w:rsidRPr="00EC54ED">
        <w:rPr>
          <w:i/>
          <w:iCs/>
          <w:lang w:val="en-US"/>
        </w:rPr>
        <w:t>time for life</w:t>
      </w:r>
      <w:r w:rsidR="006C4000" w:rsidRPr="00EC54ED">
        <w:rPr>
          <w:lang w:val="en-US"/>
        </w:rPr>
        <w:t>.</w:t>
      </w:r>
    </w:p>
    <w:p w14:paraId="1D59C9D3" w14:textId="74582B72" w:rsidR="0046643C" w:rsidRPr="00EC54ED" w:rsidRDefault="002F10D2" w:rsidP="003537A1">
      <w:pPr>
        <w:pStyle w:val="Heading1"/>
      </w:pPr>
      <w:r w:rsidRPr="00EC54ED">
        <w:t xml:space="preserve">4. </w:t>
      </w:r>
      <w:r w:rsidR="003537A1" w:rsidRPr="00EC54ED">
        <w:t>Defenders of Corporat</w:t>
      </w:r>
      <w:r w:rsidR="001A51A9">
        <w:t>ocracy</w:t>
      </w:r>
    </w:p>
    <w:p w14:paraId="5DB07940" w14:textId="70DDBC26" w:rsidR="00626ECB" w:rsidRPr="00EC54ED" w:rsidRDefault="002F10D2" w:rsidP="00216737">
      <w:pPr>
        <w:pStyle w:val="ParagraphAfterHeader"/>
        <w:rPr>
          <w:lang w:val="en-US"/>
        </w:rPr>
      </w:pPr>
      <w:r w:rsidRPr="00EC54ED">
        <w:rPr>
          <w:lang w:val="en-US"/>
        </w:rPr>
        <w:t xml:space="preserve">Thus, a corporation is a quasi-totalitarian system that uses much more subtle and sophisticated </w:t>
      </w:r>
      <w:r w:rsidR="00CC7B04" w:rsidRPr="00EC54ED">
        <w:rPr>
          <w:lang w:val="en-US"/>
        </w:rPr>
        <w:t xml:space="preserve">means </w:t>
      </w:r>
      <w:r w:rsidRPr="00EC54ED">
        <w:rPr>
          <w:lang w:val="en-US"/>
        </w:rPr>
        <w:t>of subordinating human reason to its goals than crude violence. The system does not need crude violence, especially when those</w:t>
      </w:r>
      <w:r w:rsidRPr="00EC54ED">
        <w:rPr>
          <w:lang w:val="en-US"/>
        </w:rPr>
        <w:t xml:space="preserve"> who claim to be committed to the ideals of freedom help it maintain the current status quo but do not recognize the need to create </w:t>
      </w:r>
      <w:r w:rsidRPr="00EC54ED">
        <w:rPr>
          <w:i/>
          <w:iCs/>
          <w:lang w:val="en-US"/>
        </w:rPr>
        <w:t>conditions</w:t>
      </w:r>
      <w:r w:rsidRPr="00EC54ED">
        <w:rPr>
          <w:lang w:val="en-US"/>
        </w:rPr>
        <w:t xml:space="preserve"> for realizing that freedom. I mean those who defend capitalism from the "terrible threat of socialism," not notic</w:t>
      </w:r>
      <w:r w:rsidRPr="00EC54ED">
        <w:rPr>
          <w:lang w:val="en-US"/>
        </w:rPr>
        <w:t xml:space="preserve">ing that neither </w:t>
      </w:r>
      <w:r w:rsidRPr="00EC54ED">
        <w:rPr>
          <w:i/>
          <w:iCs/>
          <w:lang w:val="en-US"/>
        </w:rPr>
        <w:t>what</w:t>
      </w:r>
      <w:r w:rsidRPr="00EC54ED">
        <w:rPr>
          <w:lang w:val="en-US"/>
        </w:rPr>
        <w:t xml:space="preserve"> they are defending nor what they are defending it </w:t>
      </w:r>
      <w:r w:rsidRPr="00EC54ED">
        <w:rPr>
          <w:i/>
          <w:iCs/>
          <w:lang w:val="en-US"/>
        </w:rPr>
        <w:t>from</w:t>
      </w:r>
      <w:r w:rsidRPr="00EC54ED">
        <w:rPr>
          <w:lang w:val="en-US"/>
        </w:rPr>
        <w:t xml:space="preserve"> is what they proclaim. They are not defending capitalism. At least not the idealistic capitalism of the American Dream era, when everyone could count on a decent life by starting </w:t>
      </w:r>
      <w:r w:rsidRPr="00EC54ED">
        <w:rPr>
          <w:lang w:val="en-US"/>
        </w:rPr>
        <w:t xml:space="preserve">their own business. That capitalism has not existed for several decades; it was destroyed by neoliberalism. These people defend </w:t>
      </w:r>
      <w:r w:rsidRPr="00EC54ED">
        <w:rPr>
          <w:i/>
          <w:iCs/>
          <w:lang w:val="en-US"/>
        </w:rPr>
        <w:t>corporatocracy</w:t>
      </w:r>
      <w:r w:rsidRPr="00EC54ED">
        <w:rPr>
          <w:lang w:val="en-US"/>
        </w:rPr>
        <w:t>. The particular irony is that it is a direct consequence of implementing neoliberal poli</w:t>
      </w:r>
      <w:r w:rsidR="00D16F78" w:rsidRPr="00EC54ED">
        <w:rPr>
          <w:lang w:val="en-US"/>
        </w:rPr>
        <w:t>tics</w:t>
      </w:r>
      <w:r w:rsidRPr="00EC54ED">
        <w:rPr>
          <w:lang w:val="en-US"/>
        </w:rPr>
        <w:t>, while the ideologic</w:t>
      </w:r>
      <w:r w:rsidRPr="00EC54ED">
        <w:rPr>
          <w:lang w:val="en-US"/>
        </w:rPr>
        <w:t xml:space="preserve">al father of neoliberalism, F. Hayek, </w:t>
      </w:r>
      <w:hyperlink r:id="rId14" w:history="1">
        <w:r w:rsidRPr="00EC54ED">
          <w:rPr>
            <w:rStyle w:val="Hyperlink"/>
            <w:lang w:val="en-US"/>
          </w:rPr>
          <w:t>believed</w:t>
        </w:r>
      </w:hyperlink>
      <w:r w:rsidRPr="00EC54ED">
        <w:rPr>
          <w:lang w:val="en-US"/>
        </w:rPr>
        <w:t xml:space="preserve"> that capitalism was not only the most efficient economic system but also an institution that ensured individual fr</w:t>
      </w:r>
      <w:r w:rsidRPr="00EC54ED">
        <w:rPr>
          <w:lang w:val="en-US"/>
        </w:rPr>
        <w:t xml:space="preserve">eedom. Hayek understood that uncontrolled capitalism could lead to the fusion of the interests of monopolies and government bureaucracy, which could threaten liberal democracy. He wrote a lot about this </w:t>
      </w:r>
      <w:r w:rsidR="00D16F78" w:rsidRPr="00EC54ED">
        <w:rPr>
          <w:lang w:val="en-US"/>
        </w:rPr>
        <w:t xml:space="preserve">issue </w:t>
      </w:r>
      <w:r w:rsidRPr="00EC54ED">
        <w:rPr>
          <w:lang w:val="en-US"/>
        </w:rPr>
        <w:t xml:space="preserve">and how to avoid it. Being a classical liberal </w:t>
      </w:r>
      <w:r w:rsidRPr="00EC54ED">
        <w:rPr>
          <w:lang w:val="en-US"/>
        </w:rPr>
        <w:t xml:space="preserve">(as he identified himself), he believed that for this to happen, the </w:t>
      </w:r>
      <w:r w:rsidR="003C0805" w:rsidRPr="00EC54ED">
        <w:rPr>
          <w:lang w:val="en-US"/>
        </w:rPr>
        <w:t>government</w:t>
      </w:r>
      <w:r w:rsidRPr="00EC54ED">
        <w:rPr>
          <w:lang w:val="en-US"/>
        </w:rPr>
        <w:t xml:space="preserve"> must limit its function of ensuring conditions for fair competition and not interfere in business.</w:t>
      </w:r>
    </w:p>
    <w:p w14:paraId="15EDBD34" w14:textId="37AC0E4E" w:rsidR="00770011" w:rsidRPr="00EC54ED" w:rsidRDefault="002F10D2" w:rsidP="00A329E1">
      <w:pPr>
        <w:pStyle w:val="ParagraphAfterHeader"/>
        <w:rPr>
          <w:lang w:val="en-US"/>
        </w:rPr>
      </w:pPr>
      <w:r w:rsidRPr="00EC54ED">
        <w:rPr>
          <w:lang w:val="en-US"/>
        </w:rPr>
        <w:t xml:space="preserve">The topic of how </w:t>
      </w:r>
      <w:r w:rsidR="00805437" w:rsidRPr="00EC54ED">
        <w:rPr>
          <w:lang w:val="en-US"/>
        </w:rPr>
        <w:t>right</w:t>
      </w:r>
      <w:r w:rsidRPr="00EC54ED">
        <w:rPr>
          <w:lang w:val="en-US"/>
        </w:rPr>
        <w:t xml:space="preserve"> Hayek was about the role of the </w:t>
      </w:r>
      <w:r w:rsidR="003C0805" w:rsidRPr="00EC54ED">
        <w:rPr>
          <w:lang w:val="en-US"/>
        </w:rPr>
        <w:t xml:space="preserve">government </w:t>
      </w:r>
      <w:r w:rsidRPr="00EC54ED">
        <w:rPr>
          <w:lang w:val="en-US"/>
        </w:rPr>
        <w:t>is too complex for such a short article (I strongly recommend interested readers to turn to the history of the epic debate between F. Hayek and J.M. Keynes). I argue that the relationship between civil society an</w:t>
      </w:r>
      <w:r w:rsidRPr="00EC54ED">
        <w:rPr>
          <w:lang w:val="en-US"/>
        </w:rPr>
        <w:t xml:space="preserve">d capitalism today is utterly different from how Hayek saw it. What we see is precisely corporatocracy, not a society of equal opportunities. Otherwise, how to explain the existence of privileges for corporations to earn </w:t>
      </w:r>
      <w:r w:rsidRPr="00EB3509">
        <w:rPr>
          <w:lang w:val="en-US"/>
        </w:rPr>
        <w:t>super</w:t>
      </w:r>
      <w:r w:rsidR="00C10C3F" w:rsidRPr="00EC54ED">
        <w:rPr>
          <w:lang w:val="en-US"/>
        </w:rPr>
        <w:noBreakHyphen/>
      </w:r>
      <w:r w:rsidRPr="00EC54ED">
        <w:rPr>
          <w:lang w:val="en-US"/>
        </w:rPr>
        <w:t xml:space="preserve">profits with a complete lack </w:t>
      </w:r>
      <w:r w:rsidRPr="00EC54ED">
        <w:rPr>
          <w:lang w:val="en-US"/>
        </w:rPr>
        <w:t xml:space="preserve">of social responsibility? How to explain the </w:t>
      </w:r>
      <w:r w:rsidR="008B0874" w:rsidRPr="00EC54ED">
        <w:rPr>
          <w:lang w:val="en-US"/>
        </w:rPr>
        <w:t>government's indifference</w:t>
      </w:r>
      <w:r w:rsidRPr="00EC54ED">
        <w:rPr>
          <w:lang w:val="en-US"/>
        </w:rPr>
        <w:t xml:space="preserve"> toward lobbying for the interests of monopolies</w:t>
      </w:r>
      <w:r w:rsidR="008B0874" w:rsidRPr="00EC54ED">
        <w:rPr>
          <w:lang w:val="en-US"/>
        </w:rPr>
        <w:t xml:space="preserve">? </w:t>
      </w:r>
      <w:r w:rsidR="00483856" w:rsidRPr="00EC54ED">
        <w:rPr>
          <w:lang w:val="en-US"/>
        </w:rPr>
        <w:t>Isn't this practice nothing but</w:t>
      </w:r>
      <w:r w:rsidRPr="00EC54ED">
        <w:rPr>
          <w:lang w:val="en-US"/>
        </w:rPr>
        <w:t xml:space="preserve"> legalized corruption of the political system?</w:t>
      </w:r>
    </w:p>
    <w:p w14:paraId="56EDA746" w14:textId="14C2C983" w:rsidR="009A7309" w:rsidRPr="00EC54ED" w:rsidRDefault="002F10D2" w:rsidP="00A329E1">
      <w:pPr>
        <w:pStyle w:val="ParagraphAfterHeader"/>
        <w:rPr>
          <w:lang w:val="en-US"/>
        </w:rPr>
      </w:pPr>
      <w:r w:rsidRPr="00EC54ED">
        <w:rPr>
          <w:lang w:val="en-US"/>
        </w:rPr>
        <w:t xml:space="preserve">And why </w:t>
      </w:r>
      <w:r w:rsidR="0009458C" w:rsidRPr="00EC54ED">
        <w:rPr>
          <w:lang w:val="en-US"/>
        </w:rPr>
        <w:t xml:space="preserve">should </w:t>
      </w:r>
      <w:r w:rsidR="000C57CB" w:rsidRPr="00EC54ED">
        <w:rPr>
          <w:lang w:val="en-US"/>
        </w:rPr>
        <w:t xml:space="preserve">ordinary people </w:t>
      </w:r>
      <w:r w:rsidR="00A329E1" w:rsidRPr="00EC54ED">
        <w:rPr>
          <w:lang w:val="en-US"/>
        </w:rPr>
        <w:t xml:space="preserve">bear the cost of the consequences of crises and financial </w:t>
      </w:r>
      <w:r w:rsidR="00A329E1" w:rsidRPr="00EC54ED">
        <w:rPr>
          <w:lang w:val="en-US"/>
        </w:rPr>
        <w:lastRenderedPageBreak/>
        <w:t xml:space="preserve">upheavals caused by the irresponsible actions of </w:t>
      </w:r>
      <w:r w:rsidR="00765153" w:rsidRPr="00EC54ED">
        <w:rPr>
          <w:lang w:val="en-US"/>
        </w:rPr>
        <w:t>corporate elites</w:t>
      </w:r>
      <w:r w:rsidRPr="00EC54ED">
        <w:rPr>
          <w:lang w:val="en-US"/>
        </w:rPr>
        <w:t>?</w:t>
      </w:r>
    </w:p>
    <w:p w14:paraId="23358923" w14:textId="2EB81696" w:rsidR="00770011" w:rsidRPr="00EC54ED" w:rsidRDefault="002F10D2" w:rsidP="00EB7AB6">
      <w:pPr>
        <w:pStyle w:val="ParagraphAfterHeader"/>
        <w:rPr>
          <w:lang w:val="en-US"/>
        </w:rPr>
      </w:pPr>
      <w:r w:rsidRPr="00EC54ED">
        <w:rPr>
          <w:lang w:val="en-US"/>
        </w:rPr>
        <w:t xml:space="preserve">Finally, how to explain that the social status of a hired employee of a corporation has come so close to </w:t>
      </w:r>
      <w:r w:rsidRPr="00EC54ED">
        <w:rPr>
          <w:i/>
          <w:iCs/>
          <w:lang w:val="en-US"/>
        </w:rPr>
        <w:t>serfdom</w:t>
      </w:r>
      <w:r w:rsidRPr="00EC54ED">
        <w:rPr>
          <w:lang w:val="en-US"/>
        </w:rPr>
        <w:t xml:space="preserve">, </w:t>
      </w:r>
      <w:hyperlink r:id="rId15" w:history="1">
        <w:r w:rsidRPr="00EC54ED">
          <w:rPr>
            <w:rStyle w:val="Hyperlink"/>
            <w:lang w:val="en-US"/>
          </w:rPr>
          <w:t>against which Hayek so ardently rebelled</w:t>
        </w:r>
      </w:hyperlink>
      <w:r w:rsidRPr="00EC54ED">
        <w:rPr>
          <w:lang w:val="en-US"/>
        </w:rPr>
        <w:t xml:space="preserve">? Defenders of corporate capitalism claim that this employee has a choice, but this choice is not between </w:t>
      </w:r>
      <w:r w:rsidR="00A20854" w:rsidRPr="00EC54ED">
        <w:rPr>
          <w:lang w:val="en-US"/>
        </w:rPr>
        <w:t xml:space="preserve">his/her </w:t>
      </w:r>
      <w:r w:rsidRPr="00EC54ED">
        <w:rPr>
          <w:lang w:val="en-US"/>
        </w:rPr>
        <w:t xml:space="preserve">own life </w:t>
      </w:r>
      <w:r w:rsidR="009F5C5B" w:rsidRPr="00EC54ED">
        <w:rPr>
          <w:lang w:val="en-US"/>
        </w:rPr>
        <w:t xml:space="preserve">versus </w:t>
      </w:r>
      <w:r w:rsidRPr="00EC54ED">
        <w:rPr>
          <w:lang w:val="en-US"/>
        </w:rPr>
        <w:t>working for the corporation</w:t>
      </w:r>
      <w:r w:rsidR="00C139BA" w:rsidRPr="00EC54ED">
        <w:rPr>
          <w:lang w:val="en-US"/>
        </w:rPr>
        <w:t xml:space="preserve">. Instead, </w:t>
      </w:r>
      <w:r w:rsidR="005234A4" w:rsidRPr="00EC54ED">
        <w:rPr>
          <w:lang w:val="en-US"/>
        </w:rPr>
        <w:t>this "choice" is</w:t>
      </w:r>
      <w:r w:rsidR="00C139BA" w:rsidRPr="00EC54ED">
        <w:rPr>
          <w:lang w:val="en-US"/>
        </w:rPr>
        <w:t xml:space="preserve"> </w:t>
      </w:r>
      <w:r w:rsidRPr="00EC54ED">
        <w:rPr>
          <w:lang w:val="en-US"/>
        </w:rPr>
        <w:t xml:space="preserve">between corporations </w:t>
      </w:r>
      <w:r w:rsidR="00F52237" w:rsidRPr="00EC54ED">
        <w:rPr>
          <w:lang w:val="en-US"/>
        </w:rPr>
        <w:t xml:space="preserve">buying </w:t>
      </w:r>
      <w:r w:rsidR="00C139BA" w:rsidRPr="00EC54ED">
        <w:rPr>
          <w:lang w:val="en-US"/>
        </w:rPr>
        <w:t>people</w:t>
      </w:r>
      <w:r w:rsidR="00F52237" w:rsidRPr="00EC54ED">
        <w:rPr>
          <w:lang w:val="en-US"/>
        </w:rPr>
        <w:t>'s lives at the lowest price</w:t>
      </w:r>
      <w:r w:rsidRPr="00EC54ED">
        <w:rPr>
          <w:lang w:val="en-US"/>
        </w:rPr>
        <w:t>.</w:t>
      </w:r>
    </w:p>
    <w:p w14:paraId="7A1336A6" w14:textId="77777777" w:rsidR="002B0ADB" w:rsidRPr="00EC54ED" w:rsidRDefault="002F10D2" w:rsidP="00EB7AB6">
      <w:pPr>
        <w:pStyle w:val="ParagraphAfterHeader"/>
        <w:rPr>
          <w:lang w:val="en-US"/>
        </w:rPr>
      </w:pPr>
      <w:r w:rsidRPr="00EC54ED">
        <w:rPr>
          <w:lang w:val="en-US"/>
        </w:rPr>
        <w:t>T</w:t>
      </w:r>
      <w:r w:rsidR="00644678" w:rsidRPr="00EC54ED">
        <w:rPr>
          <w:lang w:val="en-US"/>
        </w:rPr>
        <w:t>h</w:t>
      </w:r>
      <w:r w:rsidR="007D756A" w:rsidRPr="00EC54ED">
        <w:rPr>
          <w:lang w:val="en-US"/>
        </w:rPr>
        <w:t>ose defenders</w:t>
      </w:r>
      <w:r w:rsidR="00644678" w:rsidRPr="00EC54ED">
        <w:rPr>
          <w:lang w:val="en-US"/>
        </w:rPr>
        <w:t xml:space="preserve"> continue to justify all this </w:t>
      </w:r>
      <w:r w:rsidR="00FE75F7" w:rsidRPr="00EC54ED">
        <w:rPr>
          <w:lang w:val="en-US"/>
        </w:rPr>
        <w:t xml:space="preserve">shame </w:t>
      </w:r>
      <w:r w:rsidR="00644678" w:rsidRPr="00EC54ED">
        <w:rPr>
          <w:lang w:val="en-US"/>
        </w:rPr>
        <w:t xml:space="preserve">with the danger of "socialism." However, by socialism, they mean </w:t>
      </w:r>
      <w:r w:rsidR="00644678" w:rsidRPr="00EC54ED">
        <w:rPr>
          <w:b/>
          <w:bCs/>
          <w:i/>
          <w:iCs/>
          <w:lang w:val="en-US"/>
        </w:rPr>
        <w:t>state capitalism</w:t>
      </w:r>
      <w:r w:rsidR="00644678" w:rsidRPr="00EC54ED">
        <w:rPr>
          <w:lang w:val="en-US"/>
        </w:rPr>
        <w:t xml:space="preserve">. This was the political regime of the USSR, its satellites in the Warsaw Pact, and other allies. There was no public ownership of the means of production in these countries. All property belonged to the political elite. This was one of the varieties of corporatocracy. </w:t>
      </w:r>
      <w:r w:rsidR="00230549" w:rsidRPr="00EC54ED">
        <w:rPr>
          <w:lang w:val="en-US"/>
        </w:rPr>
        <w:t>The socialist corporatocracy exploits citizens relying on state violence, the capitalist corporatocracy exploits hired employees relying on the threat of extreme ostracism. This is the difference between them, choose what you love most.</w:t>
      </w:r>
    </w:p>
    <w:p w14:paraId="7AC13A0A" w14:textId="5B845B6B" w:rsidR="00644678" w:rsidRPr="00EC54ED" w:rsidRDefault="002F10D2" w:rsidP="00EB7AB6">
      <w:pPr>
        <w:pStyle w:val="ParagraphAfterHeader"/>
        <w:rPr>
          <w:lang w:val="en-US"/>
        </w:rPr>
      </w:pPr>
      <w:r w:rsidRPr="00EC54ED">
        <w:rPr>
          <w:lang w:val="en-US"/>
        </w:rPr>
        <w:t>Yes, the second case is milder than the</w:t>
      </w:r>
      <w:r w:rsidRPr="00EC54ED">
        <w:rPr>
          <w:lang w:val="en-US"/>
        </w:rPr>
        <w:t xml:space="preserve"> first, but not because capitalists love people more than socialists do, but because progressive society has gradually forced capitalism to recognize the importance of human dignity.</w:t>
      </w:r>
      <w:r w:rsidR="002B0ADB" w:rsidRPr="00EC54ED">
        <w:rPr>
          <w:lang w:val="en-US"/>
        </w:rPr>
        <w:t xml:space="preserve"> And this </w:t>
      </w:r>
      <w:r w:rsidR="00F61F76" w:rsidRPr="00EC54ED">
        <w:rPr>
          <w:lang w:val="en-US"/>
        </w:rPr>
        <w:t xml:space="preserve">struggle never ends. Corporate capitalism will always strive to squeeze as much as possible out of </w:t>
      </w:r>
      <w:r w:rsidR="00107FAF" w:rsidRPr="00EC54ED">
        <w:rPr>
          <w:lang w:val="en-US"/>
        </w:rPr>
        <w:t>people</w:t>
      </w:r>
      <w:r w:rsidR="00F61F76" w:rsidRPr="00EC54ED">
        <w:rPr>
          <w:lang w:val="en-US"/>
        </w:rPr>
        <w:t xml:space="preserve">, leaving </w:t>
      </w:r>
      <w:r w:rsidR="00107FAF" w:rsidRPr="00EC54ED">
        <w:rPr>
          <w:lang w:val="en-US"/>
        </w:rPr>
        <w:t>them</w:t>
      </w:r>
      <w:r w:rsidR="00F61F76" w:rsidRPr="00EC54ED">
        <w:rPr>
          <w:lang w:val="en-US"/>
        </w:rPr>
        <w:t xml:space="preserve"> only with a minimum subsistence level, and there are no moral constraints for it here. Ultimately, it wants to turn each individual into a creature incapable of reflection, whose mind is enslaved by the tyranny of meaningless consumerism.</w:t>
      </w:r>
    </w:p>
    <w:p w14:paraId="30FD62B8" w14:textId="58341873" w:rsidR="00047865" w:rsidRPr="00EC54ED" w:rsidRDefault="002F10D2" w:rsidP="00047865">
      <w:pPr>
        <w:pStyle w:val="Heading1"/>
      </w:pPr>
      <w:r w:rsidRPr="00EC54ED">
        <w:t>5. Conclusion</w:t>
      </w:r>
    </w:p>
    <w:p w14:paraId="40790653" w14:textId="03BCCAFA" w:rsidR="00F705CF" w:rsidRPr="00EC54ED" w:rsidRDefault="002F10D2" w:rsidP="004F4350">
      <w:pPr>
        <w:pStyle w:val="ParagraphAfterHeader"/>
        <w:rPr>
          <w:lang w:val="en-US"/>
        </w:rPr>
      </w:pPr>
      <w:r w:rsidRPr="00EC54ED">
        <w:rPr>
          <w:lang w:val="en-US"/>
        </w:rPr>
        <w:t>What I wrote above may seem an exaggeration to those who have never worked for a contemporary corporation. It can also be embarrassing for those inside who cannot or do not want to notice the pathologica</w:t>
      </w:r>
      <w:r w:rsidRPr="00EC54ED">
        <w:rPr>
          <w:lang w:val="en-US"/>
        </w:rPr>
        <w:t>l nature of corporate reality. However, many will understand what I'm talking about. Those who end up in a corporate environment after being self-employed immediately feel the suffocating limitations of such a setting. Worse, this state is not unique to an</w:t>
      </w:r>
      <w:r w:rsidRPr="00EC54ED">
        <w:rPr>
          <w:lang w:val="en-US"/>
        </w:rPr>
        <w:t xml:space="preserve">y corporation — it's everywhere. In all corporations, the arrangements are the same, whereas outside of them, there's little left that </w:t>
      </w:r>
      <w:r w:rsidR="00187A99" w:rsidRPr="00EC54ED">
        <w:rPr>
          <w:lang w:val="en-US"/>
        </w:rPr>
        <w:t>they</w:t>
      </w:r>
      <w:r w:rsidRPr="00EC54ED">
        <w:rPr>
          <w:lang w:val="en-US"/>
        </w:rPr>
        <w:t xml:space="preserve"> haven't claimed as their property.</w:t>
      </w:r>
      <w:r w:rsidR="00CE6712" w:rsidRPr="00EC54ED">
        <w:rPr>
          <w:lang w:val="en-US"/>
        </w:rPr>
        <w:t xml:space="preserve"> I think that the tragic death of George Floyd exploded in the United States in large part because his last words and the circumstances in which they were spoken accurately conveyed the feeling of millions of people who are really finding it harder to take every breath. Yes, not everyone works for corporations, but </w:t>
      </w:r>
      <w:hyperlink r:id="rId16" w:history="1">
        <w:r w:rsidR="00CE6712" w:rsidRPr="00EC54ED">
          <w:rPr>
            <w:rStyle w:val="Hyperlink"/>
            <w:lang w:val="en-US"/>
          </w:rPr>
          <w:t xml:space="preserve">corporations </w:t>
        </w:r>
        <w:r w:rsidR="00A76891" w:rsidRPr="00EC54ED">
          <w:rPr>
            <w:rStyle w:val="Hyperlink"/>
            <w:lang w:val="en-US"/>
          </w:rPr>
          <w:t xml:space="preserve">rule </w:t>
        </w:r>
        <w:r w:rsidR="00CE6712" w:rsidRPr="00EC54ED">
          <w:rPr>
            <w:rStyle w:val="Hyperlink"/>
            <w:lang w:val="en-US"/>
          </w:rPr>
          <w:t>the world</w:t>
        </w:r>
      </w:hyperlink>
      <w:r w:rsidR="00CE6712" w:rsidRPr="00EC54ED">
        <w:rPr>
          <w:lang w:val="en-US"/>
        </w:rPr>
        <w:t>, which means they dispose of people made of flesh and blood, and until there is some force capable of overturning this abhorrent dominance, nothing will change.</w:t>
      </w:r>
    </w:p>
    <w:p w14:paraId="3AAB71F5" w14:textId="1362AF63" w:rsidR="00CE6712" w:rsidRPr="00EC54ED" w:rsidRDefault="002F10D2" w:rsidP="002F456D">
      <w:pPr>
        <w:pStyle w:val="ParagraphAfterHeader"/>
        <w:rPr>
          <w:lang w:val="en-US"/>
        </w:rPr>
      </w:pPr>
      <w:r w:rsidRPr="00EC54ED">
        <w:rPr>
          <w:lang w:val="en-US"/>
        </w:rPr>
        <w:t xml:space="preserve">But no pathology is eternal, even if deeply rooted in the social structure. Eventually, people </w:t>
      </w:r>
      <w:r w:rsidRPr="00EC54ED">
        <w:rPr>
          <w:lang w:val="en-US"/>
        </w:rPr>
        <w:lastRenderedPageBreak/>
        <w:t>become tired of perceiving injustice and exploitation as the norm, and this creates the cond</w:t>
      </w:r>
      <w:r w:rsidRPr="00EC54ED">
        <w:rPr>
          <w:lang w:val="en-US"/>
        </w:rPr>
        <w:t xml:space="preserve">itions for change. These changes are overdue and necessary if we want </w:t>
      </w:r>
      <w:r w:rsidR="001C0694" w:rsidRPr="00EC54ED">
        <w:rPr>
          <w:lang w:val="en-US"/>
        </w:rPr>
        <w:t xml:space="preserve">to be confident of fair access to the goods produced by society, equal opportunities, social security, and the right to control </w:t>
      </w:r>
      <w:r w:rsidR="001567FB" w:rsidRPr="00EC54ED">
        <w:rPr>
          <w:lang w:val="en-US"/>
        </w:rPr>
        <w:t>our life at o</w:t>
      </w:r>
      <w:r w:rsidR="001C0694" w:rsidRPr="00EC54ED">
        <w:rPr>
          <w:lang w:val="en-US"/>
        </w:rPr>
        <w:t>ur discretion</w:t>
      </w:r>
      <w:r w:rsidRPr="00EC54ED">
        <w:rPr>
          <w:lang w:val="en-US"/>
        </w:rPr>
        <w:t>. Corporatocracy is the main ene</w:t>
      </w:r>
      <w:r w:rsidRPr="00EC54ED">
        <w:rPr>
          <w:lang w:val="en-US"/>
        </w:rPr>
        <w:t>my of a free</w:t>
      </w:r>
      <w:r w:rsidR="008E0B16" w:rsidRPr="00EC54ED">
        <w:rPr>
          <w:lang w:val="en-US"/>
        </w:rPr>
        <w:t xml:space="preserve">, </w:t>
      </w:r>
      <w:r w:rsidR="000B502D" w:rsidRPr="00EC54ED">
        <w:rPr>
          <w:lang w:val="en-US"/>
        </w:rPr>
        <w:t>just, and prosperous</w:t>
      </w:r>
      <w:r w:rsidRPr="00EC54ED">
        <w:rPr>
          <w:lang w:val="en-US"/>
        </w:rPr>
        <w:t xml:space="preserve"> civil society. The universal recognition of this fact is the </w:t>
      </w:r>
      <w:r w:rsidR="00190A0E" w:rsidRPr="00EC54ED">
        <w:rPr>
          <w:lang w:val="en-US"/>
        </w:rPr>
        <w:t xml:space="preserve">crucial </w:t>
      </w:r>
      <w:r w:rsidRPr="00EC54ED">
        <w:rPr>
          <w:lang w:val="en-US"/>
        </w:rPr>
        <w:t>step towards liberation from its dictatorship.</w:t>
      </w:r>
    </w:p>
    <w:sectPr w:rsidR="00CE6712" w:rsidRPr="00EC54ED" w:rsidSect="001816CD">
      <w:headerReference w:type="even" r:id="rId17"/>
      <w:headerReference w:type="default" r:id="rId18"/>
      <w:footerReference w:type="even" r:id="rId19"/>
      <w:footerReference w:type="default" r:id="rId20"/>
      <w:headerReference w:type="first" r:id="rId21"/>
      <w:footerReference w:type="first" r:id="rId22"/>
      <w:endnotePr>
        <w:numFmt w:val="decimal"/>
      </w:endnotePr>
      <w:type w:val="continuous"/>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9F255" w14:textId="77777777" w:rsidR="006C2DD8" w:rsidRDefault="002F10D2" w:rsidP="008B4F3B">
      <w:r>
        <w:separator/>
      </w:r>
    </w:p>
  </w:endnote>
  <w:endnote w:type="continuationSeparator" w:id="0">
    <w:p w14:paraId="217648FD" w14:textId="77777777" w:rsidR="006C2DD8" w:rsidRDefault="002F10D2" w:rsidP="008B4F3B">
      <w:r>
        <w:continuationSeparator/>
      </w:r>
    </w:p>
  </w:endnote>
  <w:endnote w:type="continuationNotice" w:id="1">
    <w:p w14:paraId="52712603" w14:textId="77777777" w:rsidR="006C2DD8" w:rsidRDefault="006C2DD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raphik Medium">
    <w:panose1 w:val="020B0603030202060203"/>
    <w:charset w:val="4D"/>
    <w:family w:val="swiss"/>
    <w:pitch w:val="variable"/>
    <w:sig w:usb0="00000007" w:usb1="00000000" w:usb2="00000000" w:usb3="00000000" w:csb0="00000093" w:csb1="00000000"/>
  </w:font>
  <w:font w:name="Sanskrit Text">
    <w:panose1 w:val="02020503050405020304"/>
    <w:charset w:val="00"/>
    <w:family w:val="roman"/>
    <w:pitch w:val="variable"/>
    <w:sig w:usb0="A0008047" w:usb1="00000000" w:usb2="00000000" w:usb3="00000000" w:csb0="00000001"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339DD" w14:textId="77777777" w:rsidR="008B4F3B" w:rsidRDefault="008B4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AE329" w14:textId="77777777" w:rsidR="008B4F3B" w:rsidRDefault="008B4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169C8" w14:textId="77777777" w:rsidR="008B4F3B" w:rsidRDefault="008B4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E22F8" w14:textId="77777777" w:rsidR="006C2DD8" w:rsidRDefault="002F10D2" w:rsidP="008B4F3B">
      <w:r>
        <w:separator/>
      </w:r>
    </w:p>
  </w:footnote>
  <w:footnote w:type="continuationSeparator" w:id="0">
    <w:p w14:paraId="1BAF7321" w14:textId="77777777" w:rsidR="006C2DD8" w:rsidRDefault="002F10D2" w:rsidP="008B4F3B">
      <w:r>
        <w:continuationSeparator/>
      </w:r>
    </w:p>
  </w:footnote>
  <w:footnote w:type="continuationNotice" w:id="1">
    <w:p w14:paraId="20B3A2A5" w14:textId="77777777" w:rsidR="006C2DD8" w:rsidRDefault="006C2DD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9F559" w14:textId="77777777" w:rsidR="008B4F3B" w:rsidRDefault="00EB3509">
    <w:pPr>
      <w:pStyle w:val="Header"/>
    </w:pPr>
    <w:r>
      <w:rPr>
        <w:noProof/>
      </w:rPr>
    </w:r>
    <w:r w:rsidR="00EB3509">
      <w:rPr>
        <w:noProof/>
      </w:rPr>
      <w:pict w14:anchorId="1F3857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2049"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F6E87" w14:textId="77777777" w:rsidR="008B4F3B" w:rsidRDefault="00EB3509">
    <w:pPr>
      <w:pStyle w:val="Header"/>
    </w:pPr>
    <w:r>
      <w:rPr>
        <w:noProof/>
      </w:rPr>
    </w:r>
    <w:r w:rsidR="00EB3509">
      <w:rPr>
        <w:noProof/>
      </w:rPr>
      <w:pict w14:anchorId="5609B4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2050"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AFB3C" w14:textId="77777777" w:rsidR="008B4F3B" w:rsidRDefault="00EB3509">
    <w:pPr>
      <w:pStyle w:val="Header"/>
    </w:pPr>
    <w:r>
      <w:rPr>
        <w:noProof/>
      </w:rPr>
    </w:r>
    <w:r w:rsidR="00EB3509">
      <w:rPr>
        <w:noProof/>
      </w:rPr>
      <w:pict w14:anchorId="29D5BE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2051"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58A3820"/>
    <w:lvl w:ilvl="0">
      <w:start w:val="1"/>
      <w:numFmt w:val="bullet"/>
      <w:pStyle w:val="ListBullet5"/>
      <w:lvlText w:val="•"/>
      <w:lvlJc w:val="left"/>
      <w:pPr>
        <w:ind w:left="1267" w:hanging="360"/>
      </w:pPr>
      <w:rPr>
        <w:rFonts w:ascii="Symbol" w:hAnsi="Symbol" w:hint="default"/>
      </w:rPr>
    </w:lvl>
  </w:abstractNum>
  <w:abstractNum w:abstractNumId="1" w15:restartNumberingAfterBreak="0">
    <w:nsid w:val="FFFFFF81"/>
    <w:multiLevelType w:val="hybridMultilevel"/>
    <w:tmpl w:val="C6761418"/>
    <w:lvl w:ilvl="0" w:tplc="96DE2CFE">
      <w:start w:val="1"/>
      <w:numFmt w:val="bullet"/>
      <w:pStyle w:val="ListBullet4"/>
      <w:lvlText w:val=""/>
      <w:lvlJc w:val="left"/>
      <w:pPr>
        <w:tabs>
          <w:tab w:val="num" w:pos="907"/>
        </w:tabs>
        <w:ind w:left="907" w:hanging="227"/>
      </w:pPr>
      <w:rPr>
        <w:rFonts w:ascii="Wingdings" w:hAnsi="Wingdings" w:hint="default"/>
      </w:rPr>
    </w:lvl>
    <w:lvl w:ilvl="1" w:tplc="6E960774">
      <w:numFmt w:val="decimal"/>
      <w:lvlText w:val=""/>
      <w:lvlJc w:val="left"/>
    </w:lvl>
    <w:lvl w:ilvl="2" w:tplc="4BA0B74A">
      <w:numFmt w:val="decimal"/>
      <w:lvlText w:val=""/>
      <w:lvlJc w:val="left"/>
    </w:lvl>
    <w:lvl w:ilvl="3" w:tplc="4092B2C4">
      <w:numFmt w:val="decimal"/>
      <w:lvlText w:val=""/>
      <w:lvlJc w:val="left"/>
    </w:lvl>
    <w:lvl w:ilvl="4" w:tplc="7DBE8078">
      <w:numFmt w:val="decimal"/>
      <w:lvlText w:val=""/>
      <w:lvlJc w:val="left"/>
    </w:lvl>
    <w:lvl w:ilvl="5" w:tplc="F3BE4B2C">
      <w:numFmt w:val="decimal"/>
      <w:lvlText w:val=""/>
      <w:lvlJc w:val="left"/>
    </w:lvl>
    <w:lvl w:ilvl="6" w:tplc="3DD2FA74">
      <w:numFmt w:val="decimal"/>
      <w:lvlText w:val=""/>
      <w:lvlJc w:val="left"/>
    </w:lvl>
    <w:lvl w:ilvl="7" w:tplc="BBF6595A">
      <w:numFmt w:val="decimal"/>
      <w:lvlText w:val=""/>
      <w:lvlJc w:val="left"/>
    </w:lvl>
    <w:lvl w:ilvl="8" w:tplc="2DFA160A">
      <w:numFmt w:val="decimal"/>
      <w:lvlText w:val=""/>
      <w:lvlJc w:val="left"/>
    </w:lvl>
  </w:abstractNum>
  <w:abstractNum w:abstractNumId="2" w15:restartNumberingAfterBreak="0">
    <w:nsid w:val="FFFFFF82"/>
    <w:multiLevelType w:val="singleLevel"/>
    <w:tmpl w:val="499C5BD2"/>
    <w:lvl w:ilvl="0">
      <w:start w:val="1"/>
      <w:numFmt w:val="bullet"/>
      <w:pStyle w:val="ListBullet3"/>
      <w:lvlText w:val=""/>
      <w:lvlJc w:val="left"/>
      <w:pPr>
        <w:tabs>
          <w:tab w:val="num" w:pos="680"/>
        </w:tabs>
        <w:ind w:left="680" w:hanging="226"/>
      </w:pPr>
      <w:rPr>
        <w:rFonts w:ascii="Wingdings" w:hAnsi="Wingdings" w:hint="default"/>
      </w:rPr>
    </w:lvl>
  </w:abstractNum>
  <w:abstractNum w:abstractNumId="3"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4"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23EB190E"/>
    <w:multiLevelType w:val="hybridMultilevel"/>
    <w:tmpl w:val="AEDE2842"/>
    <w:lvl w:ilvl="0" w:tplc="2A64B90C">
      <w:start w:val="10"/>
      <w:numFmt w:val="bullet"/>
      <w:pStyle w:val="ListDash"/>
      <w:lvlText w:val="—"/>
      <w:lvlJc w:val="left"/>
      <w:pPr>
        <w:tabs>
          <w:tab w:val="num" w:pos="0"/>
        </w:tabs>
        <w:ind w:left="0" w:firstLine="0"/>
      </w:pPr>
      <w:rPr>
        <w:rFonts w:ascii="Times New Roman" w:eastAsia="Cambria" w:hAnsi="Times New Roman" w:cs="Times New Roman" w:hint="default"/>
        <w:i w:val="0"/>
      </w:rPr>
    </w:lvl>
    <w:lvl w:ilvl="1" w:tplc="951E1FF6" w:tentative="1">
      <w:start w:val="1"/>
      <w:numFmt w:val="bullet"/>
      <w:lvlText w:val="o"/>
      <w:lvlJc w:val="left"/>
      <w:pPr>
        <w:ind w:left="1440" w:hanging="360"/>
      </w:pPr>
      <w:rPr>
        <w:rFonts w:ascii="Courier New" w:hAnsi="Courier New" w:cs="Courier New" w:hint="default"/>
      </w:rPr>
    </w:lvl>
    <w:lvl w:ilvl="2" w:tplc="8D7C510E" w:tentative="1">
      <w:start w:val="1"/>
      <w:numFmt w:val="bullet"/>
      <w:lvlText w:val=""/>
      <w:lvlJc w:val="left"/>
      <w:pPr>
        <w:ind w:left="2160" w:hanging="360"/>
      </w:pPr>
      <w:rPr>
        <w:rFonts w:ascii="Wingdings" w:hAnsi="Wingdings" w:hint="default"/>
      </w:rPr>
    </w:lvl>
    <w:lvl w:ilvl="3" w:tplc="163C462C" w:tentative="1">
      <w:start w:val="1"/>
      <w:numFmt w:val="bullet"/>
      <w:lvlText w:val=""/>
      <w:lvlJc w:val="left"/>
      <w:pPr>
        <w:ind w:left="2880" w:hanging="360"/>
      </w:pPr>
      <w:rPr>
        <w:rFonts w:ascii="Symbol" w:hAnsi="Symbol" w:hint="default"/>
      </w:rPr>
    </w:lvl>
    <w:lvl w:ilvl="4" w:tplc="7C1E27C4" w:tentative="1">
      <w:start w:val="1"/>
      <w:numFmt w:val="bullet"/>
      <w:lvlText w:val="o"/>
      <w:lvlJc w:val="left"/>
      <w:pPr>
        <w:ind w:left="3600" w:hanging="360"/>
      </w:pPr>
      <w:rPr>
        <w:rFonts w:ascii="Courier New" w:hAnsi="Courier New" w:cs="Courier New" w:hint="default"/>
      </w:rPr>
    </w:lvl>
    <w:lvl w:ilvl="5" w:tplc="D6D07EB8" w:tentative="1">
      <w:start w:val="1"/>
      <w:numFmt w:val="bullet"/>
      <w:lvlText w:val=""/>
      <w:lvlJc w:val="left"/>
      <w:pPr>
        <w:ind w:left="4320" w:hanging="360"/>
      </w:pPr>
      <w:rPr>
        <w:rFonts w:ascii="Wingdings" w:hAnsi="Wingdings" w:hint="default"/>
      </w:rPr>
    </w:lvl>
    <w:lvl w:ilvl="6" w:tplc="D29A0988" w:tentative="1">
      <w:start w:val="1"/>
      <w:numFmt w:val="bullet"/>
      <w:lvlText w:val=""/>
      <w:lvlJc w:val="left"/>
      <w:pPr>
        <w:ind w:left="5040" w:hanging="360"/>
      </w:pPr>
      <w:rPr>
        <w:rFonts w:ascii="Symbol" w:hAnsi="Symbol" w:hint="default"/>
      </w:rPr>
    </w:lvl>
    <w:lvl w:ilvl="7" w:tplc="F764695C" w:tentative="1">
      <w:start w:val="1"/>
      <w:numFmt w:val="bullet"/>
      <w:lvlText w:val="o"/>
      <w:lvlJc w:val="left"/>
      <w:pPr>
        <w:ind w:left="5760" w:hanging="360"/>
      </w:pPr>
      <w:rPr>
        <w:rFonts w:ascii="Courier New" w:hAnsi="Courier New" w:cs="Courier New" w:hint="default"/>
      </w:rPr>
    </w:lvl>
    <w:lvl w:ilvl="8" w:tplc="6B7E17AE" w:tentative="1">
      <w:start w:val="1"/>
      <w:numFmt w:val="bullet"/>
      <w:lvlText w:val=""/>
      <w:lvlJc w:val="left"/>
      <w:pPr>
        <w:ind w:left="6480" w:hanging="360"/>
      </w:pPr>
      <w:rPr>
        <w:rFonts w:ascii="Wingdings" w:hAnsi="Wingdings" w:hint="default"/>
      </w:rPr>
    </w:lvl>
  </w:abstractNum>
  <w:abstractNum w:abstractNumId="6" w15:restartNumberingAfterBreak="0">
    <w:nsid w:val="311B0BF2"/>
    <w:multiLevelType w:val="hybridMultilevel"/>
    <w:tmpl w:val="FBF6CD56"/>
    <w:lvl w:ilvl="0" w:tplc="98D47E9E">
      <w:start w:val="1"/>
      <w:numFmt w:val="bullet"/>
      <w:pStyle w:val="Heading2LookingAsDecoratedText"/>
      <w:lvlText w:val=""/>
      <w:lvlJc w:val="left"/>
      <w:pPr>
        <w:ind w:left="720" w:hanging="360"/>
      </w:pPr>
      <w:rPr>
        <w:rFonts w:ascii="Wingdings" w:hAnsi="Wingdings" w:hint="default"/>
      </w:rPr>
    </w:lvl>
    <w:lvl w:ilvl="1" w:tplc="188613C8" w:tentative="1">
      <w:start w:val="1"/>
      <w:numFmt w:val="bullet"/>
      <w:lvlText w:val="o"/>
      <w:lvlJc w:val="left"/>
      <w:pPr>
        <w:ind w:left="1440" w:hanging="360"/>
      </w:pPr>
      <w:rPr>
        <w:rFonts w:ascii="Courier New" w:hAnsi="Courier New" w:cs="Courier New" w:hint="default"/>
      </w:rPr>
    </w:lvl>
    <w:lvl w:ilvl="2" w:tplc="31726CD6" w:tentative="1">
      <w:start w:val="1"/>
      <w:numFmt w:val="bullet"/>
      <w:lvlText w:val=""/>
      <w:lvlJc w:val="left"/>
      <w:pPr>
        <w:ind w:left="2160" w:hanging="360"/>
      </w:pPr>
      <w:rPr>
        <w:rFonts w:ascii="Wingdings" w:hAnsi="Wingdings" w:hint="default"/>
      </w:rPr>
    </w:lvl>
    <w:lvl w:ilvl="3" w:tplc="C0563622" w:tentative="1">
      <w:start w:val="1"/>
      <w:numFmt w:val="bullet"/>
      <w:lvlText w:val=""/>
      <w:lvlJc w:val="left"/>
      <w:pPr>
        <w:ind w:left="2880" w:hanging="360"/>
      </w:pPr>
      <w:rPr>
        <w:rFonts w:ascii="Symbol" w:hAnsi="Symbol" w:hint="default"/>
      </w:rPr>
    </w:lvl>
    <w:lvl w:ilvl="4" w:tplc="3104D9DA" w:tentative="1">
      <w:start w:val="1"/>
      <w:numFmt w:val="bullet"/>
      <w:lvlText w:val="o"/>
      <w:lvlJc w:val="left"/>
      <w:pPr>
        <w:ind w:left="3600" w:hanging="360"/>
      </w:pPr>
      <w:rPr>
        <w:rFonts w:ascii="Courier New" w:hAnsi="Courier New" w:cs="Courier New" w:hint="default"/>
      </w:rPr>
    </w:lvl>
    <w:lvl w:ilvl="5" w:tplc="21A039D2" w:tentative="1">
      <w:start w:val="1"/>
      <w:numFmt w:val="bullet"/>
      <w:lvlText w:val=""/>
      <w:lvlJc w:val="left"/>
      <w:pPr>
        <w:ind w:left="4320" w:hanging="360"/>
      </w:pPr>
      <w:rPr>
        <w:rFonts w:ascii="Wingdings" w:hAnsi="Wingdings" w:hint="default"/>
      </w:rPr>
    </w:lvl>
    <w:lvl w:ilvl="6" w:tplc="A5100634" w:tentative="1">
      <w:start w:val="1"/>
      <w:numFmt w:val="bullet"/>
      <w:lvlText w:val=""/>
      <w:lvlJc w:val="left"/>
      <w:pPr>
        <w:ind w:left="5040" w:hanging="360"/>
      </w:pPr>
      <w:rPr>
        <w:rFonts w:ascii="Symbol" w:hAnsi="Symbol" w:hint="default"/>
      </w:rPr>
    </w:lvl>
    <w:lvl w:ilvl="7" w:tplc="58A07C88" w:tentative="1">
      <w:start w:val="1"/>
      <w:numFmt w:val="bullet"/>
      <w:lvlText w:val="o"/>
      <w:lvlJc w:val="left"/>
      <w:pPr>
        <w:ind w:left="5760" w:hanging="360"/>
      </w:pPr>
      <w:rPr>
        <w:rFonts w:ascii="Courier New" w:hAnsi="Courier New" w:cs="Courier New" w:hint="default"/>
      </w:rPr>
    </w:lvl>
    <w:lvl w:ilvl="8" w:tplc="F12A5A54" w:tentative="1">
      <w:start w:val="1"/>
      <w:numFmt w:val="bullet"/>
      <w:lvlText w:val=""/>
      <w:lvlJc w:val="left"/>
      <w:pPr>
        <w:ind w:left="6480" w:hanging="360"/>
      </w:pPr>
      <w:rPr>
        <w:rFonts w:ascii="Wingdings" w:hAnsi="Wingdings" w:hint="default"/>
      </w:rPr>
    </w:lvl>
  </w:abstractNum>
  <w:abstractNum w:abstractNumId="7" w15:restartNumberingAfterBreak="0">
    <w:nsid w:val="716345BD"/>
    <w:multiLevelType w:val="hybridMultilevel"/>
    <w:tmpl w:val="4AFE758E"/>
    <w:lvl w:ilvl="0" w:tplc="72049FA6">
      <w:start w:val="1"/>
      <w:numFmt w:val="bullet"/>
      <w:pStyle w:val="ListBullet2"/>
      <w:lvlText w:val="o"/>
      <w:lvlJc w:val="left"/>
      <w:pPr>
        <w:tabs>
          <w:tab w:val="num" w:pos="720"/>
        </w:tabs>
        <w:ind w:left="720" w:firstLine="0"/>
      </w:pPr>
      <w:rPr>
        <w:rFonts w:ascii="Courier New" w:hAnsi="Courier New" w:hint="default"/>
      </w:rPr>
    </w:lvl>
    <w:lvl w:ilvl="1" w:tplc="357C27BE">
      <w:start w:val="1"/>
      <w:numFmt w:val="bullet"/>
      <w:lvlText w:val="o"/>
      <w:lvlJc w:val="left"/>
      <w:pPr>
        <w:ind w:left="1933" w:hanging="360"/>
      </w:pPr>
      <w:rPr>
        <w:rFonts w:ascii="Courier New" w:hAnsi="Courier New" w:cs="Courier New" w:hint="default"/>
      </w:rPr>
    </w:lvl>
    <w:lvl w:ilvl="2" w:tplc="0CDC9414" w:tentative="1">
      <w:start w:val="1"/>
      <w:numFmt w:val="bullet"/>
      <w:lvlText w:val=""/>
      <w:lvlJc w:val="left"/>
      <w:pPr>
        <w:ind w:left="2653" w:hanging="360"/>
      </w:pPr>
      <w:rPr>
        <w:rFonts w:ascii="Wingdings" w:hAnsi="Wingdings" w:hint="default"/>
      </w:rPr>
    </w:lvl>
    <w:lvl w:ilvl="3" w:tplc="34AC0A9C" w:tentative="1">
      <w:start w:val="1"/>
      <w:numFmt w:val="bullet"/>
      <w:lvlText w:val=""/>
      <w:lvlJc w:val="left"/>
      <w:pPr>
        <w:ind w:left="3373" w:hanging="360"/>
      </w:pPr>
      <w:rPr>
        <w:rFonts w:ascii="Symbol" w:hAnsi="Symbol" w:hint="default"/>
      </w:rPr>
    </w:lvl>
    <w:lvl w:ilvl="4" w:tplc="56767E58" w:tentative="1">
      <w:start w:val="1"/>
      <w:numFmt w:val="bullet"/>
      <w:lvlText w:val="o"/>
      <w:lvlJc w:val="left"/>
      <w:pPr>
        <w:ind w:left="4093" w:hanging="360"/>
      </w:pPr>
      <w:rPr>
        <w:rFonts w:ascii="Courier New" w:hAnsi="Courier New" w:cs="Courier New" w:hint="default"/>
      </w:rPr>
    </w:lvl>
    <w:lvl w:ilvl="5" w:tplc="8DE2B0A4" w:tentative="1">
      <w:start w:val="1"/>
      <w:numFmt w:val="bullet"/>
      <w:lvlText w:val=""/>
      <w:lvlJc w:val="left"/>
      <w:pPr>
        <w:ind w:left="4813" w:hanging="360"/>
      </w:pPr>
      <w:rPr>
        <w:rFonts w:ascii="Wingdings" w:hAnsi="Wingdings" w:hint="default"/>
      </w:rPr>
    </w:lvl>
    <w:lvl w:ilvl="6" w:tplc="13040406" w:tentative="1">
      <w:start w:val="1"/>
      <w:numFmt w:val="bullet"/>
      <w:lvlText w:val=""/>
      <w:lvlJc w:val="left"/>
      <w:pPr>
        <w:ind w:left="5533" w:hanging="360"/>
      </w:pPr>
      <w:rPr>
        <w:rFonts w:ascii="Symbol" w:hAnsi="Symbol" w:hint="default"/>
      </w:rPr>
    </w:lvl>
    <w:lvl w:ilvl="7" w:tplc="99001D5A" w:tentative="1">
      <w:start w:val="1"/>
      <w:numFmt w:val="bullet"/>
      <w:lvlText w:val="o"/>
      <w:lvlJc w:val="left"/>
      <w:pPr>
        <w:ind w:left="6253" w:hanging="360"/>
      </w:pPr>
      <w:rPr>
        <w:rFonts w:ascii="Courier New" w:hAnsi="Courier New" w:cs="Courier New" w:hint="default"/>
      </w:rPr>
    </w:lvl>
    <w:lvl w:ilvl="8" w:tplc="52F2A612" w:tentative="1">
      <w:start w:val="1"/>
      <w:numFmt w:val="bullet"/>
      <w:lvlText w:val=""/>
      <w:lvlJc w:val="left"/>
      <w:pPr>
        <w:ind w:left="6973" w:hanging="360"/>
      </w:pPr>
      <w:rPr>
        <w:rFonts w:ascii="Wingdings" w:hAnsi="Wingdings" w:hint="default"/>
      </w:rPr>
    </w:lvl>
  </w:abstractNum>
  <w:abstractNum w:abstractNumId="8" w15:restartNumberingAfterBreak="0">
    <w:nsid w:val="71935827"/>
    <w:multiLevelType w:val="hybridMultilevel"/>
    <w:tmpl w:val="621C2C20"/>
    <w:lvl w:ilvl="0" w:tplc="3A0C69A8">
      <w:start w:val="1"/>
      <w:numFmt w:val="bullet"/>
      <w:pStyle w:val="Heading1LookingAsDecoratedText"/>
      <w:lvlText w:val=""/>
      <w:lvlJc w:val="left"/>
      <w:pPr>
        <w:ind w:left="720" w:hanging="360"/>
      </w:pPr>
      <w:rPr>
        <w:rFonts w:ascii="Symbol" w:hAnsi="Symbol" w:hint="default"/>
      </w:rPr>
    </w:lvl>
    <w:lvl w:ilvl="1" w:tplc="ED883EA6">
      <w:start w:val="1"/>
      <w:numFmt w:val="bullet"/>
      <w:lvlText w:val="o"/>
      <w:lvlJc w:val="left"/>
      <w:pPr>
        <w:ind w:left="1440" w:hanging="360"/>
      </w:pPr>
      <w:rPr>
        <w:rFonts w:ascii="Courier New" w:hAnsi="Courier New" w:cs="Courier New" w:hint="default"/>
      </w:rPr>
    </w:lvl>
    <w:lvl w:ilvl="2" w:tplc="DD62ACB6" w:tentative="1">
      <w:start w:val="1"/>
      <w:numFmt w:val="bullet"/>
      <w:lvlText w:val=""/>
      <w:lvlJc w:val="left"/>
      <w:pPr>
        <w:ind w:left="2160" w:hanging="360"/>
      </w:pPr>
      <w:rPr>
        <w:rFonts w:ascii="Wingdings" w:hAnsi="Wingdings" w:hint="default"/>
      </w:rPr>
    </w:lvl>
    <w:lvl w:ilvl="3" w:tplc="658C2AD6" w:tentative="1">
      <w:start w:val="1"/>
      <w:numFmt w:val="bullet"/>
      <w:lvlText w:val=""/>
      <w:lvlJc w:val="left"/>
      <w:pPr>
        <w:ind w:left="2880" w:hanging="360"/>
      </w:pPr>
      <w:rPr>
        <w:rFonts w:ascii="Symbol" w:hAnsi="Symbol" w:hint="default"/>
      </w:rPr>
    </w:lvl>
    <w:lvl w:ilvl="4" w:tplc="CE808FAE" w:tentative="1">
      <w:start w:val="1"/>
      <w:numFmt w:val="bullet"/>
      <w:lvlText w:val="o"/>
      <w:lvlJc w:val="left"/>
      <w:pPr>
        <w:ind w:left="3600" w:hanging="360"/>
      </w:pPr>
      <w:rPr>
        <w:rFonts w:ascii="Courier New" w:hAnsi="Courier New" w:cs="Courier New" w:hint="default"/>
      </w:rPr>
    </w:lvl>
    <w:lvl w:ilvl="5" w:tplc="81841BA8" w:tentative="1">
      <w:start w:val="1"/>
      <w:numFmt w:val="bullet"/>
      <w:lvlText w:val=""/>
      <w:lvlJc w:val="left"/>
      <w:pPr>
        <w:ind w:left="4320" w:hanging="360"/>
      </w:pPr>
      <w:rPr>
        <w:rFonts w:ascii="Wingdings" w:hAnsi="Wingdings" w:hint="default"/>
      </w:rPr>
    </w:lvl>
    <w:lvl w:ilvl="6" w:tplc="489E3012" w:tentative="1">
      <w:start w:val="1"/>
      <w:numFmt w:val="bullet"/>
      <w:lvlText w:val=""/>
      <w:lvlJc w:val="left"/>
      <w:pPr>
        <w:ind w:left="5040" w:hanging="360"/>
      </w:pPr>
      <w:rPr>
        <w:rFonts w:ascii="Symbol" w:hAnsi="Symbol" w:hint="default"/>
      </w:rPr>
    </w:lvl>
    <w:lvl w:ilvl="7" w:tplc="AEFCAF18" w:tentative="1">
      <w:start w:val="1"/>
      <w:numFmt w:val="bullet"/>
      <w:lvlText w:val="o"/>
      <w:lvlJc w:val="left"/>
      <w:pPr>
        <w:ind w:left="5760" w:hanging="360"/>
      </w:pPr>
      <w:rPr>
        <w:rFonts w:ascii="Courier New" w:hAnsi="Courier New" w:cs="Courier New" w:hint="default"/>
      </w:rPr>
    </w:lvl>
    <w:lvl w:ilvl="8" w:tplc="D864F026" w:tentative="1">
      <w:start w:val="1"/>
      <w:numFmt w:val="bullet"/>
      <w:lvlText w:val=""/>
      <w:lvlJc w:val="left"/>
      <w:pPr>
        <w:ind w:left="6480" w:hanging="360"/>
      </w:pPr>
      <w:rPr>
        <w:rFonts w:ascii="Wingdings" w:hAnsi="Wingdings" w:hint="default"/>
      </w:rPr>
    </w:lvl>
  </w:abstractNum>
  <w:num w:numId="1" w16cid:durableId="1682967659">
    <w:abstractNumId w:val="2"/>
  </w:num>
  <w:num w:numId="2" w16cid:durableId="931938724">
    <w:abstractNumId w:val="4"/>
  </w:num>
  <w:num w:numId="3" w16cid:durableId="1321890520">
    <w:abstractNumId w:val="3"/>
  </w:num>
  <w:num w:numId="4" w16cid:durableId="1040057653">
    <w:abstractNumId w:val="1"/>
  </w:num>
  <w:num w:numId="5" w16cid:durableId="1976134440">
    <w:abstractNumId w:val="5"/>
  </w:num>
  <w:num w:numId="6" w16cid:durableId="193618212">
    <w:abstractNumId w:val="0"/>
  </w:num>
  <w:num w:numId="7" w16cid:durableId="1795057044">
    <w:abstractNumId w:val="8"/>
  </w:num>
  <w:num w:numId="8" w16cid:durableId="502933581">
    <w:abstractNumId w:val="6"/>
  </w:num>
  <w:num w:numId="9" w16cid:durableId="1799520125">
    <w:abstractNumId w:val="7"/>
  </w:num>
  <w:num w:numId="10" w16cid:durableId="1782844277">
    <w:abstractNumId w:val="4"/>
  </w:num>
  <w:num w:numId="11" w16cid:durableId="21470102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doNotDisplayPageBoundaries/>
  <w:proofState w:spelling="clean" w:grammar="clean"/>
  <w:attachedTemplate r:id="rId1"/>
  <w:defaultTabStop w:val="720"/>
  <w:characterSpacingControl w:val="doNotCompress"/>
  <w:hdrShapeDefaults>
    <o:shapedefaults v:ext="edit" spidmax="205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50"/>
    <w:rsid w:val="00000F49"/>
    <w:rsid w:val="00002784"/>
    <w:rsid w:val="00002A15"/>
    <w:rsid w:val="00003956"/>
    <w:rsid w:val="00011AA0"/>
    <w:rsid w:val="00015697"/>
    <w:rsid w:val="00017523"/>
    <w:rsid w:val="000217BC"/>
    <w:rsid w:val="00021A66"/>
    <w:rsid w:val="00027B66"/>
    <w:rsid w:val="0003215E"/>
    <w:rsid w:val="0003398A"/>
    <w:rsid w:val="00034099"/>
    <w:rsid w:val="0003524D"/>
    <w:rsid w:val="00036008"/>
    <w:rsid w:val="000409C2"/>
    <w:rsid w:val="00044384"/>
    <w:rsid w:val="00045D25"/>
    <w:rsid w:val="0004740A"/>
    <w:rsid w:val="00047865"/>
    <w:rsid w:val="00051A5E"/>
    <w:rsid w:val="00051CF1"/>
    <w:rsid w:val="00051D5B"/>
    <w:rsid w:val="00055822"/>
    <w:rsid w:val="00056855"/>
    <w:rsid w:val="00060151"/>
    <w:rsid w:val="00065683"/>
    <w:rsid w:val="00070537"/>
    <w:rsid w:val="00071F99"/>
    <w:rsid w:val="00077E83"/>
    <w:rsid w:val="000816AC"/>
    <w:rsid w:val="00082487"/>
    <w:rsid w:val="00084327"/>
    <w:rsid w:val="000858DD"/>
    <w:rsid w:val="000859F4"/>
    <w:rsid w:val="00087380"/>
    <w:rsid w:val="000900E4"/>
    <w:rsid w:val="000903AA"/>
    <w:rsid w:val="00090C4F"/>
    <w:rsid w:val="0009458C"/>
    <w:rsid w:val="000955A3"/>
    <w:rsid w:val="00096F6A"/>
    <w:rsid w:val="00097B30"/>
    <w:rsid w:val="000A08A1"/>
    <w:rsid w:val="000A0C5E"/>
    <w:rsid w:val="000A25E8"/>
    <w:rsid w:val="000A2A10"/>
    <w:rsid w:val="000A439C"/>
    <w:rsid w:val="000A5AA8"/>
    <w:rsid w:val="000B285F"/>
    <w:rsid w:val="000B3961"/>
    <w:rsid w:val="000B502D"/>
    <w:rsid w:val="000C2C03"/>
    <w:rsid w:val="000C2E9F"/>
    <w:rsid w:val="000C36A2"/>
    <w:rsid w:val="000C4B81"/>
    <w:rsid w:val="000C57CB"/>
    <w:rsid w:val="000C7A5D"/>
    <w:rsid w:val="000D0F23"/>
    <w:rsid w:val="000D44D9"/>
    <w:rsid w:val="000D6400"/>
    <w:rsid w:val="000E0BB8"/>
    <w:rsid w:val="000E455A"/>
    <w:rsid w:val="000E6858"/>
    <w:rsid w:val="000E702D"/>
    <w:rsid w:val="000F1349"/>
    <w:rsid w:val="000F2FAB"/>
    <w:rsid w:val="000F3A27"/>
    <w:rsid w:val="000F4B84"/>
    <w:rsid w:val="000F53F5"/>
    <w:rsid w:val="000F5A1A"/>
    <w:rsid w:val="000F6278"/>
    <w:rsid w:val="000F689E"/>
    <w:rsid w:val="000F7C93"/>
    <w:rsid w:val="00100421"/>
    <w:rsid w:val="00100858"/>
    <w:rsid w:val="00103101"/>
    <w:rsid w:val="00107FAF"/>
    <w:rsid w:val="00110789"/>
    <w:rsid w:val="0011148B"/>
    <w:rsid w:val="00113570"/>
    <w:rsid w:val="00114CFD"/>
    <w:rsid w:val="00114FC0"/>
    <w:rsid w:val="00116040"/>
    <w:rsid w:val="00117A8B"/>
    <w:rsid w:val="001212F8"/>
    <w:rsid w:val="00123639"/>
    <w:rsid w:val="00124B8B"/>
    <w:rsid w:val="00125500"/>
    <w:rsid w:val="001257A6"/>
    <w:rsid w:val="00132813"/>
    <w:rsid w:val="00134724"/>
    <w:rsid w:val="00135178"/>
    <w:rsid w:val="00136DFA"/>
    <w:rsid w:val="001379C1"/>
    <w:rsid w:val="001405B8"/>
    <w:rsid w:val="00140F9B"/>
    <w:rsid w:val="001442C3"/>
    <w:rsid w:val="00144D0D"/>
    <w:rsid w:val="00146181"/>
    <w:rsid w:val="001501E7"/>
    <w:rsid w:val="00151038"/>
    <w:rsid w:val="00151DAE"/>
    <w:rsid w:val="00151F89"/>
    <w:rsid w:val="00153155"/>
    <w:rsid w:val="00153F6F"/>
    <w:rsid w:val="00154748"/>
    <w:rsid w:val="001567FB"/>
    <w:rsid w:val="0016337A"/>
    <w:rsid w:val="00170690"/>
    <w:rsid w:val="00170C24"/>
    <w:rsid w:val="001732D2"/>
    <w:rsid w:val="00174F0D"/>
    <w:rsid w:val="001750B1"/>
    <w:rsid w:val="0017797A"/>
    <w:rsid w:val="00177A1D"/>
    <w:rsid w:val="001805CD"/>
    <w:rsid w:val="001816CD"/>
    <w:rsid w:val="001857F9"/>
    <w:rsid w:val="00186A59"/>
    <w:rsid w:val="0018775C"/>
    <w:rsid w:val="00187A99"/>
    <w:rsid w:val="001908CD"/>
    <w:rsid w:val="00190A0E"/>
    <w:rsid w:val="0019142B"/>
    <w:rsid w:val="00191FE6"/>
    <w:rsid w:val="00192C3F"/>
    <w:rsid w:val="001940FE"/>
    <w:rsid w:val="00194981"/>
    <w:rsid w:val="00194E8E"/>
    <w:rsid w:val="001955A9"/>
    <w:rsid w:val="00197166"/>
    <w:rsid w:val="00197D49"/>
    <w:rsid w:val="001A2245"/>
    <w:rsid w:val="001A23CD"/>
    <w:rsid w:val="001A51A9"/>
    <w:rsid w:val="001B02AA"/>
    <w:rsid w:val="001B1404"/>
    <w:rsid w:val="001B1E73"/>
    <w:rsid w:val="001B332C"/>
    <w:rsid w:val="001B33C7"/>
    <w:rsid w:val="001B347D"/>
    <w:rsid w:val="001B68DA"/>
    <w:rsid w:val="001C0694"/>
    <w:rsid w:val="001C31C1"/>
    <w:rsid w:val="001C6E0D"/>
    <w:rsid w:val="001D05D5"/>
    <w:rsid w:val="001D1FD8"/>
    <w:rsid w:val="001D3237"/>
    <w:rsid w:val="001D4150"/>
    <w:rsid w:val="001D5588"/>
    <w:rsid w:val="001D731B"/>
    <w:rsid w:val="001E097C"/>
    <w:rsid w:val="001E0C36"/>
    <w:rsid w:val="001E19F4"/>
    <w:rsid w:val="001E1B76"/>
    <w:rsid w:val="001E5F79"/>
    <w:rsid w:val="001E613D"/>
    <w:rsid w:val="001E6CA2"/>
    <w:rsid w:val="001E71C6"/>
    <w:rsid w:val="001F29D4"/>
    <w:rsid w:val="002029E4"/>
    <w:rsid w:val="002137A8"/>
    <w:rsid w:val="00213826"/>
    <w:rsid w:val="002143EE"/>
    <w:rsid w:val="00216737"/>
    <w:rsid w:val="00220820"/>
    <w:rsid w:val="00220DB6"/>
    <w:rsid w:val="002231CD"/>
    <w:rsid w:val="002233C4"/>
    <w:rsid w:val="002242DA"/>
    <w:rsid w:val="00224EBC"/>
    <w:rsid w:val="00225537"/>
    <w:rsid w:val="00226DE8"/>
    <w:rsid w:val="002300B1"/>
    <w:rsid w:val="00230549"/>
    <w:rsid w:val="00230936"/>
    <w:rsid w:val="00235B58"/>
    <w:rsid w:val="00235F34"/>
    <w:rsid w:val="002445EC"/>
    <w:rsid w:val="002505E6"/>
    <w:rsid w:val="00251DE0"/>
    <w:rsid w:val="00253B38"/>
    <w:rsid w:val="0025458A"/>
    <w:rsid w:val="002548D5"/>
    <w:rsid w:val="002607D5"/>
    <w:rsid w:val="00264BE2"/>
    <w:rsid w:val="00265485"/>
    <w:rsid w:val="00266946"/>
    <w:rsid w:val="00270813"/>
    <w:rsid w:val="00271CFC"/>
    <w:rsid w:val="00272061"/>
    <w:rsid w:val="00281718"/>
    <w:rsid w:val="00281BFC"/>
    <w:rsid w:val="002823B1"/>
    <w:rsid w:val="00284329"/>
    <w:rsid w:val="00285988"/>
    <w:rsid w:val="002872DF"/>
    <w:rsid w:val="00287CE1"/>
    <w:rsid w:val="00293907"/>
    <w:rsid w:val="00295D63"/>
    <w:rsid w:val="00297298"/>
    <w:rsid w:val="00297D77"/>
    <w:rsid w:val="002A0AF3"/>
    <w:rsid w:val="002B0029"/>
    <w:rsid w:val="002B0ADB"/>
    <w:rsid w:val="002B0E4C"/>
    <w:rsid w:val="002B11A9"/>
    <w:rsid w:val="002B4C2E"/>
    <w:rsid w:val="002B750F"/>
    <w:rsid w:val="002C4428"/>
    <w:rsid w:val="002D1E76"/>
    <w:rsid w:val="002D37E0"/>
    <w:rsid w:val="002D58FC"/>
    <w:rsid w:val="002D6CC7"/>
    <w:rsid w:val="002E0C87"/>
    <w:rsid w:val="002E0D37"/>
    <w:rsid w:val="002E28FA"/>
    <w:rsid w:val="002E2EB2"/>
    <w:rsid w:val="002E3A86"/>
    <w:rsid w:val="002E4D7E"/>
    <w:rsid w:val="002F10D2"/>
    <w:rsid w:val="002F2163"/>
    <w:rsid w:val="002F3BE9"/>
    <w:rsid w:val="002F456D"/>
    <w:rsid w:val="002F5C42"/>
    <w:rsid w:val="003009E6"/>
    <w:rsid w:val="00300CC6"/>
    <w:rsid w:val="003024FD"/>
    <w:rsid w:val="00303411"/>
    <w:rsid w:val="00305BA1"/>
    <w:rsid w:val="003065FB"/>
    <w:rsid w:val="00311697"/>
    <w:rsid w:val="003128E2"/>
    <w:rsid w:val="003135B8"/>
    <w:rsid w:val="00315155"/>
    <w:rsid w:val="00315B0F"/>
    <w:rsid w:val="00315B31"/>
    <w:rsid w:val="003167C1"/>
    <w:rsid w:val="00316869"/>
    <w:rsid w:val="00320026"/>
    <w:rsid w:val="00321E88"/>
    <w:rsid w:val="0033190A"/>
    <w:rsid w:val="00332B71"/>
    <w:rsid w:val="0033374E"/>
    <w:rsid w:val="00333932"/>
    <w:rsid w:val="00333ADC"/>
    <w:rsid w:val="003409F9"/>
    <w:rsid w:val="003423AE"/>
    <w:rsid w:val="0034359A"/>
    <w:rsid w:val="00345551"/>
    <w:rsid w:val="0034599D"/>
    <w:rsid w:val="0034695B"/>
    <w:rsid w:val="0034763E"/>
    <w:rsid w:val="00350D33"/>
    <w:rsid w:val="00351AA0"/>
    <w:rsid w:val="003524F1"/>
    <w:rsid w:val="003537A1"/>
    <w:rsid w:val="003537C6"/>
    <w:rsid w:val="00353B55"/>
    <w:rsid w:val="0035540F"/>
    <w:rsid w:val="00356B41"/>
    <w:rsid w:val="00360769"/>
    <w:rsid w:val="003614F6"/>
    <w:rsid w:val="003619AC"/>
    <w:rsid w:val="003636A4"/>
    <w:rsid w:val="00363FF1"/>
    <w:rsid w:val="0036596D"/>
    <w:rsid w:val="00366C75"/>
    <w:rsid w:val="00367DDE"/>
    <w:rsid w:val="00371D23"/>
    <w:rsid w:val="003731D0"/>
    <w:rsid w:val="003737B8"/>
    <w:rsid w:val="00374355"/>
    <w:rsid w:val="003754D6"/>
    <w:rsid w:val="003754F3"/>
    <w:rsid w:val="00377876"/>
    <w:rsid w:val="00380131"/>
    <w:rsid w:val="00381FCA"/>
    <w:rsid w:val="00386897"/>
    <w:rsid w:val="003909FB"/>
    <w:rsid w:val="00394436"/>
    <w:rsid w:val="0039462E"/>
    <w:rsid w:val="003949AD"/>
    <w:rsid w:val="00394DD8"/>
    <w:rsid w:val="00396416"/>
    <w:rsid w:val="003968A5"/>
    <w:rsid w:val="00396BAC"/>
    <w:rsid w:val="00397D54"/>
    <w:rsid w:val="003A1B5A"/>
    <w:rsid w:val="003A317D"/>
    <w:rsid w:val="003A4C0B"/>
    <w:rsid w:val="003A508D"/>
    <w:rsid w:val="003A6BCC"/>
    <w:rsid w:val="003A72FC"/>
    <w:rsid w:val="003A775C"/>
    <w:rsid w:val="003A7FA9"/>
    <w:rsid w:val="003B1218"/>
    <w:rsid w:val="003B13AE"/>
    <w:rsid w:val="003B58C6"/>
    <w:rsid w:val="003B76E8"/>
    <w:rsid w:val="003C078E"/>
    <w:rsid w:val="003C0805"/>
    <w:rsid w:val="003C37A7"/>
    <w:rsid w:val="003C56B7"/>
    <w:rsid w:val="003D127E"/>
    <w:rsid w:val="003D1A3C"/>
    <w:rsid w:val="003D2266"/>
    <w:rsid w:val="003D63AE"/>
    <w:rsid w:val="003D63FD"/>
    <w:rsid w:val="003D65F7"/>
    <w:rsid w:val="003D79E8"/>
    <w:rsid w:val="003E0082"/>
    <w:rsid w:val="003E1A04"/>
    <w:rsid w:val="003E2213"/>
    <w:rsid w:val="003E3470"/>
    <w:rsid w:val="003E483E"/>
    <w:rsid w:val="003E7238"/>
    <w:rsid w:val="003F2CEE"/>
    <w:rsid w:val="003F336E"/>
    <w:rsid w:val="003F3D59"/>
    <w:rsid w:val="003F43A7"/>
    <w:rsid w:val="003F603F"/>
    <w:rsid w:val="003F6BE9"/>
    <w:rsid w:val="003F7F8A"/>
    <w:rsid w:val="00402FC0"/>
    <w:rsid w:val="00403A8C"/>
    <w:rsid w:val="0040428C"/>
    <w:rsid w:val="00404518"/>
    <w:rsid w:val="00405DC4"/>
    <w:rsid w:val="004100CC"/>
    <w:rsid w:val="004107E5"/>
    <w:rsid w:val="00411C96"/>
    <w:rsid w:val="00412393"/>
    <w:rsid w:val="0041586E"/>
    <w:rsid w:val="00417619"/>
    <w:rsid w:val="004207EC"/>
    <w:rsid w:val="00427D72"/>
    <w:rsid w:val="004306FE"/>
    <w:rsid w:val="00431B19"/>
    <w:rsid w:val="00434106"/>
    <w:rsid w:val="00434A1A"/>
    <w:rsid w:val="00435BD7"/>
    <w:rsid w:val="00437975"/>
    <w:rsid w:val="0044109A"/>
    <w:rsid w:val="0044162E"/>
    <w:rsid w:val="0044257C"/>
    <w:rsid w:val="0045121A"/>
    <w:rsid w:val="00451426"/>
    <w:rsid w:val="004521AA"/>
    <w:rsid w:val="0045520A"/>
    <w:rsid w:val="00455D44"/>
    <w:rsid w:val="00462CCB"/>
    <w:rsid w:val="004630ED"/>
    <w:rsid w:val="0046631E"/>
    <w:rsid w:val="0046643C"/>
    <w:rsid w:val="0047355C"/>
    <w:rsid w:val="004749D9"/>
    <w:rsid w:val="004800E9"/>
    <w:rsid w:val="00480481"/>
    <w:rsid w:val="00480B72"/>
    <w:rsid w:val="00482675"/>
    <w:rsid w:val="00483856"/>
    <w:rsid w:val="00484ECD"/>
    <w:rsid w:val="00486255"/>
    <w:rsid w:val="0049066E"/>
    <w:rsid w:val="004920D9"/>
    <w:rsid w:val="004940BB"/>
    <w:rsid w:val="004945FF"/>
    <w:rsid w:val="00494CC3"/>
    <w:rsid w:val="004957F6"/>
    <w:rsid w:val="00496950"/>
    <w:rsid w:val="00496BFF"/>
    <w:rsid w:val="004A0F68"/>
    <w:rsid w:val="004A596D"/>
    <w:rsid w:val="004B3621"/>
    <w:rsid w:val="004B6596"/>
    <w:rsid w:val="004B6AED"/>
    <w:rsid w:val="004B78D3"/>
    <w:rsid w:val="004C2A2D"/>
    <w:rsid w:val="004C6800"/>
    <w:rsid w:val="004C7292"/>
    <w:rsid w:val="004D238F"/>
    <w:rsid w:val="004D3DB3"/>
    <w:rsid w:val="004D44C1"/>
    <w:rsid w:val="004D655E"/>
    <w:rsid w:val="004D7007"/>
    <w:rsid w:val="004E3941"/>
    <w:rsid w:val="004E5453"/>
    <w:rsid w:val="004F0C20"/>
    <w:rsid w:val="004F4350"/>
    <w:rsid w:val="004F5E25"/>
    <w:rsid w:val="004F7668"/>
    <w:rsid w:val="0050051E"/>
    <w:rsid w:val="00502F27"/>
    <w:rsid w:val="0050619E"/>
    <w:rsid w:val="00507E2B"/>
    <w:rsid w:val="00507F2F"/>
    <w:rsid w:val="00510BCA"/>
    <w:rsid w:val="00512C8E"/>
    <w:rsid w:val="0051376B"/>
    <w:rsid w:val="0051460D"/>
    <w:rsid w:val="005167B4"/>
    <w:rsid w:val="00516CB8"/>
    <w:rsid w:val="00522558"/>
    <w:rsid w:val="005234A4"/>
    <w:rsid w:val="00527839"/>
    <w:rsid w:val="00527A2C"/>
    <w:rsid w:val="005323B9"/>
    <w:rsid w:val="005329F1"/>
    <w:rsid w:val="005330EF"/>
    <w:rsid w:val="00537120"/>
    <w:rsid w:val="005371FE"/>
    <w:rsid w:val="005445E6"/>
    <w:rsid w:val="0054667B"/>
    <w:rsid w:val="00547FA5"/>
    <w:rsid w:val="00550DA2"/>
    <w:rsid w:val="005544EA"/>
    <w:rsid w:val="00555411"/>
    <w:rsid w:val="00555571"/>
    <w:rsid w:val="00560106"/>
    <w:rsid w:val="00561819"/>
    <w:rsid w:val="00564EC9"/>
    <w:rsid w:val="0057012B"/>
    <w:rsid w:val="005749D6"/>
    <w:rsid w:val="00575808"/>
    <w:rsid w:val="005774FC"/>
    <w:rsid w:val="005801DF"/>
    <w:rsid w:val="0058029A"/>
    <w:rsid w:val="00582A5A"/>
    <w:rsid w:val="00583613"/>
    <w:rsid w:val="00583A9B"/>
    <w:rsid w:val="00584CC3"/>
    <w:rsid w:val="00586DFB"/>
    <w:rsid w:val="00587B6D"/>
    <w:rsid w:val="00591E61"/>
    <w:rsid w:val="0059206B"/>
    <w:rsid w:val="0059601A"/>
    <w:rsid w:val="00596B3C"/>
    <w:rsid w:val="005A0C89"/>
    <w:rsid w:val="005A1A4C"/>
    <w:rsid w:val="005A21C6"/>
    <w:rsid w:val="005A22FC"/>
    <w:rsid w:val="005A6952"/>
    <w:rsid w:val="005A709F"/>
    <w:rsid w:val="005A7A3E"/>
    <w:rsid w:val="005B5920"/>
    <w:rsid w:val="005B743A"/>
    <w:rsid w:val="005C08A5"/>
    <w:rsid w:val="005C09EC"/>
    <w:rsid w:val="005C0FE2"/>
    <w:rsid w:val="005C4F38"/>
    <w:rsid w:val="005C59E9"/>
    <w:rsid w:val="005C6B22"/>
    <w:rsid w:val="005C6F98"/>
    <w:rsid w:val="005C7C2C"/>
    <w:rsid w:val="005D0831"/>
    <w:rsid w:val="005D1A23"/>
    <w:rsid w:val="005D335F"/>
    <w:rsid w:val="005D48AD"/>
    <w:rsid w:val="005D51DC"/>
    <w:rsid w:val="005E0CBB"/>
    <w:rsid w:val="005E12E7"/>
    <w:rsid w:val="005E66AA"/>
    <w:rsid w:val="005F148E"/>
    <w:rsid w:val="005F3AD1"/>
    <w:rsid w:val="005F3D64"/>
    <w:rsid w:val="005F3DA9"/>
    <w:rsid w:val="005F66AF"/>
    <w:rsid w:val="00600351"/>
    <w:rsid w:val="00600800"/>
    <w:rsid w:val="00601013"/>
    <w:rsid w:val="006051FB"/>
    <w:rsid w:val="00610EE5"/>
    <w:rsid w:val="00612D83"/>
    <w:rsid w:val="00613236"/>
    <w:rsid w:val="00615453"/>
    <w:rsid w:val="00615C4E"/>
    <w:rsid w:val="00616DD3"/>
    <w:rsid w:val="00620BEE"/>
    <w:rsid w:val="00621199"/>
    <w:rsid w:val="00622AE0"/>
    <w:rsid w:val="00622FEF"/>
    <w:rsid w:val="00624EAF"/>
    <w:rsid w:val="00625BBD"/>
    <w:rsid w:val="00626ECB"/>
    <w:rsid w:val="00627379"/>
    <w:rsid w:val="00630C66"/>
    <w:rsid w:val="00631341"/>
    <w:rsid w:val="00631B69"/>
    <w:rsid w:val="00632701"/>
    <w:rsid w:val="00634548"/>
    <w:rsid w:val="00635B4F"/>
    <w:rsid w:val="00641269"/>
    <w:rsid w:val="00643367"/>
    <w:rsid w:val="0064354C"/>
    <w:rsid w:val="00644123"/>
    <w:rsid w:val="00644678"/>
    <w:rsid w:val="00644DD2"/>
    <w:rsid w:val="00645D0C"/>
    <w:rsid w:val="00646E9E"/>
    <w:rsid w:val="00647E28"/>
    <w:rsid w:val="006542A6"/>
    <w:rsid w:val="00655452"/>
    <w:rsid w:val="00661339"/>
    <w:rsid w:val="00662DB1"/>
    <w:rsid w:val="006643C2"/>
    <w:rsid w:val="00664EF3"/>
    <w:rsid w:val="006661DE"/>
    <w:rsid w:val="00666864"/>
    <w:rsid w:val="00666C36"/>
    <w:rsid w:val="00667B18"/>
    <w:rsid w:val="00675419"/>
    <w:rsid w:val="0067741D"/>
    <w:rsid w:val="00681884"/>
    <w:rsid w:val="00682D03"/>
    <w:rsid w:val="0068631E"/>
    <w:rsid w:val="006866B0"/>
    <w:rsid w:val="00690F18"/>
    <w:rsid w:val="006967B6"/>
    <w:rsid w:val="006974F0"/>
    <w:rsid w:val="006976A7"/>
    <w:rsid w:val="00697C0F"/>
    <w:rsid w:val="006A16E3"/>
    <w:rsid w:val="006A4FD8"/>
    <w:rsid w:val="006A5748"/>
    <w:rsid w:val="006A5F8B"/>
    <w:rsid w:val="006A69E7"/>
    <w:rsid w:val="006A6C5D"/>
    <w:rsid w:val="006A74B5"/>
    <w:rsid w:val="006A7DED"/>
    <w:rsid w:val="006B065F"/>
    <w:rsid w:val="006B0A1C"/>
    <w:rsid w:val="006B0DE7"/>
    <w:rsid w:val="006B1DD2"/>
    <w:rsid w:val="006B2151"/>
    <w:rsid w:val="006B3814"/>
    <w:rsid w:val="006B5B90"/>
    <w:rsid w:val="006B5FC4"/>
    <w:rsid w:val="006B64FE"/>
    <w:rsid w:val="006C2DD8"/>
    <w:rsid w:val="006C2F44"/>
    <w:rsid w:val="006C4000"/>
    <w:rsid w:val="006C6A22"/>
    <w:rsid w:val="006D27D6"/>
    <w:rsid w:val="006D38FF"/>
    <w:rsid w:val="006E0750"/>
    <w:rsid w:val="006E15CB"/>
    <w:rsid w:val="006E2147"/>
    <w:rsid w:val="006E32C0"/>
    <w:rsid w:val="006E5812"/>
    <w:rsid w:val="006F4662"/>
    <w:rsid w:val="006F66B6"/>
    <w:rsid w:val="0070073F"/>
    <w:rsid w:val="007016E3"/>
    <w:rsid w:val="00701E7C"/>
    <w:rsid w:val="0070356F"/>
    <w:rsid w:val="00704F36"/>
    <w:rsid w:val="00707945"/>
    <w:rsid w:val="00707DD5"/>
    <w:rsid w:val="0071212B"/>
    <w:rsid w:val="00713803"/>
    <w:rsid w:val="00717A3C"/>
    <w:rsid w:val="00721DFD"/>
    <w:rsid w:val="007260A8"/>
    <w:rsid w:val="007265EF"/>
    <w:rsid w:val="00730F77"/>
    <w:rsid w:val="00732746"/>
    <w:rsid w:val="00733308"/>
    <w:rsid w:val="00737066"/>
    <w:rsid w:val="007405E3"/>
    <w:rsid w:val="00740993"/>
    <w:rsid w:val="00740D68"/>
    <w:rsid w:val="00741808"/>
    <w:rsid w:val="007424EA"/>
    <w:rsid w:val="00742E95"/>
    <w:rsid w:val="0074323B"/>
    <w:rsid w:val="00745012"/>
    <w:rsid w:val="007459C9"/>
    <w:rsid w:val="007465FB"/>
    <w:rsid w:val="00746B46"/>
    <w:rsid w:val="00747321"/>
    <w:rsid w:val="00747BCE"/>
    <w:rsid w:val="007504A2"/>
    <w:rsid w:val="00750A39"/>
    <w:rsid w:val="00754E9D"/>
    <w:rsid w:val="0075557C"/>
    <w:rsid w:val="00757489"/>
    <w:rsid w:val="00757E83"/>
    <w:rsid w:val="00762572"/>
    <w:rsid w:val="0076347B"/>
    <w:rsid w:val="007639E7"/>
    <w:rsid w:val="00764462"/>
    <w:rsid w:val="0076501A"/>
    <w:rsid w:val="00765153"/>
    <w:rsid w:val="00767F54"/>
    <w:rsid w:val="00770011"/>
    <w:rsid w:val="0077087D"/>
    <w:rsid w:val="0077439C"/>
    <w:rsid w:val="00776A60"/>
    <w:rsid w:val="00777562"/>
    <w:rsid w:val="007778DB"/>
    <w:rsid w:val="00777C8C"/>
    <w:rsid w:val="00790D5A"/>
    <w:rsid w:val="0079455A"/>
    <w:rsid w:val="00796EAF"/>
    <w:rsid w:val="007A0671"/>
    <w:rsid w:val="007A06F2"/>
    <w:rsid w:val="007A10A9"/>
    <w:rsid w:val="007A15CB"/>
    <w:rsid w:val="007A2C64"/>
    <w:rsid w:val="007A3A3F"/>
    <w:rsid w:val="007A3B74"/>
    <w:rsid w:val="007B0E11"/>
    <w:rsid w:val="007B17EA"/>
    <w:rsid w:val="007B1DE2"/>
    <w:rsid w:val="007B3F14"/>
    <w:rsid w:val="007B4C1D"/>
    <w:rsid w:val="007B7298"/>
    <w:rsid w:val="007C3640"/>
    <w:rsid w:val="007C5820"/>
    <w:rsid w:val="007C72B9"/>
    <w:rsid w:val="007D37C3"/>
    <w:rsid w:val="007D634E"/>
    <w:rsid w:val="007D7090"/>
    <w:rsid w:val="007D742D"/>
    <w:rsid w:val="007D756A"/>
    <w:rsid w:val="007F28CD"/>
    <w:rsid w:val="007F439E"/>
    <w:rsid w:val="007F43BB"/>
    <w:rsid w:val="007F4A32"/>
    <w:rsid w:val="007F5E3F"/>
    <w:rsid w:val="007F6E50"/>
    <w:rsid w:val="00800974"/>
    <w:rsid w:val="00805437"/>
    <w:rsid w:val="00805E54"/>
    <w:rsid w:val="00810566"/>
    <w:rsid w:val="008108B7"/>
    <w:rsid w:val="00816A82"/>
    <w:rsid w:val="00816FA0"/>
    <w:rsid w:val="00817769"/>
    <w:rsid w:val="008179B6"/>
    <w:rsid w:val="00821905"/>
    <w:rsid w:val="00826737"/>
    <w:rsid w:val="0083055F"/>
    <w:rsid w:val="00830D6C"/>
    <w:rsid w:val="0083280B"/>
    <w:rsid w:val="00832BE8"/>
    <w:rsid w:val="00832D1A"/>
    <w:rsid w:val="008350D7"/>
    <w:rsid w:val="00836F41"/>
    <w:rsid w:val="00837CF3"/>
    <w:rsid w:val="008421E6"/>
    <w:rsid w:val="008441A6"/>
    <w:rsid w:val="0084485C"/>
    <w:rsid w:val="008449D5"/>
    <w:rsid w:val="008460A6"/>
    <w:rsid w:val="00846775"/>
    <w:rsid w:val="008476C4"/>
    <w:rsid w:val="008542D9"/>
    <w:rsid w:val="00854E35"/>
    <w:rsid w:val="00855CCD"/>
    <w:rsid w:val="00856D36"/>
    <w:rsid w:val="00857BB2"/>
    <w:rsid w:val="00860518"/>
    <w:rsid w:val="00861764"/>
    <w:rsid w:val="00862A32"/>
    <w:rsid w:val="00862B5D"/>
    <w:rsid w:val="00862DB6"/>
    <w:rsid w:val="008633C3"/>
    <w:rsid w:val="00864A01"/>
    <w:rsid w:val="0086631A"/>
    <w:rsid w:val="008668C9"/>
    <w:rsid w:val="00870AEC"/>
    <w:rsid w:val="00871567"/>
    <w:rsid w:val="00874A86"/>
    <w:rsid w:val="00877BBB"/>
    <w:rsid w:val="00885217"/>
    <w:rsid w:val="00892A14"/>
    <w:rsid w:val="00892E7B"/>
    <w:rsid w:val="00893982"/>
    <w:rsid w:val="00894303"/>
    <w:rsid w:val="008963EA"/>
    <w:rsid w:val="00897E22"/>
    <w:rsid w:val="008A3A4B"/>
    <w:rsid w:val="008A731D"/>
    <w:rsid w:val="008B0874"/>
    <w:rsid w:val="008B49AF"/>
    <w:rsid w:val="008B4F3B"/>
    <w:rsid w:val="008B7467"/>
    <w:rsid w:val="008C064B"/>
    <w:rsid w:val="008C0E8E"/>
    <w:rsid w:val="008C4A09"/>
    <w:rsid w:val="008C6645"/>
    <w:rsid w:val="008D30B2"/>
    <w:rsid w:val="008D33E3"/>
    <w:rsid w:val="008D3BEE"/>
    <w:rsid w:val="008D4972"/>
    <w:rsid w:val="008D504B"/>
    <w:rsid w:val="008D65AD"/>
    <w:rsid w:val="008D6B31"/>
    <w:rsid w:val="008D7156"/>
    <w:rsid w:val="008E0B16"/>
    <w:rsid w:val="008E0CD4"/>
    <w:rsid w:val="008E53C3"/>
    <w:rsid w:val="008E5A4F"/>
    <w:rsid w:val="008F1B62"/>
    <w:rsid w:val="008F39AD"/>
    <w:rsid w:val="008F59FF"/>
    <w:rsid w:val="00901269"/>
    <w:rsid w:val="00901F52"/>
    <w:rsid w:val="009025D6"/>
    <w:rsid w:val="00902E2A"/>
    <w:rsid w:val="00902E5E"/>
    <w:rsid w:val="00903AA7"/>
    <w:rsid w:val="009051A4"/>
    <w:rsid w:val="00905888"/>
    <w:rsid w:val="009063E4"/>
    <w:rsid w:val="00911660"/>
    <w:rsid w:val="00912FB1"/>
    <w:rsid w:val="0091340F"/>
    <w:rsid w:val="009137DE"/>
    <w:rsid w:val="009146E7"/>
    <w:rsid w:val="00917EB2"/>
    <w:rsid w:val="00920AD0"/>
    <w:rsid w:val="009218AC"/>
    <w:rsid w:val="00921B94"/>
    <w:rsid w:val="00922086"/>
    <w:rsid w:val="00923329"/>
    <w:rsid w:val="00924312"/>
    <w:rsid w:val="00925812"/>
    <w:rsid w:val="0092638E"/>
    <w:rsid w:val="009277BC"/>
    <w:rsid w:val="00930D03"/>
    <w:rsid w:val="00931580"/>
    <w:rsid w:val="009324DC"/>
    <w:rsid w:val="0093688A"/>
    <w:rsid w:val="00936AE9"/>
    <w:rsid w:val="009411E1"/>
    <w:rsid w:val="009419FD"/>
    <w:rsid w:val="00941A93"/>
    <w:rsid w:val="009436ED"/>
    <w:rsid w:val="00945191"/>
    <w:rsid w:val="00945ED3"/>
    <w:rsid w:val="009463EA"/>
    <w:rsid w:val="009477FA"/>
    <w:rsid w:val="00951010"/>
    <w:rsid w:val="0095156B"/>
    <w:rsid w:val="00952111"/>
    <w:rsid w:val="00952343"/>
    <w:rsid w:val="00954246"/>
    <w:rsid w:val="00954C30"/>
    <w:rsid w:val="00954FBD"/>
    <w:rsid w:val="009557A2"/>
    <w:rsid w:val="00956744"/>
    <w:rsid w:val="00957B0F"/>
    <w:rsid w:val="00960D85"/>
    <w:rsid w:val="00961437"/>
    <w:rsid w:val="0096413D"/>
    <w:rsid w:val="00964E74"/>
    <w:rsid w:val="00964ED6"/>
    <w:rsid w:val="009724A9"/>
    <w:rsid w:val="00974955"/>
    <w:rsid w:val="00975F59"/>
    <w:rsid w:val="00977EFA"/>
    <w:rsid w:val="0098059F"/>
    <w:rsid w:val="009808EE"/>
    <w:rsid w:val="00980AD8"/>
    <w:rsid w:val="00981E39"/>
    <w:rsid w:val="00984D99"/>
    <w:rsid w:val="00987DE1"/>
    <w:rsid w:val="00987F0E"/>
    <w:rsid w:val="00991394"/>
    <w:rsid w:val="00991715"/>
    <w:rsid w:val="00991B47"/>
    <w:rsid w:val="00994628"/>
    <w:rsid w:val="00995B8C"/>
    <w:rsid w:val="00996F60"/>
    <w:rsid w:val="009970B5"/>
    <w:rsid w:val="0099798E"/>
    <w:rsid w:val="009A0A65"/>
    <w:rsid w:val="009A2F44"/>
    <w:rsid w:val="009A44AD"/>
    <w:rsid w:val="009A4B2D"/>
    <w:rsid w:val="009A546F"/>
    <w:rsid w:val="009A7309"/>
    <w:rsid w:val="009B02A2"/>
    <w:rsid w:val="009B058B"/>
    <w:rsid w:val="009B3122"/>
    <w:rsid w:val="009B5216"/>
    <w:rsid w:val="009B6C07"/>
    <w:rsid w:val="009B7401"/>
    <w:rsid w:val="009C019C"/>
    <w:rsid w:val="009C0925"/>
    <w:rsid w:val="009C309D"/>
    <w:rsid w:val="009C3954"/>
    <w:rsid w:val="009D1589"/>
    <w:rsid w:val="009D15D1"/>
    <w:rsid w:val="009D2879"/>
    <w:rsid w:val="009D3BA3"/>
    <w:rsid w:val="009D550C"/>
    <w:rsid w:val="009D58A8"/>
    <w:rsid w:val="009D7B1A"/>
    <w:rsid w:val="009E2713"/>
    <w:rsid w:val="009E33C3"/>
    <w:rsid w:val="009E62E5"/>
    <w:rsid w:val="009E6832"/>
    <w:rsid w:val="009F1219"/>
    <w:rsid w:val="009F2472"/>
    <w:rsid w:val="009F5A5E"/>
    <w:rsid w:val="009F5C5B"/>
    <w:rsid w:val="009F6572"/>
    <w:rsid w:val="009F7DB4"/>
    <w:rsid w:val="00A00FB9"/>
    <w:rsid w:val="00A07643"/>
    <w:rsid w:val="00A104E9"/>
    <w:rsid w:val="00A13F80"/>
    <w:rsid w:val="00A14E35"/>
    <w:rsid w:val="00A20854"/>
    <w:rsid w:val="00A24BF4"/>
    <w:rsid w:val="00A27382"/>
    <w:rsid w:val="00A31439"/>
    <w:rsid w:val="00A329E1"/>
    <w:rsid w:val="00A33C8F"/>
    <w:rsid w:val="00A378E6"/>
    <w:rsid w:val="00A37F48"/>
    <w:rsid w:val="00A401D1"/>
    <w:rsid w:val="00A41A64"/>
    <w:rsid w:val="00A43165"/>
    <w:rsid w:val="00A438CA"/>
    <w:rsid w:val="00A449DE"/>
    <w:rsid w:val="00A44A66"/>
    <w:rsid w:val="00A51D01"/>
    <w:rsid w:val="00A52A4F"/>
    <w:rsid w:val="00A56891"/>
    <w:rsid w:val="00A57A98"/>
    <w:rsid w:val="00A64251"/>
    <w:rsid w:val="00A64301"/>
    <w:rsid w:val="00A70502"/>
    <w:rsid w:val="00A710B0"/>
    <w:rsid w:val="00A738FD"/>
    <w:rsid w:val="00A73D61"/>
    <w:rsid w:val="00A74824"/>
    <w:rsid w:val="00A76891"/>
    <w:rsid w:val="00A81C92"/>
    <w:rsid w:val="00A8772A"/>
    <w:rsid w:val="00A87F6C"/>
    <w:rsid w:val="00A9288A"/>
    <w:rsid w:val="00A933D1"/>
    <w:rsid w:val="00A93FD2"/>
    <w:rsid w:val="00A961F0"/>
    <w:rsid w:val="00AA0D5B"/>
    <w:rsid w:val="00AA1615"/>
    <w:rsid w:val="00AA1E17"/>
    <w:rsid w:val="00AA293C"/>
    <w:rsid w:val="00AA48F0"/>
    <w:rsid w:val="00AA4AA6"/>
    <w:rsid w:val="00AA72E4"/>
    <w:rsid w:val="00AB0CB8"/>
    <w:rsid w:val="00AB0D4A"/>
    <w:rsid w:val="00AB3670"/>
    <w:rsid w:val="00AB46AB"/>
    <w:rsid w:val="00AB4A1F"/>
    <w:rsid w:val="00AB58F8"/>
    <w:rsid w:val="00AC2153"/>
    <w:rsid w:val="00AC2653"/>
    <w:rsid w:val="00AC5652"/>
    <w:rsid w:val="00AC6094"/>
    <w:rsid w:val="00AC73AE"/>
    <w:rsid w:val="00AC7B81"/>
    <w:rsid w:val="00AC7C0E"/>
    <w:rsid w:val="00AD0049"/>
    <w:rsid w:val="00AD00C0"/>
    <w:rsid w:val="00AD02F4"/>
    <w:rsid w:val="00AD182F"/>
    <w:rsid w:val="00AD19D0"/>
    <w:rsid w:val="00AD4DB0"/>
    <w:rsid w:val="00AD750E"/>
    <w:rsid w:val="00AE0EDA"/>
    <w:rsid w:val="00AE14C7"/>
    <w:rsid w:val="00AE412D"/>
    <w:rsid w:val="00AE5A6E"/>
    <w:rsid w:val="00AF1A06"/>
    <w:rsid w:val="00AF266E"/>
    <w:rsid w:val="00AF4C6D"/>
    <w:rsid w:val="00AF4CB1"/>
    <w:rsid w:val="00AF5654"/>
    <w:rsid w:val="00B01B53"/>
    <w:rsid w:val="00B0217B"/>
    <w:rsid w:val="00B03866"/>
    <w:rsid w:val="00B04339"/>
    <w:rsid w:val="00B060E4"/>
    <w:rsid w:val="00B11125"/>
    <w:rsid w:val="00B12C51"/>
    <w:rsid w:val="00B153CB"/>
    <w:rsid w:val="00B15820"/>
    <w:rsid w:val="00B1739C"/>
    <w:rsid w:val="00B17C5E"/>
    <w:rsid w:val="00B216DD"/>
    <w:rsid w:val="00B21FE6"/>
    <w:rsid w:val="00B26912"/>
    <w:rsid w:val="00B27BB7"/>
    <w:rsid w:val="00B325A0"/>
    <w:rsid w:val="00B330FD"/>
    <w:rsid w:val="00B346CD"/>
    <w:rsid w:val="00B34D81"/>
    <w:rsid w:val="00B3512D"/>
    <w:rsid w:val="00B37EB6"/>
    <w:rsid w:val="00B4050B"/>
    <w:rsid w:val="00B42E44"/>
    <w:rsid w:val="00B43D02"/>
    <w:rsid w:val="00B53C10"/>
    <w:rsid w:val="00B547F4"/>
    <w:rsid w:val="00B6147F"/>
    <w:rsid w:val="00B61596"/>
    <w:rsid w:val="00B6175E"/>
    <w:rsid w:val="00B625EB"/>
    <w:rsid w:val="00B659E2"/>
    <w:rsid w:val="00B66D63"/>
    <w:rsid w:val="00B70995"/>
    <w:rsid w:val="00B70B46"/>
    <w:rsid w:val="00B71773"/>
    <w:rsid w:val="00B71BBC"/>
    <w:rsid w:val="00B723BB"/>
    <w:rsid w:val="00B81435"/>
    <w:rsid w:val="00B8367E"/>
    <w:rsid w:val="00B841F0"/>
    <w:rsid w:val="00B91403"/>
    <w:rsid w:val="00B9253B"/>
    <w:rsid w:val="00B94891"/>
    <w:rsid w:val="00B948BB"/>
    <w:rsid w:val="00B95858"/>
    <w:rsid w:val="00B95F54"/>
    <w:rsid w:val="00BA0AE7"/>
    <w:rsid w:val="00BA1F41"/>
    <w:rsid w:val="00BA3935"/>
    <w:rsid w:val="00BA67C8"/>
    <w:rsid w:val="00BA6E63"/>
    <w:rsid w:val="00BB0EDB"/>
    <w:rsid w:val="00BB1DF4"/>
    <w:rsid w:val="00BB218F"/>
    <w:rsid w:val="00BB293B"/>
    <w:rsid w:val="00BB3612"/>
    <w:rsid w:val="00BB3809"/>
    <w:rsid w:val="00BB47E6"/>
    <w:rsid w:val="00BC3E17"/>
    <w:rsid w:val="00BC4E41"/>
    <w:rsid w:val="00BD54E5"/>
    <w:rsid w:val="00BD7CF6"/>
    <w:rsid w:val="00BE25D5"/>
    <w:rsid w:val="00BE3185"/>
    <w:rsid w:val="00BE37C5"/>
    <w:rsid w:val="00BE55DC"/>
    <w:rsid w:val="00BE65F9"/>
    <w:rsid w:val="00BE6C61"/>
    <w:rsid w:val="00BF0B22"/>
    <w:rsid w:val="00BF1C85"/>
    <w:rsid w:val="00BF3A20"/>
    <w:rsid w:val="00BF3BD3"/>
    <w:rsid w:val="00BF3C46"/>
    <w:rsid w:val="00BF5FDE"/>
    <w:rsid w:val="00BF750F"/>
    <w:rsid w:val="00C061BA"/>
    <w:rsid w:val="00C10C3F"/>
    <w:rsid w:val="00C10E93"/>
    <w:rsid w:val="00C11740"/>
    <w:rsid w:val="00C13314"/>
    <w:rsid w:val="00C139BA"/>
    <w:rsid w:val="00C159EF"/>
    <w:rsid w:val="00C15F00"/>
    <w:rsid w:val="00C2491B"/>
    <w:rsid w:val="00C2553B"/>
    <w:rsid w:val="00C25893"/>
    <w:rsid w:val="00C25B9F"/>
    <w:rsid w:val="00C26399"/>
    <w:rsid w:val="00C330FD"/>
    <w:rsid w:val="00C354D6"/>
    <w:rsid w:val="00C35E3A"/>
    <w:rsid w:val="00C36206"/>
    <w:rsid w:val="00C36FA5"/>
    <w:rsid w:val="00C37024"/>
    <w:rsid w:val="00C40E6F"/>
    <w:rsid w:val="00C43186"/>
    <w:rsid w:val="00C4526B"/>
    <w:rsid w:val="00C4729C"/>
    <w:rsid w:val="00C47C91"/>
    <w:rsid w:val="00C51A23"/>
    <w:rsid w:val="00C54643"/>
    <w:rsid w:val="00C56DAF"/>
    <w:rsid w:val="00C576E4"/>
    <w:rsid w:val="00C62A24"/>
    <w:rsid w:val="00C63BAC"/>
    <w:rsid w:val="00C65162"/>
    <w:rsid w:val="00C6524D"/>
    <w:rsid w:val="00C7074B"/>
    <w:rsid w:val="00C71D84"/>
    <w:rsid w:val="00C72F9D"/>
    <w:rsid w:val="00C7396C"/>
    <w:rsid w:val="00C73D84"/>
    <w:rsid w:val="00C746EC"/>
    <w:rsid w:val="00C76A1C"/>
    <w:rsid w:val="00C77718"/>
    <w:rsid w:val="00C8481F"/>
    <w:rsid w:val="00C867F9"/>
    <w:rsid w:val="00C90240"/>
    <w:rsid w:val="00C907A5"/>
    <w:rsid w:val="00C9395F"/>
    <w:rsid w:val="00C93EA9"/>
    <w:rsid w:val="00C95CFA"/>
    <w:rsid w:val="00C95F1A"/>
    <w:rsid w:val="00C962F8"/>
    <w:rsid w:val="00C9665E"/>
    <w:rsid w:val="00C96F51"/>
    <w:rsid w:val="00CA0146"/>
    <w:rsid w:val="00CA1E30"/>
    <w:rsid w:val="00CA200F"/>
    <w:rsid w:val="00CB0CE8"/>
    <w:rsid w:val="00CB1C8C"/>
    <w:rsid w:val="00CB1D5D"/>
    <w:rsid w:val="00CB5654"/>
    <w:rsid w:val="00CB6DB9"/>
    <w:rsid w:val="00CB749A"/>
    <w:rsid w:val="00CC1D86"/>
    <w:rsid w:val="00CC2590"/>
    <w:rsid w:val="00CC7232"/>
    <w:rsid w:val="00CC7B04"/>
    <w:rsid w:val="00CD3B79"/>
    <w:rsid w:val="00CD5338"/>
    <w:rsid w:val="00CD5AD2"/>
    <w:rsid w:val="00CE13E3"/>
    <w:rsid w:val="00CE2816"/>
    <w:rsid w:val="00CE5EEF"/>
    <w:rsid w:val="00CE6712"/>
    <w:rsid w:val="00CE7569"/>
    <w:rsid w:val="00CF1CF2"/>
    <w:rsid w:val="00CF5AAD"/>
    <w:rsid w:val="00D00DFA"/>
    <w:rsid w:val="00D014C8"/>
    <w:rsid w:val="00D03193"/>
    <w:rsid w:val="00D073F5"/>
    <w:rsid w:val="00D075AF"/>
    <w:rsid w:val="00D07670"/>
    <w:rsid w:val="00D10AC5"/>
    <w:rsid w:val="00D12663"/>
    <w:rsid w:val="00D126DF"/>
    <w:rsid w:val="00D13EA2"/>
    <w:rsid w:val="00D16F78"/>
    <w:rsid w:val="00D25496"/>
    <w:rsid w:val="00D316B0"/>
    <w:rsid w:val="00D32D0C"/>
    <w:rsid w:val="00D32FC8"/>
    <w:rsid w:val="00D346CD"/>
    <w:rsid w:val="00D3583B"/>
    <w:rsid w:val="00D36382"/>
    <w:rsid w:val="00D37FFB"/>
    <w:rsid w:val="00D42B3E"/>
    <w:rsid w:val="00D43A48"/>
    <w:rsid w:val="00D455F6"/>
    <w:rsid w:val="00D503CE"/>
    <w:rsid w:val="00D5777A"/>
    <w:rsid w:val="00D60463"/>
    <w:rsid w:val="00D673C7"/>
    <w:rsid w:val="00D70DE8"/>
    <w:rsid w:val="00D72F1F"/>
    <w:rsid w:val="00D73448"/>
    <w:rsid w:val="00D757FD"/>
    <w:rsid w:val="00D76719"/>
    <w:rsid w:val="00D814FF"/>
    <w:rsid w:val="00D84D35"/>
    <w:rsid w:val="00D86823"/>
    <w:rsid w:val="00D90BF3"/>
    <w:rsid w:val="00D90DF5"/>
    <w:rsid w:val="00D95CD8"/>
    <w:rsid w:val="00D96F48"/>
    <w:rsid w:val="00DA0E67"/>
    <w:rsid w:val="00DA1CBC"/>
    <w:rsid w:val="00DA204F"/>
    <w:rsid w:val="00DA2BA0"/>
    <w:rsid w:val="00DA48D7"/>
    <w:rsid w:val="00DA4B02"/>
    <w:rsid w:val="00DA5680"/>
    <w:rsid w:val="00DA6B2E"/>
    <w:rsid w:val="00DB05DD"/>
    <w:rsid w:val="00DB2FA5"/>
    <w:rsid w:val="00DB4F80"/>
    <w:rsid w:val="00DB5705"/>
    <w:rsid w:val="00DB7B71"/>
    <w:rsid w:val="00DB7F5F"/>
    <w:rsid w:val="00DC04B3"/>
    <w:rsid w:val="00DC4DAF"/>
    <w:rsid w:val="00DC5360"/>
    <w:rsid w:val="00DC70FE"/>
    <w:rsid w:val="00DD1BC0"/>
    <w:rsid w:val="00DD2ADC"/>
    <w:rsid w:val="00DD2FAC"/>
    <w:rsid w:val="00DD3194"/>
    <w:rsid w:val="00DD33ED"/>
    <w:rsid w:val="00DD35D2"/>
    <w:rsid w:val="00DD491C"/>
    <w:rsid w:val="00DD5278"/>
    <w:rsid w:val="00DD574A"/>
    <w:rsid w:val="00DD5B9D"/>
    <w:rsid w:val="00DE00A1"/>
    <w:rsid w:val="00DE025A"/>
    <w:rsid w:val="00DE41C4"/>
    <w:rsid w:val="00DE4411"/>
    <w:rsid w:val="00DE44B8"/>
    <w:rsid w:val="00DE5E07"/>
    <w:rsid w:val="00DE6271"/>
    <w:rsid w:val="00DE66E4"/>
    <w:rsid w:val="00DE7879"/>
    <w:rsid w:val="00DF00CE"/>
    <w:rsid w:val="00DF51B1"/>
    <w:rsid w:val="00DF5CD6"/>
    <w:rsid w:val="00DF6DA9"/>
    <w:rsid w:val="00E0166C"/>
    <w:rsid w:val="00E06178"/>
    <w:rsid w:val="00E11AD4"/>
    <w:rsid w:val="00E13787"/>
    <w:rsid w:val="00E14ADD"/>
    <w:rsid w:val="00E216EE"/>
    <w:rsid w:val="00E22DEC"/>
    <w:rsid w:val="00E26AD7"/>
    <w:rsid w:val="00E27AA3"/>
    <w:rsid w:val="00E325FF"/>
    <w:rsid w:val="00E338D7"/>
    <w:rsid w:val="00E4270C"/>
    <w:rsid w:val="00E43164"/>
    <w:rsid w:val="00E43F48"/>
    <w:rsid w:val="00E44AA1"/>
    <w:rsid w:val="00E4500F"/>
    <w:rsid w:val="00E451A4"/>
    <w:rsid w:val="00E453BA"/>
    <w:rsid w:val="00E47983"/>
    <w:rsid w:val="00E51285"/>
    <w:rsid w:val="00E513B8"/>
    <w:rsid w:val="00E514F6"/>
    <w:rsid w:val="00E534DC"/>
    <w:rsid w:val="00E57939"/>
    <w:rsid w:val="00E605AF"/>
    <w:rsid w:val="00E6118B"/>
    <w:rsid w:val="00E61DA0"/>
    <w:rsid w:val="00E63D1C"/>
    <w:rsid w:val="00E71FC7"/>
    <w:rsid w:val="00E72112"/>
    <w:rsid w:val="00E73519"/>
    <w:rsid w:val="00E76608"/>
    <w:rsid w:val="00E80D5D"/>
    <w:rsid w:val="00E8190E"/>
    <w:rsid w:val="00E83EA1"/>
    <w:rsid w:val="00E859F6"/>
    <w:rsid w:val="00E86473"/>
    <w:rsid w:val="00E8771A"/>
    <w:rsid w:val="00E90FDD"/>
    <w:rsid w:val="00E917C3"/>
    <w:rsid w:val="00E9299C"/>
    <w:rsid w:val="00E935A4"/>
    <w:rsid w:val="00EA021A"/>
    <w:rsid w:val="00EA06C7"/>
    <w:rsid w:val="00EA1326"/>
    <w:rsid w:val="00EA452A"/>
    <w:rsid w:val="00EA5359"/>
    <w:rsid w:val="00EB0343"/>
    <w:rsid w:val="00EB2208"/>
    <w:rsid w:val="00EB3509"/>
    <w:rsid w:val="00EB7003"/>
    <w:rsid w:val="00EB7216"/>
    <w:rsid w:val="00EB78DD"/>
    <w:rsid w:val="00EB7AB6"/>
    <w:rsid w:val="00EC02D3"/>
    <w:rsid w:val="00EC0F27"/>
    <w:rsid w:val="00EC2577"/>
    <w:rsid w:val="00EC533E"/>
    <w:rsid w:val="00EC54ED"/>
    <w:rsid w:val="00EC56FD"/>
    <w:rsid w:val="00EC67C2"/>
    <w:rsid w:val="00ED1B01"/>
    <w:rsid w:val="00ED29AE"/>
    <w:rsid w:val="00ED4898"/>
    <w:rsid w:val="00EE210F"/>
    <w:rsid w:val="00EE4FFD"/>
    <w:rsid w:val="00EE53CB"/>
    <w:rsid w:val="00EE6D4B"/>
    <w:rsid w:val="00EF3A0D"/>
    <w:rsid w:val="00EF6340"/>
    <w:rsid w:val="00EF79C1"/>
    <w:rsid w:val="00EF7A28"/>
    <w:rsid w:val="00F01CE0"/>
    <w:rsid w:val="00F02D83"/>
    <w:rsid w:val="00F04600"/>
    <w:rsid w:val="00F068DD"/>
    <w:rsid w:val="00F07E35"/>
    <w:rsid w:val="00F07E42"/>
    <w:rsid w:val="00F11893"/>
    <w:rsid w:val="00F14A38"/>
    <w:rsid w:val="00F14BA2"/>
    <w:rsid w:val="00F22070"/>
    <w:rsid w:val="00F22314"/>
    <w:rsid w:val="00F22A02"/>
    <w:rsid w:val="00F23851"/>
    <w:rsid w:val="00F25713"/>
    <w:rsid w:val="00F26BA2"/>
    <w:rsid w:val="00F30159"/>
    <w:rsid w:val="00F324E1"/>
    <w:rsid w:val="00F42658"/>
    <w:rsid w:val="00F43F41"/>
    <w:rsid w:val="00F44B1C"/>
    <w:rsid w:val="00F44BC3"/>
    <w:rsid w:val="00F46A75"/>
    <w:rsid w:val="00F521E1"/>
    <w:rsid w:val="00F52237"/>
    <w:rsid w:val="00F5255D"/>
    <w:rsid w:val="00F52C55"/>
    <w:rsid w:val="00F55811"/>
    <w:rsid w:val="00F57039"/>
    <w:rsid w:val="00F57818"/>
    <w:rsid w:val="00F61F76"/>
    <w:rsid w:val="00F625FD"/>
    <w:rsid w:val="00F629A2"/>
    <w:rsid w:val="00F64404"/>
    <w:rsid w:val="00F65492"/>
    <w:rsid w:val="00F65FCB"/>
    <w:rsid w:val="00F666EA"/>
    <w:rsid w:val="00F66CF4"/>
    <w:rsid w:val="00F705CF"/>
    <w:rsid w:val="00F726FA"/>
    <w:rsid w:val="00F72E73"/>
    <w:rsid w:val="00F72FEA"/>
    <w:rsid w:val="00F755AE"/>
    <w:rsid w:val="00F75E6D"/>
    <w:rsid w:val="00F77512"/>
    <w:rsid w:val="00F7793A"/>
    <w:rsid w:val="00F821DB"/>
    <w:rsid w:val="00F83752"/>
    <w:rsid w:val="00F8628D"/>
    <w:rsid w:val="00F92600"/>
    <w:rsid w:val="00F92869"/>
    <w:rsid w:val="00F95FFF"/>
    <w:rsid w:val="00F9712C"/>
    <w:rsid w:val="00FA0487"/>
    <w:rsid w:val="00FA1942"/>
    <w:rsid w:val="00FB0485"/>
    <w:rsid w:val="00FB2676"/>
    <w:rsid w:val="00FB2C0D"/>
    <w:rsid w:val="00FB44AC"/>
    <w:rsid w:val="00FB4A25"/>
    <w:rsid w:val="00FB785E"/>
    <w:rsid w:val="00FB7A40"/>
    <w:rsid w:val="00FC058D"/>
    <w:rsid w:val="00FC41FF"/>
    <w:rsid w:val="00FC718D"/>
    <w:rsid w:val="00FC7488"/>
    <w:rsid w:val="00FD040A"/>
    <w:rsid w:val="00FD2DF9"/>
    <w:rsid w:val="00FD5394"/>
    <w:rsid w:val="00FE04B0"/>
    <w:rsid w:val="00FE13CE"/>
    <w:rsid w:val="00FE229B"/>
    <w:rsid w:val="00FE75F7"/>
    <w:rsid w:val="00FE7AE1"/>
    <w:rsid w:val="00FE7EDF"/>
    <w:rsid w:val="00FF0E5E"/>
    <w:rsid w:val="00FF2B68"/>
    <w:rsid w:val="00FF3901"/>
    <w:rsid w:val="00FF4C67"/>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decimalSymbol w:val=","/>
  <w:listSeparator w:val=","/>
  <w14:docId w14:val="453A0E30"/>
  <w15:chartTrackingRefBased/>
  <w15:docId w15:val="{9DE4D8C1-2647-0F48-8291-F9A013B1B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4350"/>
    <w:pPr>
      <w:widowControl w:val="0"/>
      <w:spacing w:before="80" w:after="80" w:line="324" w:lineRule="auto"/>
    </w:pPr>
    <w:rPr>
      <w:rFonts w:ascii="Times New Roman" w:hAnsi="Times New Roman"/>
      <w:lang w:val="ru-RU"/>
    </w:rPr>
  </w:style>
  <w:style w:type="paragraph" w:styleId="Heading1">
    <w:name w:val="heading 1"/>
    <w:basedOn w:val="Normal"/>
    <w:next w:val="Normal"/>
    <w:link w:val="Heading1Char"/>
    <w:uiPriority w:val="9"/>
    <w:rsid w:val="005749D6"/>
    <w:pPr>
      <w:keepNext/>
      <w:keepLines/>
      <w:spacing w:before="240" w:after="120"/>
      <w:outlineLvl w:val="0"/>
    </w:pPr>
    <w:rPr>
      <w:rFonts w:eastAsiaTheme="majorEastAsia" w:cstheme="majorBidi"/>
      <w:b/>
      <w:sz w:val="26"/>
      <w:szCs w:val="32"/>
      <w:lang w:val="en-US"/>
    </w:rPr>
  </w:style>
  <w:style w:type="paragraph" w:styleId="Heading2">
    <w:name w:val="heading 2"/>
    <w:basedOn w:val="Normal"/>
    <w:next w:val="Normal"/>
    <w:link w:val="Heading2Char"/>
    <w:uiPriority w:val="9"/>
    <w:unhideWhenUsed/>
    <w:qFormat/>
    <w:rsid w:val="00B547F4"/>
    <w:pPr>
      <w:keepNext/>
      <w:keepLines/>
      <w:widowControl/>
      <w:spacing w:before="40"/>
      <w:jc w:val="center"/>
      <w:outlineLvl w:val="1"/>
    </w:pPr>
    <w:rPr>
      <w:rFonts w:eastAsiaTheme="majorEastAsia" w:cstheme="majorBidi"/>
      <w:b/>
      <w:i/>
      <w:color w:val="000000" w:themeColor="text1"/>
      <w:sz w:val="28"/>
      <w:szCs w:val="26"/>
      <w:lang w:eastAsia="en-GB"/>
    </w:rPr>
  </w:style>
  <w:style w:type="paragraph" w:styleId="Heading3">
    <w:name w:val="heading 3"/>
    <w:basedOn w:val="Normal"/>
    <w:next w:val="Normal"/>
    <w:link w:val="Heading3Char"/>
    <w:uiPriority w:val="9"/>
    <w:unhideWhenUsed/>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F3B"/>
    <w:pPr>
      <w:tabs>
        <w:tab w:val="center" w:pos="4513"/>
        <w:tab w:val="right" w:pos="9026"/>
      </w:tabs>
    </w:pPr>
  </w:style>
  <w:style w:type="character" w:customStyle="1" w:styleId="HeaderChar">
    <w:name w:val="Header Char"/>
    <w:basedOn w:val="DefaultParagraphFont"/>
    <w:link w:val="Header"/>
    <w:uiPriority w:val="99"/>
    <w:rsid w:val="008B4F3B"/>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basedOn w:val="Normal"/>
    <w:next w:val="Normal"/>
    <w:link w:val="TitleChar"/>
    <w:uiPriority w:val="10"/>
    <w:qFormat/>
    <w:rsid w:val="00DB7B71"/>
    <w:pPr>
      <w:spacing w:before="0" w:after="480" w:line="264" w:lineRule="auto"/>
      <w:jc w:val="center"/>
    </w:pPr>
    <w:rPr>
      <w:rFonts w:ascii="Graphik Medium" w:eastAsiaTheme="majorEastAsia" w:hAnsi="Graphik Medium" w:cs="Sanskrit Text"/>
      <w:spacing w:val="-10"/>
      <w:kern w:val="28"/>
      <w:sz w:val="44"/>
      <w:szCs w:val="44"/>
    </w:rPr>
  </w:style>
  <w:style w:type="character" w:customStyle="1" w:styleId="TitleChar">
    <w:name w:val="Title Char"/>
    <w:basedOn w:val="DefaultParagraphFont"/>
    <w:link w:val="Title"/>
    <w:uiPriority w:val="10"/>
    <w:rsid w:val="00DB7B71"/>
    <w:rPr>
      <w:rFonts w:ascii="Graphik Medium" w:eastAsiaTheme="majorEastAsia" w:hAnsi="Graphik Medium" w:cs="Sanskrit Text"/>
      <w:spacing w:val="-10"/>
      <w:kern w:val="28"/>
      <w:sz w:val="44"/>
      <w:szCs w:val="44"/>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customStyle="1" w:styleId="authorname">
    <w:name w:val="author name"/>
    <w:basedOn w:val="Normal"/>
    <w:qFormat/>
    <w:rsid w:val="009F5A5E"/>
    <w:pPr>
      <w:spacing w:before="600" w:after="600"/>
      <w:ind w:left="567" w:right="567"/>
      <w:mirrorIndents/>
      <w:jc w:val="center"/>
    </w:pPr>
    <w:rPr>
      <w:rFonts w:ascii="Arial" w:hAnsi="Arial"/>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basedOn w:val="DefaultParagraphFont"/>
    <w:link w:val="Heading2"/>
    <w:uiPriority w:val="9"/>
    <w:rsid w:val="00B547F4"/>
    <w:rPr>
      <w:rFonts w:ascii="Times New Roman" w:eastAsiaTheme="majorEastAsia" w:hAnsi="Times New Roman" w:cstheme="majorBidi"/>
      <w:b/>
      <w:i/>
      <w:color w:val="000000" w:themeColor="text1"/>
      <w:sz w:val="28"/>
      <w:szCs w:val="26"/>
      <w:lang w:eastAsia="en-GB"/>
    </w:rPr>
  </w:style>
  <w:style w:type="character" w:customStyle="1" w:styleId="Heading1Char">
    <w:name w:val="Heading 1 Char"/>
    <w:basedOn w:val="DefaultParagraphFont"/>
    <w:link w:val="Heading1"/>
    <w:uiPriority w:val="9"/>
    <w:rsid w:val="005749D6"/>
    <w:rPr>
      <w:rFonts w:ascii="Times New Roman" w:eastAsiaTheme="majorEastAsia" w:hAnsi="Times New Roman" w:cstheme="majorBidi"/>
      <w:b/>
      <w:sz w:val="26"/>
      <w:szCs w:val="32"/>
      <w:lang w:val="en-US"/>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NormalRusItalicCharacter">
    <w:name w:val="NormalRusItalicCharacter"/>
    <w:basedOn w:val="DefaultParagraphFont"/>
    <w:uiPriority w:val="1"/>
    <w:rsid w:val="009D7B1A"/>
    <w:rPr>
      <w:i/>
      <w:iCs/>
      <w:color w:val="1F4E79" w:themeColor="accent5" w:themeShade="80"/>
      <w:sz w:val="24"/>
      <w:lang w:val="en-US"/>
    </w:rPr>
  </w:style>
  <w:style w:type="paragraph" w:customStyle="1" w:styleId="h1">
    <w:name w:val="h1"/>
    <w:basedOn w:val="Normal"/>
    <w:rsid w:val="0076347B"/>
    <w:pPr>
      <w:keepNext/>
      <w:spacing w:before="280" w:after="180"/>
      <w:jc w:val="center"/>
      <w:outlineLvl w:val="0"/>
    </w:pPr>
    <w:rPr>
      <w:rFonts w:eastAsia="Times New Roman" w:cs="Times New Roman"/>
      <w:smallCaps/>
      <w:sz w:val="32"/>
      <w:lang w:val="en-GB" w:eastAsia="en-GB"/>
    </w:rPr>
  </w:style>
  <w:style w:type="paragraph" w:styleId="ListBullet2">
    <w:name w:val="List Bullet 2"/>
    <w:basedOn w:val="Normal"/>
    <w:uiPriority w:val="99"/>
    <w:unhideWhenUsed/>
    <w:rsid w:val="001C31C1"/>
    <w:pPr>
      <w:widowControl/>
      <w:numPr>
        <w:numId w:val="9"/>
      </w:numPr>
      <w:spacing w:before="0" w:after="0" w:line="276" w:lineRule="auto"/>
      <w:contextualSpacing/>
    </w:pPr>
    <w:rPr>
      <w:rFonts w:eastAsia="Times New Roman" w:cs="Times New Roman"/>
      <w:lang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eastAsia="Times New Roman" w:cs="Times New Roman"/>
      <w:szCs w:val="22"/>
      <w:lang w:eastAsia="en-GB"/>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Bullet3">
    <w:name w:val="List Bullet 3"/>
    <w:basedOn w:val="Normal"/>
    <w:uiPriority w:val="99"/>
    <w:unhideWhenUsed/>
    <w:qFormat/>
    <w:rsid w:val="00BB3809"/>
    <w:pPr>
      <w:numPr>
        <w:numId w:val="1"/>
      </w:numPr>
      <w:spacing w:before="0" w:after="0"/>
      <w:contextualSpacing/>
    </w:pPr>
    <w:rPr>
      <w:rFonts w:eastAsia="Times New Roman" w:cs="Times New Roman"/>
      <w:lang w:val="en-US" w:eastAsia="en-GB"/>
    </w:rPr>
  </w:style>
  <w:style w:type="paragraph" w:styleId="ListBullet4">
    <w:name w:val="List Bullet 4"/>
    <w:basedOn w:val="Normal"/>
    <w:uiPriority w:val="99"/>
    <w:unhideWhenUsed/>
    <w:qFormat/>
    <w:rsid w:val="00B723BB"/>
    <w:pPr>
      <w:numPr>
        <w:numId w:val="4"/>
      </w:numPr>
      <w:spacing w:before="0" w:after="0"/>
      <w:contextualSpacing/>
    </w:pPr>
    <w:rPr>
      <w:rFonts w:eastAsia="Times New Roman" w:cs="Times New Roman"/>
      <w:lang w:eastAsia="en-GB"/>
    </w:rPr>
  </w:style>
  <w:style w:type="paragraph" w:styleId="ListNumber">
    <w:name w:val="List Number"/>
    <w:basedOn w:val="Normal"/>
    <w:uiPriority w:val="99"/>
    <w:unhideWhenUsed/>
    <w:rsid w:val="003E1A04"/>
    <w:pPr>
      <w:numPr>
        <w:numId w:val="3"/>
      </w:numPr>
      <w:contextualSpacing/>
    </w:pPr>
    <w:rPr>
      <w:rFonts w:eastAsia="Times New Roman" w:cs="Times New Roman"/>
      <w:lang w:val="en-US" w:eastAsia="en-GB"/>
    </w:rPr>
  </w:style>
  <w:style w:type="paragraph" w:styleId="Quote">
    <w:name w:val="Quote"/>
    <w:basedOn w:val="Normal"/>
    <w:next w:val="Normal"/>
    <w:link w:val="QuoteChar"/>
    <w:uiPriority w:val="29"/>
    <w:qFormat/>
    <w:rsid w:val="00251DE0"/>
    <w:pPr>
      <w:spacing w:before="200" w:after="160"/>
      <w:ind w:left="720" w:right="720"/>
    </w:pPr>
    <w:rPr>
      <w:i/>
      <w:iCs/>
      <w:lang w:eastAsia="en-GB"/>
    </w:rPr>
  </w:style>
  <w:style w:type="character" w:customStyle="1" w:styleId="QuoteChar">
    <w:name w:val="Quote Char"/>
    <w:basedOn w:val="DefaultParagraphFont"/>
    <w:link w:val="Quote"/>
    <w:uiPriority w:val="29"/>
    <w:rsid w:val="00251DE0"/>
    <w:rPr>
      <w:rFonts w:ascii="Times New Roman" w:hAnsi="Times New Roman"/>
      <w:i/>
      <w:iCs/>
      <w:lang w:eastAsia="en-GB"/>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styleId="ListBullet5">
    <w:name w:val="List Bullet 5"/>
    <w:basedOn w:val="Normal"/>
    <w:uiPriority w:val="99"/>
    <w:unhideWhenUsed/>
    <w:rsid w:val="000955A3"/>
    <w:pPr>
      <w:numPr>
        <w:numId w:val="6"/>
      </w:numPr>
      <w:spacing w:before="0" w:after="0"/>
    </w:pPr>
    <w:rPr>
      <w:rFonts w:eastAsia="Times New Roman" w:cs="Times New Roman"/>
      <w:lang w:val="en-US" w:eastAsia="en-GB"/>
    </w:rPr>
  </w:style>
  <w:style w:type="paragraph" w:customStyle="1" w:styleId="a4">
    <w:name w:val="Белый параграф"/>
    <w:basedOn w:val="Normal"/>
    <w:rsid w:val="009051A4"/>
    <w:pPr>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hd w:val="clear" w:color="auto" w:fill="FFFFFF" w:themeFill="background1"/>
      <w:spacing w:line="307" w:lineRule="auto"/>
    </w:pPr>
    <w:rPr>
      <w:rFonts w:eastAsia="Times New Roman" w:cs="Times New Roman"/>
      <w:szCs w:val="22"/>
      <w:lang w:eastAsia="en-GB"/>
    </w:rPr>
  </w:style>
  <w:style w:type="paragraph" w:customStyle="1" w:styleId="image">
    <w:name w:val="image"/>
    <w:basedOn w:val="Normal"/>
    <w:qFormat/>
    <w:rsid w:val="00BE65F9"/>
    <w:pPr>
      <w:keepNext/>
      <w:keepLines/>
      <w:widowControl/>
      <w:spacing w:before="240" w:after="120" w:line="300" w:lineRule="auto"/>
      <w:contextualSpacing/>
      <w:jc w:val="center"/>
    </w:pPr>
    <w:rPr>
      <w:rFonts w:ascii="Arial" w:eastAsia="Times New Roman" w:hAnsi="Arial" w:cs="Times New Roman (Body CS)"/>
      <w:sz w:val="20"/>
      <w:lang w:eastAsia="en-GB"/>
    </w:rPr>
  </w:style>
  <w:style w:type="paragraph" w:customStyle="1" w:styleId="ListDash">
    <w:name w:val="List Dash"/>
    <w:basedOn w:val="Normal"/>
    <w:autoRedefine/>
    <w:rsid w:val="00E71FC7"/>
    <w:pPr>
      <w:numPr>
        <w:numId w:val="5"/>
      </w:numPr>
    </w:pPr>
  </w:style>
  <w:style w:type="paragraph" w:customStyle="1" w:styleId="English">
    <w:name w:val="English"/>
    <w:basedOn w:val="Normal"/>
    <w:rsid w:val="00635B4F"/>
    <w:pPr>
      <w:pBdr>
        <w:left w:val="single" w:sz="2" w:space="4" w:color="0070C0"/>
      </w:pBdr>
    </w:pPr>
    <w:rPr>
      <w:rFonts w:eastAsia="Times New Roman" w:cs="Times New Roman"/>
      <w:color w:val="002060"/>
      <w:szCs w:val="20"/>
      <w:lang w:val="en-GB" w:eastAsia="en-GB"/>
    </w:r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character" w:customStyle="1" w:styleId="UnderlinedPunctuation">
    <w:name w:val="UnderlinedPunctuation"/>
    <w:basedOn w:val="DefaultParagraphFont"/>
    <w:uiPriority w:val="1"/>
    <w:rsid w:val="00D84D35"/>
    <w:rPr>
      <w:u w:val="dotted"/>
    </w:rPr>
  </w:style>
  <w:style w:type="paragraph" w:styleId="BlockText">
    <w:name w:val="Block Text"/>
    <w:basedOn w:val="Normal"/>
    <w:uiPriority w:val="99"/>
    <w:unhideWhenUsed/>
    <w:rsid w:val="00E0166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226"/>
    </w:pPr>
    <w:rPr>
      <w:rFonts w:ascii="Arial" w:eastAsiaTheme="minorEastAsia" w:hAnsi="Arial"/>
      <w:iCs/>
      <w:sz w:val="21"/>
    </w:rPr>
  </w:style>
  <w:style w:type="paragraph" w:customStyle="1" w:styleId="QuoteEnglish">
    <w:name w:val="QuoteEnglish"/>
    <w:basedOn w:val="Quote"/>
    <w:rsid w:val="002E0C87"/>
    <w:pPr>
      <w:spacing w:before="80" w:after="80" w:line="288" w:lineRule="auto"/>
      <w:ind w:left="862" w:right="862"/>
    </w:pPr>
    <w:rPr>
      <w:color w:val="000000" w:themeColor="text1"/>
      <w:shd w:val="clear" w:color="auto" w:fill="FFFD7A"/>
      <w:lang w:val="en-US" w:eastAsia="en-US"/>
    </w:rPr>
  </w:style>
  <w:style w:type="paragraph" w:customStyle="1" w:styleId="H2Text">
    <w:name w:val="H2Text"/>
    <w:basedOn w:val="Heading2"/>
    <w:qFormat/>
    <w:rsid w:val="007B17EA"/>
    <w:pPr>
      <w:framePr w:wrap="around" w:vAnchor="text" w:hAnchor="margin" w:y="1"/>
      <w:spacing w:before="0" w:line="280" w:lineRule="exact"/>
      <w:jc w:val="left"/>
    </w:pPr>
    <w:rPr>
      <w:b w:val="0"/>
      <w:i w:val="0"/>
      <w:sz w:val="24"/>
      <w:u w:val="single"/>
      <w:lang w:val="ru"/>
    </w:rPr>
  </w:style>
  <w:style w:type="paragraph" w:customStyle="1" w:styleId="H4Text">
    <w:name w:val="H4Text"/>
    <w:basedOn w:val="H2Text"/>
    <w:qFormat/>
    <w:rsid w:val="00194981"/>
    <w:pPr>
      <w:framePr w:wrap="around"/>
      <w:tabs>
        <w:tab w:val="left" w:pos="57"/>
      </w:tabs>
      <w:autoSpaceDE w:val="0"/>
      <w:autoSpaceDN w:val="0"/>
      <w:adjustRightInd w:val="0"/>
      <w:outlineLvl w:val="3"/>
    </w:pPr>
    <w:rPr>
      <w:color w:val="auto"/>
    </w:rPr>
  </w:style>
  <w:style w:type="paragraph" w:customStyle="1" w:styleId="H6Text">
    <w:name w:val="H6Text"/>
    <w:basedOn w:val="H4Text"/>
    <w:rsid w:val="00952111"/>
    <w:pPr>
      <w:framePr w:w="2948" w:wrap="around"/>
      <w:tabs>
        <w:tab w:val="num" w:pos="284"/>
      </w:tabs>
      <w:ind w:right="567"/>
      <w:outlineLvl w:val="5"/>
    </w:pPr>
  </w:style>
  <w:style w:type="paragraph" w:customStyle="1" w:styleId="H3Text">
    <w:name w:val="H3Text"/>
    <w:basedOn w:val="H4Text"/>
    <w:qFormat/>
    <w:rsid w:val="00661339"/>
    <w:pPr>
      <w:framePr w:wrap="around"/>
      <w:outlineLvl w:val="2"/>
    </w:p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paragraph" w:customStyle="1" w:styleId="Heading1LookingAsDecoratedText">
    <w:name w:val="Heading1LookingAsDecoratedText"/>
    <w:basedOn w:val="Normal"/>
    <w:rsid w:val="007C3640"/>
    <w:pPr>
      <w:numPr>
        <w:numId w:val="7"/>
      </w:numPr>
      <w:ind w:left="227" w:hanging="227"/>
      <w:outlineLvl w:val="1"/>
    </w:pPr>
    <w:rPr>
      <w:u w:val="single"/>
    </w:rPr>
  </w:style>
  <w:style w:type="paragraph" w:customStyle="1" w:styleId="Heading2LookingAsDecoratedText">
    <w:name w:val="Heading2LookingAsDecoratedText"/>
    <w:basedOn w:val="Heading1LookingAsDecoratedText"/>
    <w:rsid w:val="007C3640"/>
    <w:pPr>
      <w:numPr>
        <w:numId w:val="8"/>
      </w:numPr>
      <w:outlineLvl w:val="2"/>
    </w:pPr>
    <w:rPr>
      <w:i/>
      <w:iCs/>
    </w:rPr>
  </w:style>
  <w:style w:type="paragraph" w:styleId="NormalWeb">
    <w:name w:val="Normal (Web)"/>
    <w:basedOn w:val="Normal"/>
    <w:uiPriority w:val="99"/>
    <w:unhideWhenUsed/>
    <w:rsid w:val="00DA5680"/>
    <w:pPr>
      <w:widowControl/>
      <w:spacing w:before="0" w:after="120" w:line="240" w:lineRule="auto"/>
    </w:pPr>
    <w:rPr>
      <w:rFonts w:eastAsia="Times New Roman" w:cs="Times New Roman"/>
      <w:lang w:val="" w:eastAsia="en-GB"/>
    </w:rPr>
  </w:style>
  <w:style w:type="paragraph" w:styleId="ListParagraph">
    <w:name w:val="List Paragraph"/>
    <w:basedOn w:val="Normal"/>
    <w:uiPriority w:val="34"/>
    <w:rsid w:val="004B3621"/>
    <w:pPr>
      <w:spacing w:line="300" w:lineRule="auto"/>
      <w:ind w:left="720"/>
      <w:contextualSpacing/>
    </w:pPr>
  </w:style>
  <w:style w:type="paragraph" w:customStyle="1" w:styleId="ListBulletMarkerInside">
    <w:name w:val="ListBulletMarkerInside"/>
    <w:basedOn w:val="ListBullet"/>
    <w:rsid w:val="00885217"/>
  </w:style>
  <w:style w:type="character" w:customStyle="1" w:styleId="a5">
    <w:name w:val="Розовый"/>
    <w:basedOn w:val="DefaultParagraphFont"/>
    <w:uiPriority w:val="1"/>
    <w:qFormat/>
    <w:rsid w:val="00757E83"/>
    <w:rPr>
      <w:shd w:val="clear" w:color="auto" w:fill="FFC1C8"/>
    </w:rPr>
  </w:style>
  <w:style w:type="character" w:styleId="CommentReference">
    <w:name w:val="annotation reference"/>
    <w:basedOn w:val="DefaultParagraphFont"/>
    <w:uiPriority w:val="99"/>
    <w:semiHidden/>
    <w:unhideWhenUsed/>
    <w:rsid w:val="004F4350"/>
    <w:rPr>
      <w:sz w:val="16"/>
      <w:szCs w:val="16"/>
    </w:rPr>
  </w:style>
  <w:style w:type="paragraph" w:customStyle="1" w:styleId="Heading2LookingAsDecoratedText0">
    <w:name w:val="Heading_2_LookingAsDecoratedText"/>
    <w:basedOn w:val="Normal"/>
    <w:autoRedefine/>
    <w:rsid w:val="004F4350"/>
    <w:pPr>
      <w:spacing w:before="0" w:after="0" w:line="20" w:lineRule="exact"/>
      <w:ind w:left="357" w:hanging="357"/>
      <w:jc w:val="right"/>
      <w:outlineLvl w:val="1"/>
    </w:pPr>
    <w:rPr>
      <w:b/>
      <w:bCs/>
      <w:color w:val="F2F2F2" w:themeColor="background1" w:themeShade="F2"/>
      <w:sz w:val="2"/>
      <w:u w:val="single"/>
      <w:lang w:eastAsia="en-GB"/>
    </w:rPr>
  </w:style>
  <w:style w:type="character" w:styleId="Hyperlink">
    <w:name w:val="Hyperlink"/>
    <w:basedOn w:val="DefaultParagraphFont"/>
    <w:uiPriority w:val="99"/>
    <w:unhideWhenUsed/>
    <w:rsid w:val="004F4350"/>
    <w:rPr>
      <w:color w:val="0563C1" w:themeColor="hyperlink"/>
      <w:u w:val="single"/>
    </w:rPr>
  </w:style>
  <w:style w:type="paragraph" w:customStyle="1" w:styleId="ParagraphAfterHeader">
    <w:name w:val="ParagraphAfterHeader"/>
    <w:basedOn w:val="Normal"/>
    <w:rsid w:val="004F4350"/>
    <w:pPr>
      <w:spacing w:before="0"/>
    </w:pPr>
  </w:style>
  <w:style w:type="character" w:styleId="UnresolvedMention">
    <w:name w:val="Unresolved Mention"/>
    <w:basedOn w:val="DefaultParagraphFont"/>
    <w:uiPriority w:val="99"/>
    <w:semiHidden/>
    <w:unhideWhenUsed/>
    <w:rsid w:val="005F3AD1"/>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lang w:val="ru-RU"/>
    </w:rPr>
  </w:style>
  <w:style w:type="paragraph" w:styleId="Revision">
    <w:name w:val="Revision"/>
    <w:hidden/>
    <w:uiPriority w:val="99"/>
    <w:semiHidden/>
    <w:rsid w:val="00BF0B22"/>
    <w:rPr>
      <w:rFonts w:ascii="Times New Roman" w:hAnsi="Times New Roman"/>
      <w:lang w:val="ru-RU"/>
    </w:rPr>
  </w:style>
  <w:style w:type="paragraph" w:styleId="CommentSubject">
    <w:name w:val="annotation subject"/>
    <w:basedOn w:val="CommentText"/>
    <w:next w:val="CommentText"/>
    <w:link w:val="CommentSubjectChar"/>
    <w:uiPriority w:val="99"/>
    <w:semiHidden/>
    <w:unhideWhenUsed/>
    <w:rsid w:val="000E0BB8"/>
    <w:rPr>
      <w:b/>
      <w:bCs/>
    </w:rPr>
  </w:style>
  <w:style w:type="character" w:customStyle="1" w:styleId="CommentSubjectChar">
    <w:name w:val="Comment Subject Char"/>
    <w:basedOn w:val="CommentTextChar"/>
    <w:link w:val="CommentSubject"/>
    <w:uiPriority w:val="99"/>
    <w:semiHidden/>
    <w:rsid w:val="000E0BB8"/>
    <w:rPr>
      <w:rFonts w:ascii="Times New Roman" w:hAnsi="Times New Roman"/>
      <w:b/>
      <w:bCs/>
      <w:sz w:val="20"/>
      <w:szCs w:val="20"/>
      <w:lang w:val="ru-RU"/>
    </w:rPr>
  </w:style>
  <w:style w:type="paragraph" w:styleId="EndnoteText">
    <w:name w:val="endnote text"/>
    <w:basedOn w:val="Normal"/>
    <w:link w:val="EndnoteTextChar"/>
    <w:uiPriority w:val="99"/>
    <w:semiHidden/>
    <w:unhideWhenUsed/>
    <w:rsid w:val="001816CD"/>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1816CD"/>
    <w:rPr>
      <w:rFonts w:ascii="Times New Roman" w:hAnsi="Times New Roman"/>
      <w:sz w:val="20"/>
      <w:szCs w:val="20"/>
      <w:lang w:val="ru-RU"/>
    </w:rPr>
  </w:style>
  <w:style w:type="character" w:styleId="EndnoteReference">
    <w:name w:val="endnote reference"/>
    <w:basedOn w:val="DefaultParagraphFont"/>
    <w:uiPriority w:val="99"/>
    <w:semiHidden/>
    <w:unhideWhenUsed/>
    <w:rsid w:val="001816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splash.com/@fikry_anshor?utm_source=unsplash&amp;utm_medium=referral&amp;utm_content=creditCopyText" TargetMode="External"/><Relationship Id="rId13" Type="http://schemas.openxmlformats.org/officeDocument/2006/relationships/hyperlink" Target="https://www.google.com/search?q=burnout+statistic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hyperlink" Target="https://news.harvard.edu/gazette/story/2019/03/harvard-professor-says-surveillance-capitalism-is-undermining-democrac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isl.cam.ac.uk/system/files/documents/when-corporations-rule-the-world-1.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q=corporate+citizen&amp;rlz=1C5GCEM_en&amp;oq=corporate+citize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ises.org/library/road-serfdom-0" TargetMode="External"/><Relationship Id="rId23" Type="http://schemas.openxmlformats.org/officeDocument/2006/relationships/fontTable" Target="fontTable.xml"/><Relationship Id="rId10" Type="http://schemas.openxmlformats.org/officeDocument/2006/relationships/hyperlink" Target="https://www.frontiersin.org/articles/10.3389/fpsyg.2018.00572/ful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splash.com/photos/znZFuVcGen4?utm_source=unsplash&amp;utm_medium=referral&amp;utm_content=creditCopyText" TargetMode="External"/><Relationship Id="rId14" Type="http://schemas.openxmlformats.org/officeDocument/2006/relationships/hyperlink" Target="https://www.hoover.org/research/hayek-century"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A4-jan-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A4-jan-2023.dotx</Template>
  <TotalTime>150</TotalTime>
  <Pages>6</Pages>
  <Words>2120</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Klevtsov, Sergei</cp:lastModifiedBy>
  <cp:revision>149</cp:revision>
  <dcterms:created xsi:type="dcterms:W3CDTF">2023-03-11T20:26:00Z</dcterms:created>
  <dcterms:modified xsi:type="dcterms:W3CDTF">2023-03-12T10:37:00Z</dcterms:modified>
</cp:coreProperties>
</file>