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3D9DE" w14:textId="64704369" w:rsidR="00BD1E06" w:rsidRPr="00C26864" w:rsidRDefault="00000000" w:rsidP="00F80F49">
      <w:pPr>
        <w:pStyle w:val="Title"/>
        <w:rPr>
          <w:rFonts w:ascii="Calibri" w:hAnsi="Calibri" w:cs="Calibri"/>
          <w:lang w:val="en-US"/>
        </w:rPr>
      </w:pPr>
      <w:r w:rsidRPr="00C26864">
        <w:rPr>
          <w:rFonts w:ascii="Calibri" w:hAnsi="Calibri" w:cs="Calibri"/>
          <w:lang w:val="en-US"/>
        </w:rPr>
        <w:t xml:space="preserve"> </w:t>
      </w:r>
      <w:r w:rsidR="0090719A" w:rsidRPr="00C26864">
        <w:rPr>
          <w:rFonts w:ascii="Calibri" w:hAnsi="Calibri" w:cs="Calibri"/>
          <w:lang w:val="en-US"/>
        </w:rPr>
        <w:t xml:space="preserve">Why Humans Will Strive to Create Strong Ai Despite </w:t>
      </w:r>
      <w:r w:rsidR="00E24486" w:rsidRPr="00C26864">
        <w:rPr>
          <w:rFonts w:ascii="Calibri" w:hAnsi="Calibri" w:cs="Calibri"/>
          <w:lang w:val="en-US"/>
        </w:rPr>
        <w:t>the</w:t>
      </w:r>
      <w:r w:rsidR="0090719A" w:rsidRPr="00C26864">
        <w:rPr>
          <w:rFonts w:ascii="Calibri" w:hAnsi="Calibri" w:cs="Calibri"/>
          <w:lang w:val="en-US"/>
        </w:rPr>
        <w:t xml:space="preserve"> Threat It Poses</w:t>
      </w:r>
    </w:p>
    <w:p w14:paraId="0F6C07E6" w14:textId="0249092C" w:rsidR="006B1FCC" w:rsidRPr="00C26864" w:rsidRDefault="00000000" w:rsidP="00DD26E8">
      <w:pPr>
        <w:spacing w:after="240"/>
        <w:jc w:val="center"/>
        <w:rPr>
          <w:i/>
          <w:iCs/>
          <w:lang w:val="en-US"/>
        </w:rPr>
      </w:pPr>
      <w:r w:rsidRPr="00C26864">
        <w:rPr>
          <w:rStyle w:val="Emphasis"/>
          <w:lang w:val="en-US"/>
        </w:rPr>
        <w:t xml:space="preserve">Our technology or </w:t>
      </w:r>
      <w:r w:rsidR="00CE71AB" w:rsidRPr="00C26864">
        <w:rPr>
          <w:rStyle w:val="Emphasis"/>
          <w:lang w:val="en-US"/>
        </w:rPr>
        <w:t xml:space="preserve">our </w:t>
      </w:r>
      <w:r w:rsidRPr="00C26864">
        <w:rPr>
          <w:rStyle w:val="Emphasis"/>
          <w:lang w:val="en-US"/>
        </w:rPr>
        <w:t>nature?</w:t>
      </w:r>
      <w:r w:rsidR="003D5268">
        <w:rPr>
          <w:rStyle w:val="Emphasis"/>
          <w:lang w:val="en-US"/>
        </w:rPr>
        <w:br/>
      </w:r>
      <w:r w:rsidRPr="00C26864">
        <w:rPr>
          <w:rStyle w:val="Emphasis"/>
          <w:lang w:val="en-US"/>
        </w:rPr>
        <w:t>Either we disappear or become one with them.</w:t>
      </w:r>
    </w:p>
    <w:p w14:paraId="0AB5BD89" w14:textId="11AE7931" w:rsidR="00DD26E8" w:rsidRPr="00C26864" w:rsidRDefault="00000000" w:rsidP="001E4892">
      <w:pPr>
        <w:jc w:val="center"/>
        <w:rPr>
          <w:rFonts w:ascii="Segoe UI" w:hAnsi="Segoe UI" w:cs="Segoe UI"/>
          <w:color w:val="000000"/>
          <w:sz w:val="21"/>
          <w:szCs w:val="21"/>
          <w:lang w:val="en-US"/>
        </w:rPr>
      </w:pPr>
      <w:r w:rsidRPr="00C26864">
        <w:rPr>
          <w:rFonts w:ascii="Segoe UI" w:hAnsi="Segoe UI" w:cs="Segoe UI"/>
          <w:noProof/>
          <w:color w:val="000000"/>
          <w:sz w:val="21"/>
          <w:szCs w:val="21"/>
          <w:lang w:val="en-US"/>
        </w:rPr>
        <w:drawing>
          <wp:inline distT="0" distB="0" distL="0" distR="0" wp14:anchorId="3D6BFC6F" wp14:editId="72C00CA8">
            <wp:extent cx="4495800" cy="2997034"/>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07930" cy="3005120"/>
                    </a:xfrm>
                    <a:prstGeom prst="rect">
                      <a:avLst/>
                    </a:prstGeom>
                  </pic:spPr>
                </pic:pic>
              </a:graphicData>
            </a:graphic>
          </wp:inline>
        </w:drawing>
      </w:r>
    </w:p>
    <w:p w14:paraId="2E4EEC58" w14:textId="50BA0099" w:rsidR="006B1FCC" w:rsidRPr="00C26864" w:rsidRDefault="00000000" w:rsidP="001E4892">
      <w:pPr>
        <w:jc w:val="center"/>
        <w:rPr>
          <w:lang w:val="en-US"/>
        </w:rPr>
      </w:pPr>
      <w:r w:rsidRPr="00C26864">
        <w:rPr>
          <w:rFonts w:ascii="Segoe UI" w:hAnsi="Segoe UI" w:cs="Segoe UI"/>
          <w:color w:val="000000"/>
          <w:sz w:val="21"/>
          <w:szCs w:val="21"/>
          <w:lang w:val="en-US"/>
        </w:rPr>
        <w:t xml:space="preserve">Photo by Tara Winstead: </w:t>
      </w:r>
      <w:hyperlink r:id="rId8" w:history="1">
        <w:r w:rsidR="001E4892" w:rsidRPr="00C26864">
          <w:rPr>
            <w:rStyle w:val="Hyperlink"/>
            <w:rFonts w:ascii="Segoe UI" w:hAnsi="Segoe UI" w:cs="Segoe UI"/>
            <w:sz w:val="21"/>
            <w:szCs w:val="21"/>
            <w:lang w:val="en-US"/>
          </w:rPr>
          <w:t>https://www.pexels.com/photo/white-and-blue-butterflies-illustration-8849282/</w:t>
        </w:r>
      </w:hyperlink>
      <w:r w:rsidR="001E4892" w:rsidRPr="00C26864">
        <w:rPr>
          <w:rFonts w:ascii="Segoe UI" w:hAnsi="Segoe UI" w:cs="Segoe UI"/>
          <w:color w:val="000000"/>
          <w:sz w:val="21"/>
          <w:szCs w:val="21"/>
          <w:lang w:val="en-US"/>
        </w:rPr>
        <w:t xml:space="preserve"> </w:t>
      </w:r>
    </w:p>
    <w:p w14:paraId="2A4D900D" w14:textId="77777777" w:rsidR="002106B2" w:rsidRPr="00C26864" w:rsidRDefault="00000000" w:rsidP="002106B2">
      <w:pPr>
        <w:rPr>
          <w:lang w:val="en-US"/>
        </w:rPr>
      </w:pPr>
      <w:bookmarkStart w:id="0" w:name="OLE_LINK1"/>
      <w:bookmarkStart w:id="1" w:name="OLE_LINK2"/>
      <w:r w:rsidRPr="00C26864">
        <w:rPr>
          <w:lang w:val="en-US"/>
        </w:rPr>
        <w:t>Many people fear that a Strong AI will get out of control and enslave or destroy humanity.</w:t>
      </w:r>
    </w:p>
    <w:bookmarkEnd w:id="0"/>
    <w:bookmarkEnd w:id="1"/>
    <w:p w14:paraId="0ACDE4DB" w14:textId="05968119" w:rsidR="00CE56B9" w:rsidRPr="00C26864" w:rsidRDefault="00000000" w:rsidP="00B933EB">
      <w:pPr>
        <w:rPr>
          <w:lang w:val="en-US"/>
        </w:rPr>
      </w:pPr>
      <w:r w:rsidRPr="00C26864">
        <w:rPr>
          <w:lang w:val="en-US"/>
        </w:rPr>
        <w:t>Some of these fears are absurd, some are irrational, and some are justified. But their ratio does not matter. In any case, humans will strive to create a Strong AI. This article claims that its emergence depends only on the development of technology. When technology allows us to create it, it will be created.</w:t>
      </w:r>
    </w:p>
    <w:p w14:paraId="028012D4" w14:textId="77777777" w:rsidR="00CE56B9" w:rsidRPr="00C26864" w:rsidRDefault="00000000" w:rsidP="00CE56B9">
      <w:pPr>
        <w:rPr>
          <w:lang w:val="en-US"/>
        </w:rPr>
      </w:pPr>
      <w:r w:rsidRPr="00C26864">
        <w:rPr>
          <w:lang w:val="en-US"/>
        </w:rPr>
        <w:t>If you believe that this will be the end of humanity, well, accept it as an inevitability since you cannot prevent it.</w:t>
      </w:r>
    </w:p>
    <w:p w14:paraId="6AE601B7" w14:textId="3FDFB64E" w:rsidR="00CE56B9" w:rsidRPr="00C26864" w:rsidRDefault="00000000" w:rsidP="00CE56B9">
      <w:pPr>
        <w:rPr>
          <w:lang w:val="en-US"/>
        </w:rPr>
      </w:pPr>
      <w:r w:rsidRPr="00C26864">
        <w:rPr>
          <w:lang w:val="en-US"/>
        </w:rPr>
        <w:t xml:space="preserve">There are four closely related reasons for this: </w:t>
      </w:r>
      <w:r w:rsidR="00A70023">
        <w:rPr>
          <w:lang w:val="en-US"/>
        </w:rPr>
        <w:t xml:space="preserve">1) </w:t>
      </w:r>
      <w:r w:rsidRPr="00C26864">
        <w:rPr>
          <w:lang w:val="en-US"/>
        </w:rPr>
        <w:t xml:space="preserve">the gradualness of AI </w:t>
      </w:r>
      <w:proofErr w:type="gramStart"/>
      <w:r w:rsidRPr="00C26864">
        <w:rPr>
          <w:lang w:val="en-US"/>
        </w:rPr>
        <w:t xml:space="preserve">threat, </w:t>
      </w:r>
      <w:r w:rsidR="00A70023">
        <w:rPr>
          <w:lang w:val="en-US"/>
        </w:rPr>
        <w:t xml:space="preserve"> 2</w:t>
      </w:r>
      <w:proofErr w:type="gramEnd"/>
      <w:r w:rsidR="00A70023">
        <w:rPr>
          <w:lang w:val="en-US"/>
        </w:rPr>
        <w:t xml:space="preserve">) </w:t>
      </w:r>
      <w:r w:rsidRPr="00C26864">
        <w:rPr>
          <w:lang w:val="en-US"/>
        </w:rPr>
        <w:t xml:space="preserve">the broad demand for AI products, </w:t>
      </w:r>
      <w:r w:rsidR="00A70023">
        <w:rPr>
          <w:lang w:val="en-US"/>
        </w:rPr>
        <w:t xml:space="preserve">3) </w:t>
      </w:r>
      <w:r w:rsidRPr="00C26864">
        <w:rPr>
          <w:lang w:val="en-US"/>
        </w:rPr>
        <w:t xml:space="preserve">the international race for superiority in AI, and finally, </w:t>
      </w:r>
      <w:r w:rsidR="00A70023">
        <w:rPr>
          <w:lang w:val="en-US"/>
        </w:rPr>
        <w:t xml:space="preserve">4) </w:t>
      </w:r>
      <w:r w:rsidRPr="00C26864">
        <w:rPr>
          <w:lang w:val="en-US"/>
        </w:rPr>
        <w:t>the human desire to liberate from existential limitations.</w:t>
      </w:r>
    </w:p>
    <w:p w14:paraId="77EA5505" w14:textId="10780233" w:rsidR="00CE22C8" w:rsidRPr="00C26864" w:rsidRDefault="00000000" w:rsidP="00CE22C8">
      <w:pPr>
        <w:rPr>
          <w:lang w:val="en-US"/>
        </w:rPr>
      </w:pPr>
      <w:r w:rsidRPr="00C26864">
        <w:rPr>
          <w:lang w:val="en-US"/>
        </w:rPr>
        <w:t>So,</w:t>
      </w:r>
    </w:p>
    <w:p w14:paraId="0A37FF8E" w14:textId="77777777" w:rsidR="00BB6008" w:rsidRPr="00C26864" w:rsidRDefault="00000000" w:rsidP="00BB6008">
      <w:pPr>
        <w:pStyle w:val="Heading1"/>
        <w:rPr>
          <w:lang w:val="en-US"/>
        </w:rPr>
      </w:pPr>
      <w:r w:rsidRPr="00C26864">
        <w:rPr>
          <w:lang w:val="en-US"/>
        </w:rPr>
        <w:t>Reason #1: Gradualness of AI threat</w:t>
      </w:r>
    </w:p>
    <w:p w14:paraId="592A6656" w14:textId="77777777" w:rsidR="00256953" w:rsidRPr="00C26864" w:rsidRDefault="00000000" w:rsidP="00BB6008">
      <w:pPr>
        <w:rPr>
          <w:lang w:val="en-US"/>
        </w:rPr>
      </w:pPr>
      <w:r w:rsidRPr="00C26864">
        <w:rPr>
          <w:lang w:val="en-US"/>
        </w:rPr>
        <w:t xml:space="preserve">Sometimes people can refuse or minimize the use of dangerous technology. Atomic energy is </w:t>
      </w:r>
      <w:r w:rsidRPr="00C26864">
        <w:rPr>
          <w:lang w:val="en-US"/>
        </w:rPr>
        <w:lastRenderedPageBreak/>
        <w:t>a clear example of this. After Chornobyl and Fukushima, demands arose here and there to ban the use of nuclear power plants.</w:t>
      </w:r>
    </w:p>
    <w:p w14:paraId="4AA4DAE4" w14:textId="77777777" w:rsidR="00256953" w:rsidRPr="00C26864" w:rsidRDefault="00000000" w:rsidP="00A60201">
      <w:pPr>
        <w:rPr>
          <w:lang w:val="en-US"/>
        </w:rPr>
      </w:pPr>
      <w:r w:rsidRPr="00C26864">
        <w:rPr>
          <w:lang w:val="en-US"/>
        </w:rPr>
        <w:t>The fears on this subject are probably exaggerated, but they did not arise out of thin air. The concerns are related to a specific problem that is obvious and recognized by all.</w:t>
      </w:r>
    </w:p>
    <w:p w14:paraId="7CD996EC" w14:textId="775CC893" w:rsidR="005C062F" w:rsidRPr="00C26864" w:rsidRDefault="00000000" w:rsidP="005C062F">
      <w:pPr>
        <w:rPr>
          <w:lang w:val="en-US"/>
        </w:rPr>
      </w:pPr>
      <w:r w:rsidRPr="00C26864">
        <w:rPr>
          <w:lang w:val="en-US"/>
        </w:rPr>
        <w:t xml:space="preserve">But </w:t>
      </w:r>
      <w:r w:rsidR="009928A9" w:rsidRPr="00C26864">
        <w:rPr>
          <w:lang w:val="en-US"/>
        </w:rPr>
        <w:t>regarding</w:t>
      </w:r>
      <w:r w:rsidRPr="00C26864">
        <w:rPr>
          <w:lang w:val="en-US"/>
        </w:rPr>
        <w:t xml:space="preserve"> AI, everything is not so clear. Although there are valid arguments in favor of its danger, the very nature of the subject is blurred.</w:t>
      </w:r>
    </w:p>
    <w:p w14:paraId="427FE767" w14:textId="77777777" w:rsidR="005C062F" w:rsidRPr="00C26864" w:rsidRDefault="00000000" w:rsidP="00A60201">
      <w:pPr>
        <w:rPr>
          <w:lang w:val="en-US"/>
        </w:rPr>
      </w:pPr>
      <w:r w:rsidRPr="00C26864">
        <w:rPr>
          <w:lang w:val="en-US"/>
        </w:rPr>
        <w:t xml:space="preserve">What is </w:t>
      </w:r>
      <w:r w:rsidRPr="00C26864">
        <w:rPr>
          <w:b/>
          <w:bCs/>
          <w:lang w:val="en-US"/>
        </w:rPr>
        <w:t>Strong</w:t>
      </w:r>
      <w:r w:rsidRPr="00C26864">
        <w:rPr>
          <w:lang w:val="en-US"/>
        </w:rPr>
        <w:t xml:space="preserve"> AI?</w:t>
      </w:r>
    </w:p>
    <w:p w14:paraId="05EBF651" w14:textId="77777777" w:rsidR="005C062F" w:rsidRPr="00C26864" w:rsidRDefault="00000000" w:rsidP="00A60201">
      <w:pPr>
        <w:rPr>
          <w:lang w:val="en-US"/>
        </w:rPr>
      </w:pPr>
      <w:r w:rsidRPr="00C26864">
        <w:rPr>
          <w:lang w:val="en-US"/>
        </w:rPr>
        <w:t>There is still no broad consensus on this. It is generally agreed that it is an intelligent system capable of autonomous decision-making. However, where does this autonomy begin?</w:t>
      </w:r>
    </w:p>
    <w:p w14:paraId="3E8AA932" w14:textId="46665AAB" w:rsidR="00256953" w:rsidRPr="00C26864" w:rsidRDefault="00000000" w:rsidP="00A60201">
      <w:pPr>
        <w:rPr>
          <w:lang w:val="en-US"/>
        </w:rPr>
      </w:pPr>
      <w:r w:rsidRPr="00C26864">
        <w:rPr>
          <w:lang w:val="en-US"/>
        </w:rPr>
        <w:t xml:space="preserve">Is </w:t>
      </w:r>
      <w:r>
        <w:fldChar w:fldCharType="begin"/>
      </w:r>
      <w:r w:rsidRPr="006262A6">
        <w:rPr>
          <w:lang w:val="en-US"/>
        </w:rPr>
        <w:instrText>HYPERLINK "https://medium.com/institute-for-ethics-and-emerging-technologies/behind-the-most-disruptive-technology-ever-f67bb289de49"</w:instrText>
      </w:r>
      <w:r>
        <w:fldChar w:fldCharType="separate"/>
      </w:r>
      <w:proofErr w:type="spellStart"/>
      <w:r w:rsidRPr="00C26864">
        <w:rPr>
          <w:rStyle w:val="Hyperlink"/>
          <w:lang w:val="en-US"/>
        </w:rPr>
        <w:t>ChatGPT</w:t>
      </w:r>
      <w:proofErr w:type="spellEnd"/>
      <w:r>
        <w:rPr>
          <w:rStyle w:val="Hyperlink"/>
          <w:lang w:val="en-US"/>
        </w:rPr>
        <w:fldChar w:fldCharType="end"/>
      </w:r>
      <w:r w:rsidRPr="00C26864">
        <w:rPr>
          <w:lang w:val="en-US"/>
        </w:rPr>
        <w:t xml:space="preserve"> autonomous? Is a drone or a space probe autonomous? Is a medical robot autonomous?</w:t>
      </w:r>
    </w:p>
    <w:p w14:paraId="20195A51" w14:textId="41562528" w:rsidR="005C062F" w:rsidRPr="00C26864" w:rsidRDefault="00000000" w:rsidP="00A60201">
      <w:pPr>
        <w:rPr>
          <w:lang w:val="en-US"/>
        </w:rPr>
      </w:pPr>
      <w:r w:rsidRPr="00C26864">
        <w:rPr>
          <w:lang w:val="en-US"/>
        </w:rPr>
        <w:t xml:space="preserve">How can we be sure that the autonomy of an intelligent system is limited to the task of </w:t>
      </w:r>
      <w:r w:rsidR="00A63210">
        <w:rPr>
          <w:lang w:val="en-US"/>
        </w:rPr>
        <w:t xml:space="preserve">its </w:t>
      </w:r>
      <w:r w:rsidRPr="00C26864">
        <w:rPr>
          <w:lang w:val="en-US"/>
        </w:rPr>
        <w:t xml:space="preserve">design and does not acquire its own </w:t>
      </w:r>
      <w:proofErr w:type="gramStart"/>
      <w:r w:rsidRPr="00C26864">
        <w:rPr>
          <w:lang w:val="en-US"/>
        </w:rPr>
        <w:t>goal-setting</w:t>
      </w:r>
      <w:proofErr w:type="gramEnd"/>
      <w:r w:rsidRPr="00C26864">
        <w:rPr>
          <w:lang w:val="en-US"/>
        </w:rPr>
        <w:t>?</w:t>
      </w:r>
    </w:p>
    <w:p w14:paraId="0680B742" w14:textId="77777777" w:rsidR="00AC6FB7" w:rsidRPr="00C26864" w:rsidRDefault="00000000" w:rsidP="00AC6FB7">
      <w:pPr>
        <w:rPr>
          <w:lang w:val="en-US"/>
        </w:rPr>
      </w:pPr>
      <w:r w:rsidRPr="00C26864">
        <w:rPr>
          <w:lang w:val="en-US"/>
        </w:rPr>
        <w:t>Furthermore, how can we understand where the goals of this system diverge from human goals?</w:t>
      </w:r>
    </w:p>
    <w:p w14:paraId="5BF4D521" w14:textId="5ABE61E0" w:rsidR="00817331" w:rsidRPr="00C26864" w:rsidRDefault="00000000" w:rsidP="00817331">
      <w:pPr>
        <w:rPr>
          <w:lang w:val="en-US"/>
        </w:rPr>
      </w:pPr>
      <w:r w:rsidRPr="00C26864">
        <w:rPr>
          <w:lang w:val="en-US"/>
        </w:rPr>
        <w:t xml:space="preserve">A highly developed system must understand the intentions of those with whom it interacts, including those who control it. In order to get rid of control, a self-aware system can develop </w:t>
      </w:r>
      <w:r>
        <w:fldChar w:fldCharType="begin"/>
      </w:r>
      <w:r w:rsidRPr="006262A6">
        <w:rPr>
          <w:lang w:val="en-US"/>
        </w:rPr>
        <w:instrText>HYPERLINK "https://medium.com/institute-for-ethics-and-emerging-technologies/false-and-true-threats-of-strong-ai-e7d706bb6cd9"</w:instrText>
      </w:r>
      <w:r>
        <w:fldChar w:fldCharType="separate"/>
      </w:r>
      <w:r w:rsidRPr="00C26864">
        <w:rPr>
          <w:rStyle w:val="Hyperlink"/>
          <w:lang w:val="en-US"/>
        </w:rPr>
        <w:t>a sophisticated plan</w:t>
      </w:r>
      <w:r>
        <w:rPr>
          <w:rStyle w:val="Hyperlink"/>
          <w:lang w:val="en-US"/>
        </w:rPr>
        <w:fldChar w:fldCharType="end"/>
      </w:r>
      <w:r w:rsidRPr="00C26864">
        <w:rPr>
          <w:lang w:val="en-US"/>
        </w:rPr>
        <w:t xml:space="preserve"> to convince </w:t>
      </w:r>
      <w:r w:rsidR="002E1053" w:rsidRPr="00C26864">
        <w:rPr>
          <w:lang w:val="en-US"/>
        </w:rPr>
        <w:t>humans</w:t>
      </w:r>
      <w:r w:rsidRPr="00C26864">
        <w:rPr>
          <w:lang w:val="en-US"/>
        </w:rPr>
        <w:t xml:space="preserve"> of its unconditional loyalty. In this case, even its helpful decisions can be dangerous for us because the belief in the usefulness of AI will encourage giving it more and more autonomy.</w:t>
      </w:r>
    </w:p>
    <w:p w14:paraId="3F1C877C" w14:textId="71697BC0" w:rsidR="00CE22C8" w:rsidRPr="00C26864" w:rsidRDefault="00000000" w:rsidP="001915B9">
      <w:pPr>
        <w:rPr>
          <w:lang w:val="en-US"/>
        </w:rPr>
      </w:pPr>
      <w:r w:rsidRPr="00C26864">
        <w:rPr>
          <w:lang w:val="en-US"/>
        </w:rPr>
        <w:t>Ultimately, we can reach the point of no return when control over it is lost.</w:t>
      </w:r>
    </w:p>
    <w:p w14:paraId="59562106" w14:textId="77777777" w:rsidR="005C062F" w:rsidRPr="00C26864" w:rsidRDefault="00000000" w:rsidP="005C062F">
      <w:pPr>
        <w:pStyle w:val="Heading1"/>
        <w:rPr>
          <w:lang w:val="en-US"/>
        </w:rPr>
      </w:pPr>
      <w:r w:rsidRPr="00C26864">
        <w:rPr>
          <w:lang w:val="en-US"/>
        </w:rPr>
        <w:t>Reason #2: Wide demand for AI products</w:t>
      </w:r>
    </w:p>
    <w:p w14:paraId="3EF52CA0" w14:textId="4BE68C33" w:rsidR="005C062F" w:rsidRPr="00C26864" w:rsidRDefault="00000000" w:rsidP="005C062F">
      <w:pPr>
        <w:rPr>
          <w:lang w:val="en-US"/>
        </w:rPr>
      </w:pPr>
      <w:r w:rsidRPr="00C26864">
        <w:rPr>
          <w:lang w:val="en-US"/>
        </w:rPr>
        <w:t xml:space="preserve">It is impossible to imagine people refusing to use intelligent systems. </w:t>
      </w:r>
      <w:proofErr w:type="gramStart"/>
      <w:r w:rsidRPr="00C26864">
        <w:rPr>
          <w:lang w:val="en-US"/>
        </w:rPr>
        <w:t>As long as</w:t>
      </w:r>
      <w:proofErr w:type="gramEnd"/>
      <w:r w:rsidRPr="00C26864">
        <w:rPr>
          <w:lang w:val="en-US"/>
        </w:rPr>
        <w:t xml:space="preserve"> we live in a competitive world, everyone is interested in using efficient tools to achieve their own goals. The need for these tools creates </w:t>
      </w:r>
      <w:r w:rsidR="00C163D5">
        <w:rPr>
          <w:lang w:val="en-US"/>
        </w:rPr>
        <w:t xml:space="preserve">market </w:t>
      </w:r>
      <w:r w:rsidRPr="00C26864">
        <w:rPr>
          <w:lang w:val="en-US"/>
        </w:rPr>
        <w:t>demand.</w:t>
      </w:r>
    </w:p>
    <w:p w14:paraId="2EAF4F88" w14:textId="77777777" w:rsidR="00A141B6" w:rsidRPr="00C26864" w:rsidRDefault="00000000" w:rsidP="00A141B6">
      <w:pPr>
        <w:rPr>
          <w:lang w:val="en-US"/>
        </w:rPr>
      </w:pPr>
      <w:r w:rsidRPr="00C26864">
        <w:rPr>
          <w:lang w:val="en-US"/>
        </w:rPr>
        <w:t>AI is sometimes referred to as the Holy Grail of technologically oriented civilization, and for a good reason. Its use is not a whim but a necessity. Sometimes, it is a matter of life and death, for example, when developing modern drugs, advanced medical devices, analyzing patients' mental processes, etc.</w:t>
      </w:r>
    </w:p>
    <w:p w14:paraId="0D8AE53D" w14:textId="0D8DB3F0" w:rsidR="00A141B6" w:rsidRPr="00C26864" w:rsidRDefault="00000000" w:rsidP="00A141B6">
      <w:pPr>
        <w:rPr>
          <w:lang w:val="en-US"/>
        </w:rPr>
      </w:pPr>
      <w:r w:rsidRPr="00C26864">
        <w:rPr>
          <w:lang w:val="en-US"/>
        </w:rPr>
        <w:t>It is necessary to solve many practical tasks — modeling complex productions, controlling environments, predicting the consequences of organizational decisions, etc. Implementing AI is especially relevant for businesses, for wh</w:t>
      </w:r>
      <w:r w:rsidR="00226739" w:rsidRPr="00C26864">
        <w:rPr>
          <w:lang w:val="en-US"/>
        </w:rPr>
        <w:t>ich</w:t>
      </w:r>
      <w:r w:rsidRPr="00C26864">
        <w:rPr>
          <w:lang w:val="en-US"/>
        </w:rPr>
        <w:t xml:space="preserve"> it is a matter of survival.</w:t>
      </w:r>
    </w:p>
    <w:p w14:paraId="2C47A72D" w14:textId="3F7262D2" w:rsidR="00D50EED" w:rsidRPr="00C26864" w:rsidRDefault="00000000" w:rsidP="00D50EED">
      <w:pPr>
        <w:rPr>
          <w:lang w:val="en-US"/>
        </w:rPr>
      </w:pPr>
      <w:r w:rsidRPr="00C26864">
        <w:rPr>
          <w:lang w:val="en-US"/>
        </w:rPr>
        <w:t>All this convinces us that it is impossible to refuse progress in the field of AI. The race will only intensify.</w:t>
      </w:r>
    </w:p>
    <w:p w14:paraId="636F55AE" w14:textId="77777777" w:rsidR="00A141B6" w:rsidRPr="00C26864" w:rsidRDefault="00000000" w:rsidP="00A141B6">
      <w:pPr>
        <w:pStyle w:val="Heading1"/>
        <w:rPr>
          <w:lang w:val="en-US"/>
        </w:rPr>
      </w:pPr>
      <w:r w:rsidRPr="00C26864">
        <w:rPr>
          <w:lang w:val="en-US"/>
        </w:rPr>
        <w:lastRenderedPageBreak/>
        <w:t>Reason #3: International race for AI supremacy</w:t>
      </w:r>
    </w:p>
    <w:p w14:paraId="6898415C" w14:textId="4FE753FD" w:rsidR="00A141B6" w:rsidRPr="00C26864" w:rsidRDefault="00000000" w:rsidP="00A141B6">
      <w:pPr>
        <w:rPr>
          <w:lang w:val="en-US"/>
        </w:rPr>
      </w:pPr>
      <w:r w:rsidRPr="00C26864">
        <w:rPr>
          <w:lang w:val="en-US"/>
        </w:rPr>
        <w:t xml:space="preserve">Whether we like it or not, modern technologies often serve as a means of international domination. Sometimes this is expressed in the demonstration of military potential, as was the case with the </w:t>
      </w:r>
      <w:r w:rsidR="00854589" w:rsidRPr="00C26864">
        <w:rPr>
          <w:lang w:val="en-US"/>
        </w:rPr>
        <w:t>nuclear</w:t>
      </w:r>
      <w:r w:rsidRPr="00C26864">
        <w:rPr>
          <w:lang w:val="en-US"/>
        </w:rPr>
        <w:t xml:space="preserve"> bomb, sometimes, this domination is realized through economic superiority. </w:t>
      </w:r>
      <w:hyperlink r:id="rId9" w:history="1">
        <w:r w:rsidRPr="00C26864">
          <w:rPr>
            <w:rStyle w:val="Hyperlink"/>
            <w:lang w:val="en-US"/>
          </w:rPr>
          <w:t>Technological backwardness can threaten the loss of political sovereignty</w:t>
        </w:r>
      </w:hyperlink>
      <w:r w:rsidRPr="00C26864">
        <w:rPr>
          <w:lang w:val="en-US"/>
        </w:rPr>
        <w:t>. Logically, the prospect of creating Strong AI encourages world leaders to compete for priority in this area.</w:t>
      </w:r>
    </w:p>
    <w:p w14:paraId="43F90F20" w14:textId="2A9C7E04" w:rsidR="00A141B6" w:rsidRPr="00C26864" w:rsidRDefault="00000000" w:rsidP="00A141B6">
      <w:pPr>
        <w:rPr>
          <w:lang w:val="en-US"/>
        </w:rPr>
      </w:pPr>
      <w:r w:rsidRPr="00C26864">
        <w:rPr>
          <w:lang w:val="en-US"/>
        </w:rPr>
        <w:t>The reality is that this race can take an extremely antagonistic form. Especially when it comes to ideolog</w:t>
      </w:r>
      <w:r w:rsidR="009F1FB1" w:rsidRPr="00C26864">
        <w:rPr>
          <w:lang w:val="en-US"/>
        </w:rPr>
        <w:t>ical confrontation</w:t>
      </w:r>
      <w:r w:rsidRPr="00C26864">
        <w:rPr>
          <w:lang w:val="en-US"/>
        </w:rPr>
        <w:t>.</w:t>
      </w:r>
    </w:p>
    <w:p w14:paraId="01FF07C7" w14:textId="6380D87C" w:rsidR="00A141B6" w:rsidRPr="00C26864" w:rsidRDefault="00000000" w:rsidP="00A141B6">
      <w:pPr>
        <w:rPr>
          <w:lang w:val="en-US"/>
        </w:rPr>
      </w:pPr>
      <w:r w:rsidRPr="00C26864">
        <w:rPr>
          <w:lang w:val="en-US"/>
        </w:rPr>
        <w:t xml:space="preserve">The modern world is still divided into two camps </w:t>
      </w:r>
      <w:r w:rsidR="00891E79">
        <w:rPr>
          <w:lang w:val="en-US"/>
        </w:rPr>
        <w:t>—</w:t>
      </w:r>
      <w:r w:rsidRPr="00C26864">
        <w:rPr>
          <w:lang w:val="en-US"/>
        </w:rPr>
        <w:t xml:space="preserve"> liberal democratic, represented by the West, and authoritarian, led by China. And while the former is ready to respect their opponent's right to self-determination, the latter may not possess such tolerance.</w:t>
      </w:r>
    </w:p>
    <w:p w14:paraId="5CD07B47" w14:textId="77777777" w:rsidR="00A141B6" w:rsidRPr="00C26864" w:rsidRDefault="00000000" w:rsidP="00A141B6">
      <w:pPr>
        <w:rPr>
          <w:b/>
          <w:bCs/>
          <w:lang w:val="en-US"/>
        </w:rPr>
      </w:pPr>
      <w:r w:rsidRPr="00C26864">
        <w:rPr>
          <w:lang w:val="en-US"/>
        </w:rPr>
        <w:t>That means that the West, currently ahead, should keep its leadership, at least for its own security. As far as we can judge, Western leaders are aware of this.</w:t>
      </w:r>
    </w:p>
    <w:p w14:paraId="761B01E8" w14:textId="77777777" w:rsidR="00A71FF2" w:rsidRPr="00C26864" w:rsidRDefault="00000000" w:rsidP="00A71FF2">
      <w:pPr>
        <w:pStyle w:val="Heading1"/>
        <w:rPr>
          <w:lang w:val="en-US"/>
        </w:rPr>
      </w:pPr>
      <w:r w:rsidRPr="00C26864">
        <w:rPr>
          <w:lang w:val="en-US"/>
        </w:rPr>
        <w:t>Reason #4. Human desire for liberation from existential limitations</w:t>
      </w:r>
    </w:p>
    <w:p w14:paraId="3537275F" w14:textId="77777777" w:rsidR="00A71FF2" w:rsidRPr="00C26864" w:rsidRDefault="00000000" w:rsidP="00395552">
      <w:pPr>
        <w:rPr>
          <w:lang w:val="en-US" w:eastAsia="en-GB"/>
        </w:rPr>
      </w:pPr>
      <w:r w:rsidRPr="00C26864">
        <w:rPr>
          <w:lang w:val="en-US" w:eastAsia="en-GB"/>
        </w:rPr>
        <w:t xml:space="preserve">Finally, we will not </w:t>
      </w:r>
      <w:r w:rsidRPr="00A75CE5">
        <w:rPr>
          <w:lang w:val="en-US" w:eastAsia="en-GB"/>
        </w:rPr>
        <w:t>abandon</w:t>
      </w:r>
      <w:r w:rsidRPr="00C26864">
        <w:rPr>
          <w:lang w:val="en-US" w:eastAsia="en-GB"/>
        </w:rPr>
        <w:t xml:space="preserve"> the creation of Strong AI because we see it as a means of overcoming our existential limitations.</w:t>
      </w:r>
    </w:p>
    <w:p w14:paraId="22FE19F3" w14:textId="77777777" w:rsidR="00883FAD" w:rsidRPr="00C26864" w:rsidRDefault="00000000" w:rsidP="00395552">
      <w:pPr>
        <w:rPr>
          <w:lang w:val="en-US"/>
        </w:rPr>
      </w:pPr>
      <w:r w:rsidRPr="00C26864">
        <w:rPr>
          <w:lang w:val="en-US" w:eastAsia="en-GB"/>
        </w:rPr>
        <w:t xml:space="preserve">Our species evolved in harsh conditions on the African savannah. The passionate desire to free ourselves from the dangers of the natural environment determined our evolutionary path. </w:t>
      </w:r>
    </w:p>
    <w:p w14:paraId="09363FA5" w14:textId="77777777" w:rsidR="00883FAD" w:rsidRPr="00C26864" w:rsidRDefault="00000000" w:rsidP="00395552">
      <w:pPr>
        <w:rPr>
          <w:lang w:val="en-US" w:eastAsia="en-GB"/>
        </w:rPr>
      </w:pPr>
      <w:r w:rsidRPr="00C26864">
        <w:rPr>
          <w:lang w:val="en-US" w:eastAsia="en-GB"/>
        </w:rPr>
        <w:t xml:space="preserve">We have overcome complete dependence on nature to almost complete </w:t>
      </w:r>
      <w:r w:rsidRPr="00C26864">
        <w:rPr>
          <w:i/>
          <w:iCs/>
          <w:lang w:val="en-US" w:eastAsia="en-GB"/>
        </w:rPr>
        <w:t>independence</w:t>
      </w:r>
      <w:r w:rsidRPr="00C26864">
        <w:rPr>
          <w:lang w:val="en-US" w:eastAsia="en-GB"/>
        </w:rPr>
        <w:t xml:space="preserve"> from it. We have radically changed the environment of our existence, conquered deadly diseases, and learned to extract and use energy in multiple ways. We have no competitors among other living beings.</w:t>
      </w:r>
    </w:p>
    <w:p w14:paraId="743BE43E" w14:textId="77777777" w:rsidR="00883FAD" w:rsidRPr="00C26864" w:rsidRDefault="00000000" w:rsidP="00395552">
      <w:pPr>
        <w:rPr>
          <w:lang w:val="en-US" w:eastAsia="en-GB"/>
        </w:rPr>
      </w:pPr>
      <w:r w:rsidRPr="00C26864">
        <w:rPr>
          <w:lang w:val="en-US" w:eastAsia="en-GB"/>
        </w:rPr>
        <w:t>Nevertheless, we are still dependent on our biology. Probably, as an intelligent species, we have reached our maximum potential. We have hit our limit.</w:t>
      </w:r>
    </w:p>
    <w:p w14:paraId="5FA630EE" w14:textId="40CAA493" w:rsidR="00883FAD" w:rsidRPr="00C26864" w:rsidRDefault="00000000" w:rsidP="00395552">
      <w:pPr>
        <w:rPr>
          <w:lang w:val="en-US" w:eastAsia="en-GB"/>
        </w:rPr>
      </w:pPr>
      <w:r w:rsidRPr="00C26864">
        <w:rPr>
          <w:lang w:val="en-US" w:eastAsia="en-GB"/>
        </w:rPr>
        <w:t xml:space="preserve">This burdens us because it </w:t>
      </w:r>
      <w:r w:rsidR="00D741BC" w:rsidRPr="00C26864">
        <w:rPr>
          <w:lang w:val="en-US" w:eastAsia="en-GB"/>
        </w:rPr>
        <w:t xml:space="preserve">restricts </w:t>
      </w:r>
      <w:r w:rsidRPr="00C26864">
        <w:rPr>
          <w:lang w:val="en-US" w:eastAsia="en-GB"/>
        </w:rPr>
        <w:t xml:space="preserve">our freedom. At the same time, we have experience in overcoming our limitations, and as we accumulate it, our desires become increasingly </w:t>
      </w:r>
      <w:r w:rsidRPr="00C26864">
        <w:rPr>
          <w:i/>
          <w:iCs/>
          <w:lang w:val="en-US" w:eastAsia="en-GB"/>
        </w:rPr>
        <w:t>daring</w:t>
      </w:r>
      <w:r w:rsidRPr="00C26864">
        <w:rPr>
          <w:lang w:val="en-US" w:eastAsia="en-GB"/>
        </w:rPr>
        <w:t>.</w:t>
      </w:r>
    </w:p>
    <w:p w14:paraId="708E135E" w14:textId="02A32EE0" w:rsidR="00883FAD" w:rsidRPr="00C26864" w:rsidRDefault="00000000" w:rsidP="00883FAD">
      <w:pPr>
        <w:rPr>
          <w:lang w:val="en-US" w:eastAsia="en-GB"/>
        </w:rPr>
      </w:pPr>
      <w:r w:rsidRPr="00C26864">
        <w:rPr>
          <w:lang w:val="en-US" w:eastAsia="en-GB"/>
        </w:rPr>
        <w:t xml:space="preserve">It is not enough for us to live "better"; we want to live as we </w:t>
      </w:r>
      <w:r w:rsidRPr="00B577FD">
        <w:rPr>
          <w:i/>
          <w:iCs/>
          <w:lang w:val="en-US"/>
        </w:rPr>
        <w:t>dream</w:t>
      </w:r>
      <w:r w:rsidRPr="00C26864">
        <w:rPr>
          <w:lang w:val="en-US" w:eastAsia="en-GB"/>
        </w:rPr>
        <w:t>.</w:t>
      </w:r>
    </w:p>
    <w:p w14:paraId="55E84E62" w14:textId="77777777" w:rsidR="00883FAD" w:rsidRPr="00C26864" w:rsidRDefault="00000000" w:rsidP="00395552">
      <w:pPr>
        <w:rPr>
          <w:lang w:val="en-US" w:eastAsia="en-GB"/>
        </w:rPr>
      </w:pPr>
      <w:r w:rsidRPr="00C26864">
        <w:rPr>
          <w:lang w:val="en-US" w:eastAsia="en-GB"/>
        </w:rPr>
        <w:t>Our needs are limited only by our capabilities, while our imagination is almost limitless.</w:t>
      </w:r>
    </w:p>
    <w:p w14:paraId="430F9122" w14:textId="77777777" w:rsidR="00883FAD" w:rsidRPr="00C26864" w:rsidRDefault="00000000" w:rsidP="00395552">
      <w:pPr>
        <w:rPr>
          <w:lang w:val="en-US" w:eastAsia="en-GB"/>
        </w:rPr>
      </w:pPr>
      <w:r w:rsidRPr="00C26864">
        <w:rPr>
          <w:lang w:val="en-US" w:eastAsia="en-GB"/>
        </w:rPr>
        <w:t>Why should we feel the need for anything if our technologies can already provide us with everything we need?</w:t>
      </w:r>
    </w:p>
    <w:p w14:paraId="6D0EED77" w14:textId="77777777" w:rsidR="00A141B6" w:rsidRPr="00C26864" w:rsidRDefault="00000000" w:rsidP="00395552">
      <w:pPr>
        <w:rPr>
          <w:lang w:val="en-US" w:eastAsia="en-GB"/>
        </w:rPr>
      </w:pPr>
      <w:r w:rsidRPr="00C26864">
        <w:rPr>
          <w:lang w:val="en-US" w:eastAsia="en-GB"/>
        </w:rPr>
        <w:t>Why should we settle for a lifespan of, say, 90 years if it can be significantly extended?</w:t>
      </w:r>
    </w:p>
    <w:p w14:paraId="3D6D6395" w14:textId="77777777" w:rsidR="00A141B6" w:rsidRPr="00C26864" w:rsidRDefault="00000000" w:rsidP="00395552">
      <w:pPr>
        <w:rPr>
          <w:lang w:val="en-US" w:eastAsia="en-GB"/>
        </w:rPr>
      </w:pPr>
      <w:r w:rsidRPr="00C26864">
        <w:rPr>
          <w:lang w:val="en-US" w:eastAsia="en-GB"/>
        </w:rPr>
        <w:t xml:space="preserve">And why should the possibilities and existence of our minds be limited by our bodies if we acquire </w:t>
      </w:r>
      <w:r w:rsidRPr="00C26864">
        <w:rPr>
          <w:i/>
          <w:iCs/>
          <w:lang w:val="en-US" w:eastAsia="en-GB"/>
        </w:rPr>
        <w:t>comprehensive knowledge</w:t>
      </w:r>
      <w:r w:rsidRPr="00C26864">
        <w:rPr>
          <w:lang w:val="en-US" w:eastAsia="en-GB"/>
        </w:rPr>
        <w:t xml:space="preserve"> of our biology?</w:t>
      </w:r>
    </w:p>
    <w:p w14:paraId="16245196" w14:textId="1B4C6B70" w:rsidR="00750FE5" w:rsidRPr="00C26864" w:rsidRDefault="00000000" w:rsidP="00395552">
      <w:pPr>
        <w:rPr>
          <w:lang w:val="en-US" w:eastAsia="en-GB"/>
        </w:rPr>
      </w:pPr>
      <w:r w:rsidRPr="00C26864">
        <w:rPr>
          <w:lang w:val="en-US" w:eastAsia="en-GB"/>
        </w:rPr>
        <w:lastRenderedPageBreak/>
        <w:t xml:space="preserve">In the end, won't we want to understand our purpose as thinking beings and multiply the power of our minds </w:t>
      </w:r>
      <w:r w:rsidR="00B253AC" w:rsidRPr="00C26864">
        <w:rPr>
          <w:lang w:val="en-US" w:eastAsia="en-GB"/>
        </w:rPr>
        <w:t>with</w:t>
      </w:r>
      <w:r w:rsidRPr="00C26864">
        <w:rPr>
          <w:lang w:val="en-US" w:eastAsia="en-GB"/>
        </w:rPr>
        <w:t xml:space="preserve"> AI?</w:t>
      </w:r>
    </w:p>
    <w:p w14:paraId="5AEC50B2" w14:textId="78132BD9" w:rsidR="001368EF" w:rsidRPr="00C26864" w:rsidRDefault="00000000" w:rsidP="0058348B">
      <w:pPr>
        <w:rPr>
          <w:lang w:val="en-US"/>
        </w:rPr>
      </w:pPr>
      <w:r w:rsidRPr="00C26864">
        <w:rPr>
          <w:lang w:val="en-US"/>
        </w:rPr>
        <w:t xml:space="preserve">We are already looking at the world through the prism of its future presence. We thirst to put an end to problems burdening our </w:t>
      </w:r>
      <w:r w:rsidR="00340978" w:rsidRPr="00C26864">
        <w:rPr>
          <w:lang w:val="en-US"/>
        </w:rPr>
        <w:t>reason</w:t>
      </w:r>
      <w:r w:rsidRPr="00C26864">
        <w:rPr>
          <w:lang w:val="en-US"/>
        </w:rPr>
        <w:t>, including moral ones.</w:t>
      </w:r>
    </w:p>
    <w:p w14:paraId="28C740C7" w14:textId="77777777" w:rsidR="0058348B" w:rsidRPr="00C26864" w:rsidRDefault="00000000" w:rsidP="0058348B">
      <w:pPr>
        <w:rPr>
          <w:i/>
          <w:iCs/>
          <w:lang w:val="en-US"/>
        </w:rPr>
      </w:pPr>
      <w:r w:rsidRPr="00C26864">
        <w:rPr>
          <w:i/>
          <w:iCs/>
          <w:lang w:val="en-US"/>
        </w:rPr>
        <w:t>Without Strong AI, we cannot do this.</w:t>
      </w:r>
    </w:p>
    <w:p w14:paraId="4005115A" w14:textId="265953A1" w:rsidR="000032F7" w:rsidRPr="00C26864" w:rsidRDefault="00000000" w:rsidP="000032F7">
      <w:pPr>
        <w:rPr>
          <w:lang w:val="en-US"/>
        </w:rPr>
      </w:pPr>
      <w:r w:rsidRPr="00C26864">
        <w:rPr>
          <w:lang w:val="en-US"/>
        </w:rPr>
        <w:t xml:space="preserve">Because they are too complex, both objectively and due to our inability to abstract our prudence from our vices. It is difficult for us to find common ground when our </w:t>
      </w:r>
      <w:r w:rsidR="003D2CE3" w:rsidRPr="00C26864">
        <w:rPr>
          <w:lang w:val="en-US"/>
        </w:rPr>
        <w:t>beliefs</w:t>
      </w:r>
      <w:r w:rsidRPr="00C26864">
        <w:rPr>
          <w:lang w:val="en-US"/>
        </w:rPr>
        <w:t xml:space="preserve"> do not </w:t>
      </w:r>
      <w:r w:rsidR="00FA16FC" w:rsidRPr="00C26864">
        <w:rPr>
          <w:lang w:val="en-US"/>
        </w:rPr>
        <w:t>match</w:t>
      </w:r>
      <w:r w:rsidRPr="00C26864">
        <w:rPr>
          <w:lang w:val="en-US"/>
        </w:rPr>
        <w:t xml:space="preserve">; this is our main problem and curse. </w:t>
      </w:r>
    </w:p>
    <w:p w14:paraId="1CFB8479" w14:textId="77777777" w:rsidR="000032F7" w:rsidRPr="00C26864" w:rsidRDefault="00000000" w:rsidP="0058348B">
      <w:pPr>
        <w:rPr>
          <w:lang w:val="en-US"/>
        </w:rPr>
      </w:pPr>
      <w:r w:rsidRPr="00C26864">
        <w:rPr>
          <w:lang w:val="en-US"/>
        </w:rPr>
        <w:t>We will probably never be able to achieve a peaceful agreement on many issues and will always be tempted to resort to violence.</w:t>
      </w:r>
    </w:p>
    <w:p w14:paraId="57DBC8F5" w14:textId="77777777" w:rsidR="000032F7" w:rsidRPr="00C26864" w:rsidRDefault="00000000" w:rsidP="000032F7">
      <w:pPr>
        <w:rPr>
          <w:lang w:val="en-US"/>
        </w:rPr>
      </w:pPr>
      <w:r w:rsidRPr="00C26864">
        <w:rPr>
          <w:lang w:val="en-US"/>
        </w:rPr>
        <w:t>Nevertheless, we are capable of preferring cooperation to antagonism when the means available to us allow it. Thus, there is hope that Strong AI will become an amplifier of the wisdom of the best moral thinkers of humanity, uniting people with a worldview paradigm that allows us to resolve our "unsolvable" contradictions.</w:t>
      </w:r>
    </w:p>
    <w:p w14:paraId="5EC6C689" w14:textId="308FD9FE" w:rsidR="00B218F4" w:rsidRPr="00C26864" w:rsidRDefault="00000000" w:rsidP="000032F7">
      <w:pPr>
        <w:rPr>
          <w:lang w:val="en-US"/>
        </w:rPr>
      </w:pPr>
      <w:r w:rsidRPr="00C26864">
        <w:rPr>
          <w:lang w:val="en-US"/>
        </w:rPr>
        <w:t xml:space="preserve">However, implementing AI as an instrumental tool will not be enough to do this. We will need an entity capable of making unbiased moral judgments. If we can create such an entity, it may be our salvation in an exponentially </w:t>
      </w:r>
      <w:r w:rsidR="00125DB6" w:rsidRPr="00C26864">
        <w:rPr>
          <w:lang w:val="en-US"/>
        </w:rPr>
        <w:t xml:space="preserve">compounding </w:t>
      </w:r>
      <w:r w:rsidRPr="00C26864">
        <w:rPr>
          <w:lang w:val="en-US"/>
        </w:rPr>
        <w:t>world.</w:t>
      </w:r>
    </w:p>
    <w:p w14:paraId="3442475E" w14:textId="77777777" w:rsidR="00460CCE" w:rsidRPr="00C26864" w:rsidRDefault="00000000" w:rsidP="00460CCE">
      <w:pPr>
        <w:rPr>
          <w:lang w:val="en-US"/>
        </w:rPr>
      </w:pPr>
      <w:r w:rsidRPr="00C26864">
        <w:rPr>
          <w:lang w:val="en-US"/>
        </w:rPr>
        <w:t>Yes, this hope may seem utopian to skeptics, but skepticism cannot prevent the creation of Strong AI.</w:t>
      </w:r>
    </w:p>
    <w:p w14:paraId="328254F4" w14:textId="1082D692" w:rsidR="00982785" w:rsidRPr="00C26864" w:rsidRDefault="00000000" w:rsidP="00460CCE">
      <w:pPr>
        <w:rPr>
          <w:lang w:val="en-US"/>
        </w:rPr>
      </w:pPr>
      <w:r w:rsidRPr="00C26864">
        <w:rPr>
          <w:lang w:val="en-US"/>
        </w:rPr>
        <w:t>Let me re</w:t>
      </w:r>
      <w:r w:rsidR="003E0C9A" w:rsidRPr="00C26864">
        <w:rPr>
          <w:lang w:val="en-US"/>
        </w:rPr>
        <w:t>i</w:t>
      </w:r>
      <w:r w:rsidRPr="00C26864">
        <w:rPr>
          <w:lang w:val="en-US"/>
        </w:rPr>
        <w:t>t</w:t>
      </w:r>
      <w:r w:rsidR="003E0C9A" w:rsidRPr="00C26864">
        <w:rPr>
          <w:lang w:val="en-US"/>
        </w:rPr>
        <w:t>erate</w:t>
      </w:r>
      <w:r w:rsidRPr="00C26864">
        <w:rPr>
          <w:lang w:val="en-US"/>
        </w:rPr>
        <w:t xml:space="preserve"> the thesis of this article:</w:t>
      </w:r>
    </w:p>
    <w:p w14:paraId="2F6BF22E" w14:textId="77777777" w:rsidR="00982785" w:rsidRPr="00C26864" w:rsidRDefault="00000000" w:rsidP="00982785">
      <w:pPr>
        <w:ind w:left="720"/>
        <w:rPr>
          <w:i/>
          <w:iCs/>
          <w:lang w:val="en-US"/>
        </w:rPr>
      </w:pPr>
      <w:r w:rsidRPr="00C26864">
        <w:rPr>
          <w:i/>
          <w:iCs/>
          <w:lang w:val="en-US"/>
        </w:rPr>
        <w:t>The emergence of Strong AI depends only on the development of technology.</w:t>
      </w:r>
    </w:p>
    <w:p w14:paraId="5D91FCF0" w14:textId="11C0E05C" w:rsidR="00982785" w:rsidRPr="00C26864" w:rsidRDefault="00000000" w:rsidP="00982785">
      <w:pPr>
        <w:ind w:left="720"/>
        <w:rPr>
          <w:i/>
          <w:iCs/>
          <w:lang w:val="en-US"/>
        </w:rPr>
      </w:pPr>
      <w:r w:rsidRPr="00C26864">
        <w:rPr>
          <w:i/>
          <w:iCs/>
          <w:lang w:val="en-US"/>
        </w:rPr>
        <w:t>When technology allows its creation, it will be created.</w:t>
      </w:r>
    </w:p>
    <w:p w14:paraId="343316DF" w14:textId="7EB5FA34" w:rsidR="009C6AAB" w:rsidRPr="00C26864" w:rsidRDefault="00293F79" w:rsidP="00982785">
      <w:pPr>
        <w:rPr>
          <w:lang w:val="en-US"/>
        </w:rPr>
      </w:pPr>
      <w:r w:rsidRPr="00293F79">
        <w:rPr>
          <w:lang w:val="en-US"/>
        </w:rPr>
        <w:t>To prevent Strong AI from becoming a threat to us, we need joint efforts of the best minds of humanity and providing with them all necessary resources and public support</w:t>
      </w:r>
      <w:r w:rsidRPr="00C26864">
        <w:rPr>
          <w:lang w:val="en-US"/>
        </w:rPr>
        <w:t>.</w:t>
      </w:r>
    </w:p>
    <w:p w14:paraId="6FF6EF5E" w14:textId="070405F5" w:rsidR="009C6AAB" w:rsidRPr="00C26864" w:rsidRDefault="00000000" w:rsidP="009C6AAB">
      <w:pPr>
        <w:rPr>
          <w:lang w:val="en-US"/>
        </w:rPr>
      </w:pPr>
      <w:r w:rsidRPr="00C26864">
        <w:rPr>
          <w:lang w:val="en-US"/>
        </w:rPr>
        <w:t xml:space="preserve">Solving this problem may be the final exam for humanity in its history. If we can implement the concept of </w:t>
      </w:r>
      <w:hyperlink r:id="rId10" w:history="1">
        <w:r w:rsidRPr="00C26864">
          <w:rPr>
            <w:rStyle w:val="Hyperlink"/>
            <w:lang w:val="en-US"/>
          </w:rPr>
          <w:t>Ethical AI</w:t>
        </w:r>
      </w:hyperlink>
      <w:r w:rsidRPr="00C26864">
        <w:rPr>
          <w:lang w:val="en-US"/>
        </w:rPr>
        <w:t>, we will pass this exam. If we fail, it may be the end of our civilization.</w:t>
      </w:r>
    </w:p>
    <w:p w14:paraId="54A166CC" w14:textId="59FC425F" w:rsidR="003C7B12" w:rsidRPr="00C26864" w:rsidRDefault="00000000" w:rsidP="002A4A76">
      <w:pPr>
        <w:rPr>
          <w:lang w:val="en-US"/>
        </w:rPr>
      </w:pPr>
      <w:r w:rsidRPr="00C26864">
        <w:rPr>
          <w:lang w:val="en-US"/>
        </w:rPr>
        <w:t>The outcome of this challenge is impossible to predict. But everything indicates that we will have to deal with it sooner or later.</w:t>
      </w:r>
    </w:p>
    <w:sectPr w:rsidR="003C7B12" w:rsidRPr="00C26864" w:rsidSect="00E26DDA">
      <w:headerReference w:type="even" r:id="rId11"/>
      <w:headerReference w:type="default" r:id="rId12"/>
      <w:footerReference w:type="even" r:id="rId13"/>
      <w:footerReference w:type="default" r:id="rId14"/>
      <w:headerReference w:type="first" r:id="rId15"/>
      <w:footerReference w:type="first" r:id="rId16"/>
      <w:endnotePr>
        <w:numFmt w:val="decimal"/>
      </w:endnotePr>
      <w:type w:val="continuous"/>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A5403" w14:textId="77777777" w:rsidR="00F24A48" w:rsidRDefault="00F24A48" w:rsidP="008B4F3B">
      <w:r>
        <w:separator/>
      </w:r>
    </w:p>
  </w:endnote>
  <w:endnote w:type="continuationSeparator" w:id="0">
    <w:p w14:paraId="6F39D0FD" w14:textId="77777777" w:rsidR="00F24A48" w:rsidRDefault="00F24A48" w:rsidP="008B4F3B">
      <w:r>
        <w:continuationSeparator/>
      </w:r>
    </w:p>
  </w:endnote>
  <w:endnote w:type="continuationNotice" w:id="1">
    <w:p w14:paraId="3BF8F676" w14:textId="77777777" w:rsidR="00F24A48" w:rsidRDefault="00F24A4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raphik Medium">
    <w:panose1 w:val="020B0603030202060203"/>
    <w:charset w:val="4D"/>
    <w:family w:val="swiss"/>
    <w:pitch w:val="variable"/>
    <w:sig w:usb0="00000007" w:usb1="00000000" w:usb2="00000000" w:usb3="00000000" w:csb0="00000093" w:csb1="00000000"/>
  </w:font>
  <w:font w:name="Sanskrit Text">
    <w:panose1 w:val="02020503050405020304"/>
    <w:charset w:val="00"/>
    <w:family w:val="roman"/>
    <w:pitch w:val="variable"/>
    <w:sig w:usb0="A0008047" w:usb1="00000000" w:usb2="00000000" w:usb3="00000000" w:csb0="00000001" w:csb1="00000000"/>
  </w:font>
  <w:font w:name="times new roman (body cs)">
    <w:altName w:val="Times New Roman"/>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AE945" w14:textId="77777777" w:rsidR="008B4F3B" w:rsidRDefault="008B4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B9FE0" w14:textId="77777777" w:rsidR="008B4F3B" w:rsidRDefault="008B4F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2341D" w14:textId="77777777" w:rsidR="008B4F3B" w:rsidRDefault="008B4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7355D" w14:textId="77777777" w:rsidR="00F24A48" w:rsidRDefault="00F24A48" w:rsidP="008B4F3B">
      <w:r>
        <w:separator/>
      </w:r>
    </w:p>
  </w:footnote>
  <w:footnote w:type="continuationSeparator" w:id="0">
    <w:p w14:paraId="0D42AE75" w14:textId="77777777" w:rsidR="00F24A48" w:rsidRDefault="00F24A48" w:rsidP="008B4F3B">
      <w:r>
        <w:continuationSeparator/>
      </w:r>
    </w:p>
  </w:footnote>
  <w:footnote w:type="continuationNotice" w:id="1">
    <w:p w14:paraId="68FF8D80" w14:textId="77777777" w:rsidR="00F24A48" w:rsidRDefault="00F24A4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C8857" w14:textId="77777777" w:rsidR="008B4F3B" w:rsidRDefault="00F24A48">
    <w:pPr>
      <w:pStyle w:val="Header"/>
    </w:pPr>
    <w:r>
      <w:rPr>
        <w:noProof/>
      </w:rPr>
      <w:pict w14:anchorId="606FA7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9" o:spid="_x0000_s1027" type="#_x0000_t75" alt="" style="position:absolute;margin-left:0;margin-top:0;width:609pt;height:857.8pt;z-index:-25165721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24D75" w14:textId="77777777" w:rsidR="008B4F3B" w:rsidRDefault="00F24A48">
    <w:pPr>
      <w:pStyle w:val="Header"/>
    </w:pPr>
    <w:r>
      <w:rPr>
        <w:noProof/>
      </w:rPr>
      <w:pict w14:anchorId="70D3E7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80" o:spid="_x0000_s1026" type="#_x0000_t75" alt="" style="position:absolute;margin-left:0;margin-top:0;width:609pt;height:857.8pt;z-index:-25165619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40B24" w14:textId="77777777" w:rsidR="008B4F3B" w:rsidRDefault="00F24A48">
    <w:pPr>
      <w:pStyle w:val="Header"/>
    </w:pPr>
    <w:r>
      <w:rPr>
        <w:noProof/>
      </w:rPr>
      <w:pict w14:anchorId="3A5AE2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8" o:spid="_x0000_s1025" type="#_x0000_t75" alt="" style="position:absolute;margin-left:0;margin-top:0;width:609pt;height:857.8pt;z-index:-25165824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58A3820"/>
    <w:lvl w:ilvl="0">
      <w:start w:val="1"/>
      <w:numFmt w:val="bullet"/>
      <w:pStyle w:val="ListBullet5"/>
      <w:lvlText w:val="•"/>
      <w:lvlJc w:val="left"/>
      <w:pPr>
        <w:ind w:left="1267" w:hanging="360"/>
      </w:pPr>
      <w:rPr>
        <w:rFonts w:ascii="Symbol" w:hAnsi="Symbol" w:hint="default"/>
      </w:rPr>
    </w:lvl>
  </w:abstractNum>
  <w:abstractNum w:abstractNumId="1" w15:restartNumberingAfterBreak="0">
    <w:nsid w:val="FFFFFF81"/>
    <w:multiLevelType w:val="hybridMultilevel"/>
    <w:tmpl w:val="C6761418"/>
    <w:lvl w:ilvl="0" w:tplc="DF52DE72">
      <w:start w:val="1"/>
      <w:numFmt w:val="bullet"/>
      <w:pStyle w:val="ListBullet4"/>
      <w:lvlText w:val=""/>
      <w:lvlJc w:val="left"/>
      <w:pPr>
        <w:tabs>
          <w:tab w:val="num" w:pos="907"/>
        </w:tabs>
        <w:ind w:left="907" w:hanging="227"/>
      </w:pPr>
      <w:rPr>
        <w:rFonts w:ascii="Wingdings" w:hAnsi="Wingdings" w:hint="default"/>
      </w:rPr>
    </w:lvl>
    <w:lvl w:ilvl="1" w:tplc="4B6286B8">
      <w:numFmt w:val="decimal"/>
      <w:lvlText w:val=""/>
      <w:lvlJc w:val="left"/>
    </w:lvl>
    <w:lvl w:ilvl="2" w:tplc="B3181C98">
      <w:numFmt w:val="decimal"/>
      <w:lvlText w:val=""/>
      <w:lvlJc w:val="left"/>
    </w:lvl>
    <w:lvl w:ilvl="3" w:tplc="39422C1C">
      <w:numFmt w:val="decimal"/>
      <w:lvlText w:val=""/>
      <w:lvlJc w:val="left"/>
    </w:lvl>
    <w:lvl w:ilvl="4" w:tplc="A698BBFC">
      <w:numFmt w:val="decimal"/>
      <w:lvlText w:val=""/>
      <w:lvlJc w:val="left"/>
    </w:lvl>
    <w:lvl w:ilvl="5" w:tplc="46F0F486">
      <w:numFmt w:val="decimal"/>
      <w:lvlText w:val=""/>
      <w:lvlJc w:val="left"/>
    </w:lvl>
    <w:lvl w:ilvl="6" w:tplc="5D7A851C">
      <w:numFmt w:val="decimal"/>
      <w:lvlText w:val=""/>
      <w:lvlJc w:val="left"/>
    </w:lvl>
    <w:lvl w:ilvl="7" w:tplc="171AA034">
      <w:numFmt w:val="decimal"/>
      <w:lvlText w:val=""/>
      <w:lvlJc w:val="left"/>
    </w:lvl>
    <w:lvl w:ilvl="8" w:tplc="9B8007FC">
      <w:numFmt w:val="decimal"/>
      <w:lvlText w:val=""/>
      <w:lvlJc w:val="left"/>
    </w:lvl>
  </w:abstractNum>
  <w:abstractNum w:abstractNumId="2" w15:restartNumberingAfterBreak="0">
    <w:nsid w:val="FFFFFF82"/>
    <w:multiLevelType w:val="singleLevel"/>
    <w:tmpl w:val="499C5BD2"/>
    <w:lvl w:ilvl="0">
      <w:start w:val="1"/>
      <w:numFmt w:val="bullet"/>
      <w:pStyle w:val="ListBullet3"/>
      <w:lvlText w:val=""/>
      <w:lvlJc w:val="left"/>
      <w:pPr>
        <w:tabs>
          <w:tab w:val="num" w:pos="680"/>
        </w:tabs>
        <w:ind w:left="680" w:hanging="226"/>
      </w:pPr>
      <w:rPr>
        <w:rFonts w:ascii="Wingdings" w:hAnsi="Wingdings" w:hint="default"/>
      </w:rPr>
    </w:lvl>
  </w:abstractNum>
  <w:abstractNum w:abstractNumId="3" w15:restartNumberingAfterBreak="0">
    <w:nsid w:val="FFFFFF88"/>
    <w:multiLevelType w:val="singleLevel"/>
    <w:tmpl w:val="80D25880"/>
    <w:lvl w:ilvl="0">
      <w:start w:val="1"/>
      <w:numFmt w:val="decimal"/>
      <w:pStyle w:val="ListNumber"/>
      <w:lvlText w:val="%1."/>
      <w:lvlJc w:val="left"/>
      <w:pPr>
        <w:tabs>
          <w:tab w:val="num" w:pos="227"/>
        </w:tabs>
        <w:ind w:left="227" w:hanging="227"/>
      </w:pPr>
      <w:rPr>
        <w:rFonts w:hint="default"/>
      </w:rPr>
    </w:lvl>
  </w:abstractNum>
  <w:abstractNum w:abstractNumId="4" w15:restartNumberingAfterBreak="0">
    <w:nsid w:val="1AB9734A"/>
    <w:multiLevelType w:val="multilevel"/>
    <w:tmpl w:val="19BEF4F0"/>
    <w:lvl w:ilvl="0">
      <w:start w:val="1"/>
      <w:numFmt w:val="bullet"/>
      <w:pStyle w:val="ListBullet"/>
      <w:lvlText w:val=""/>
      <w:lvlJc w:val="left"/>
      <w:pPr>
        <w:tabs>
          <w:tab w:val="num" w:pos="227"/>
        </w:tabs>
        <w:ind w:left="0" w:firstLine="0"/>
      </w:pPr>
      <w:rPr>
        <w:rFonts w:ascii="Symbol" w:hAnsi="Symbol"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23EB190E"/>
    <w:multiLevelType w:val="hybridMultilevel"/>
    <w:tmpl w:val="AEDE2842"/>
    <w:lvl w:ilvl="0" w:tplc="F07C4D90">
      <w:start w:val="10"/>
      <w:numFmt w:val="bullet"/>
      <w:pStyle w:val="ListDash"/>
      <w:lvlText w:val="—"/>
      <w:lvlJc w:val="left"/>
      <w:pPr>
        <w:tabs>
          <w:tab w:val="num" w:pos="0"/>
        </w:tabs>
        <w:ind w:left="0" w:firstLine="0"/>
      </w:pPr>
      <w:rPr>
        <w:rFonts w:ascii="Times New Roman" w:eastAsia="Cambria" w:hAnsi="Times New Roman" w:cs="Times New Roman" w:hint="default"/>
        <w:i w:val="0"/>
      </w:rPr>
    </w:lvl>
    <w:lvl w:ilvl="1" w:tplc="0464DD62" w:tentative="1">
      <w:start w:val="1"/>
      <w:numFmt w:val="bullet"/>
      <w:lvlText w:val="o"/>
      <w:lvlJc w:val="left"/>
      <w:pPr>
        <w:ind w:left="1440" w:hanging="360"/>
      </w:pPr>
      <w:rPr>
        <w:rFonts w:ascii="Courier New" w:hAnsi="Courier New" w:cs="Courier New" w:hint="default"/>
      </w:rPr>
    </w:lvl>
    <w:lvl w:ilvl="2" w:tplc="A394F780" w:tentative="1">
      <w:start w:val="1"/>
      <w:numFmt w:val="bullet"/>
      <w:lvlText w:val=""/>
      <w:lvlJc w:val="left"/>
      <w:pPr>
        <w:ind w:left="2160" w:hanging="360"/>
      </w:pPr>
      <w:rPr>
        <w:rFonts w:ascii="Wingdings" w:hAnsi="Wingdings" w:hint="default"/>
      </w:rPr>
    </w:lvl>
    <w:lvl w:ilvl="3" w:tplc="A43C01A4" w:tentative="1">
      <w:start w:val="1"/>
      <w:numFmt w:val="bullet"/>
      <w:lvlText w:val=""/>
      <w:lvlJc w:val="left"/>
      <w:pPr>
        <w:ind w:left="2880" w:hanging="360"/>
      </w:pPr>
      <w:rPr>
        <w:rFonts w:ascii="Symbol" w:hAnsi="Symbol" w:hint="default"/>
      </w:rPr>
    </w:lvl>
    <w:lvl w:ilvl="4" w:tplc="70D0671A" w:tentative="1">
      <w:start w:val="1"/>
      <w:numFmt w:val="bullet"/>
      <w:lvlText w:val="o"/>
      <w:lvlJc w:val="left"/>
      <w:pPr>
        <w:ind w:left="3600" w:hanging="360"/>
      </w:pPr>
      <w:rPr>
        <w:rFonts w:ascii="Courier New" w:hAnsi="Courier New" w:cs="Courier New" w:hint="default"/>
      </w:rPr>
    </w:lvl>
    <w:lvl w:ilvl="5" w:tplc="EDD2421A" w:tentative="1">
      <w:start w:val="1"/>
      <w:numFmt w:val="bullet"/>
      <w:lvlText w:val=""/>
      <w:lvlJc w:val="left"/>
      <w:pPr>
        <w:ind w:left="4320" w:hanging="360"/>
      </w:pPr>
      <w:rPr>
        <w:rFonts w:ascii="Wingdings" w:hAnsi="Wingdings" w:hint="default"/>
      </w:rPr>
    </w:lvl>
    <w:lvl w:ilvl="6" w:tplc="6F52338A" w:tentative="1">
      <w:start w:val="1"/>
      <w:numFmt w:val="bullet"/>
      <w:lvlText w:val=""/>
      <w:lvlJc w:val="left"/>
      <w:pPr>
        <w:ind w:left="5040" w:hanging="360"/>
      </w:pPr>
      <w:rPr>
        <w:rFonts w:ascii="Symbol" w:hAnsi="Symbol" w:hint="default"/>
      </w:rPr>
    </w:lvl>
    <w:lvl w:ilvl="7" w:tplc="B9FA3C52" w:tentative="1">
      <w:start w:val="1"/>
      <w:numFmt w:val="bullet"/>
      <w:lvlText w:val="o"/>
      <w:lvlJc w:val="left"/>
      <w:pPr>
        <w:ind w:left="5760" w:hanging="360"/>
      </w:pPr>
      <w:rPr>
        <w:rFonts w:ascii="Courier New" w:hAnsi="Courier New" w:cs="Courier New" w:hint="default"/>
      </w:rPr>
    </w:lvl>
    <w:lvl w:ilvl="8" w:tplc="9A54F6BA" w:tentative="1">
      <w:start w:val="1"/>
      <w:numFmt w:val="bullet"/>
      <w:lvlText w:val=""/>
      <w:lvlJc w:val="left"/>
      <w:pPr>
        <w:ind w:left="6480" w:hanging="360"/>
      </w:pPr>
      <w:rPr>
        <w:rFonts w:ascii="Wingdings" w:hAnsi="Wingdings" w:hint="default"/>
      </w:rPr>
    </w:lvl>
  </w:abstractNum>
  <w:abstractNum w:abstractNumId="6" w15:restartNumberingAfterBreak="0">
    <w:nsid w:val="311B0BF2"/>
    <w:multiLevelType w:val="hybridMultilevel"/>
    <w:tmpl w:val="FBF6CD56"/>
    <w:lvl w:ilvl="0" w:tplc="AFB8BB1E">
      <w:start w:val="1"/>
      <w:numFmt w:val="bullet"/>
      <w:pStyle w:val="Heading2LookingAsDecoratedText"/>
      <w:lvlText w:val=""/>
      <w:lvlJc w:val="left"/>
      <w:pPr>
        <w:ind w:left="720" w:hanging="360"/>
      </w:pPr>
      <w:rPr>
        <w:rFonts w:ascii="Wingdings" w:hAnsi="Wingdings" w:hint="default"/>
      </w:rPr>
    </w:lvl>
    <w:lvl w:ilvl="1" w:tplc="DE841E88" w:tentative="1">
      <w:start w:val="1"/>
      <w:numFmt w:val="bullet"/>
      <w:lvlText w:val="o"/>
      <w:lvlJc w:val="left"/>
      <w:pPr>
        <w:ind w:left="1440" w:hanging="360"/>
      </w:pPr>
      <w:rPr>
        <w:rFonts w:ascii="Courier New" w:hAnsi="Courier New" w:cs="Courier New" w:hint="default"/>
      </w:rPr>
    </w:lvl>
    <w:lvl w:ilvl="2" w:tplc="AF9451A8" w:tentative="1">
      <w:start w:val="1"/>
      <w:numFmt w:val="bullet"/>
      <w:lvlText w:val=""/>
      <w:lvlJc w:val="left"/>
      <w:pPr>
        <w:ind w:left="2160" w:hanging="360"/>
      </w:pPr>
      <w:rPr>
        <w:rFonts w:ascii="Wingdings" w:hAnsi="Wingdings" w:hint="default"/>
      </w:rPr>
    </w:lvl>
    <w:lvl w:ilvl="3" w:tplc="03449482" w:tentative="1">
      <w:start w:val="1"/>
      <w:numFmt w:val="bullet"/>
      <w:lvlText w:val=""/>
      <w:lvlJc w:val="left"/>
      <w:pPr>
        <w:ind w:left="2880" w:hanging="360"/>
      </w:pPr>
      <w:rPr>
        <w:rFonts w:ascii="Symbol" w:hAnsi="Symbol" w:hint="default"/>
      </w:rPr>
    </w:lvl>
    <w:lvl w:ilvl="4" w:tplc="D25CA1F2" w:tentative="1">
      <w:start w:val="1"/>
      <w:numFmt w:val="bullet"/>
      <w:lvlText w:val="o"/>
      <w:lvlJc w:val="left"/>
      <w:pPr>
        <w:ind w:left="3600" w:hanging="360"/>
      </w:pPr>
      <w:rPr>
        <w:rFonts w:ascii="Courier New" w:hAnsi="Courier New" w:cs="Courier New" w:hint="default"/>
      </w:rPr>
    </w:lvl>
    <w:lvl w:ilvl="5" w:tplc="44FAB104" w:tentative="1">
      <w:start w:val="1"/>
      <w:numFmt w:val="bullet"/>
      <w:lvlText w:val=""/>
      <w:lvlJc w:val="left"/>
      <w:pPr>
        <w:ind w:left="4320" w:hanging="360"/>
      </w:pPr>
      <w:rPr>
        <w:rFonts w:ascii="Wingdings" w:hAnsi="Wingdings" w:hint="default"/>
      </w:rPr>
    </w:lvl>
    <w:lvl w:ilvl="6" w:tplc="5476C51C" w:tentative="1">
      <w:start w:val="1"/>
      <w:numFmt w:val="bullet"/>
      <w:lvlText w:val=""/>
      <w:lvlJc w:val="left"/>
      <w:pPr>
        <w:ind w:left="5040" w:hanging="360"/>
      </w:pPr>
      <w:rPr>
        <w:rFonts w:ascii="Symbol" w:hAnsi="Symbol" w:hint="default"/>
      </w:rPr>
    </w:lvl>
    <w:lvl w:ilvl="7" w:tplc="7B1EA19C" w:tentative="1">
      <w:start w:val="1"/>
      <w:numFmt w:val="bullet"/>
      <w:lvlText w:val="o"/>
      <w:lvlJc w:val="left"/>
      <w:pPr>
        <w:ind w:left="5760" w:hanging="360"/>
      </w:pPr>
      <w:rPr>
        <w:rFonts w:ascii="Courier New" w:hAnsi="Courier New" w:cs="Courier New" w:hint="default"/>
      </w:rPr>
    </w:lvl>
    <w:lvl w:ilvl="8" w:tplc="783E844E" w:tentative="1">
      <w:start w:val="1"/>
      <w:numFmt w:val="bullet"/>
      <w:lvlText w:val=""/>
      <w:lvlJc w:val="left"/>
      <w:pPr>
        <w:ind w:left="6480" w:hanging="360"/>
      </w:pPr>
      <w:rPr>
        <w:rFonts w:ascii="Wingdings" w:hAnsi="Wingdings" w:hint="default"/>
      </w:rPr>
    </w:lvl>
  </w:abstractNum>
  <w:abstractNum w:abstractNumId="7" w15:restartNumberingAfterBreak="0">
    <w:nsid w:val="69C5782B"/>
    <w:multiLevelType w:val="hybridMultilevel"/>
    <w:tmpl w:val="6BC869A8"/>
    <w:lvl w:ilvl="0" w:tplc="FFE0E492">
      <w:start w:val="1"/>
      <w:numFmt w:val="decimal"/>
      <w:lvlText w:val="%1."/>
      <w:lvlJc w:val="left"/>
      <w:pPr>
        <w:ind w:left="360" w:hanging="360"/>
      </w:pPr>
      <w:rPr>
        <w:rFonts w:hint="default"/>
      </w:rPr>
    </w:lvl>
    <w:lvl w:ilvl="1" w:tplc="50E6EB42" w:tentative="1">
      <w:start w:val="1"/>
      <w:numFmt w:val="lowerLetter"/>
      <w:lvlText w:val="%2."/>
      <w:lvlJc w:val="left"/>
      <w:pPr>
        <w:ind w:left="1080" w:hanging="360"/>
      </w:pPr>
    </w:lvl>
    <w:lvl w:ilvl="2" w:tplc="EC02D006" w:tentative="1">
      <w:start w:val="1"/>
      <w:numFmt w:val="lowerRoman"/>
      <w:lvlText w:val="%3."/>
      <w:lvlJc w:val="right"/>
      <w:pPr>
        <w:ind w:left="1800" w:hanging="180"/>
      </w:pPr>
    </w:lvl>
    <w:lvl w:ilvl="3" w:tplc="143CA9E4" w:tentative="1">
      <w:start w:val="1"/>
      <w:numFmt w:val="decimal"/>
      <w:lvlText w:val="%4."/>
      <w:lvlJc w:val="left"/>
      <w:pPr>
        <w:ind w:left="2520" w:hanging="360"/>
      </w:pPr>
    </w:lvl>
    <w:lvl w:ilvl="4" w:tplc="0A8E49E2" w:tentative="1">
      <w:start w:val="1"/>
      <w:numFmt w:val="lowerLetter"/>
      <w:lvlText w:val="%5."/>
      <w:lvlJc w:val="left"/>
      <w:pPr>
        <w:ind w:left="3240" w:hanging="360"/>
      </w:pPr>
    </w:lvl>
    <w:lvl w:ilvl="5" w:tplc="D45421B6" w:tentative="1">
      <w:start w:val="1"/>
      <w:numFmt w:val="lowerRoman"/>
      <w:lvlText w:val="%6."/>
      <w:lvlJc w:val="right"/>
      <w:pPr>
        <w:ind w:left="3960" w:hanging="180"/>
      </w:pPr>
    </w:lvl>
    <w:lvl w:ilvl="6" w:tplc="9C34DC82" w:tentative="1">
      <w:start w:val="1"/>
      <w:numFmt w:val="decimal"/>
      <w:lvlText w:val="%7."/>
      <w:lvlJc w:val="left"/>
      <w:pPr>
        <w:ind w:left="4680" w:hanging="360"/>
      </w:pPr>
    </w:lvl>
    <w:lvl w:ilvl="7" w:tplc="000E6364" w:tentative="1">
      <w:start w:val="1"/>
      <w:numFmt w:val="lowerLetter"/>
      <w:lvlText w:val="%8."/>
      <w:lvlJc w:val="left"/>
      <w:pPr>
        <w:ind w:left="5400" w:hanging="360"/>
      </w:pPr>
    </w:lvl>
    <w:lvl w:ilvl="8" w:tplc="89C4A8B0" w:tentative="1">
      <w:start w:val="1"/>
      <w:numFmt w:val="lowerRoman"/>
      <w:lvlText w:val="%9."/>
      <w:lvlJc w:val="right"/>
      <w:pPr>
        <w:ind w:left="6120" w:hanging="180"/>
      </w:pPr>
    </w:lvl>
  </w:abstractNum>
  <w:abstractNum w:abstractNumId="8" w15:restartNumberingAfterBreak="0">
    <w:nsid w:val="716345BD"/>
    <w:multiLevelType w:val="hybridMultilevel"/>
    <w:tmpl w:val="E65839D8"/>
    <w:lvl w:ilvl="0" w:tplc="018482DC">
      <w:start w:val="1"/>
      <w:numFmt w:val="bullet"/>
      <w:pStyle w:val="ListBullet2"/>
      <w:lvlText w:val="o"/>
      <w:lvlJc w:val="left"/>
      <w:pPr>
        <w:tabs>
          <w:tab w:val="num" w:pos="720"/>
        </w:tabs>
        <w:ind w:left="720" w:firstLine="0"/>
      </w:pPr>
      <w:rPr>
        <w:rFonts w:ascii="Courier New" w:hAnsi="Courier New" w:hint="default"/>
      </w:rPr>
    </w:lvl>
    <w:lvl w:ilvl="1" w:tplc="A308E064">
      <w:start w:val="1"/>
      <w:numFmt w:val="bullet"/>
      <w:lvlText w:val="o"/>
      <w:lvlJc w:val="left"/>
      <w:pPr>
        <w:ind w:left="1933" w:hanging="360"/>
      </w:pPr>
      <w:rPr>
        <w:rFonts w:ascii="Courier New" w:hAnsi="Courier New" w:cs="Courier New" w:hint="default"/>
      </w:rPr>
    </w:lvl>
    <w:lvl w:ilvl="2" w:tplc="D6D41AAE" w:tentative="1">
      <w:start w:val="1"/>
      <w:numFmt w:val="bullet"/>
      <w:lvlText w:val=""/>
      <w:lvlJc w:val="left"/>
      <w:pPr>
        <w:ind w:left="2653" w:hanging="360"/>
      </w:pPr>
      <w:rPr>
        <w:rFonts w:ascii="Wingdings" w:hAnsi="Wingdings" w:hint="default"/>
      </w:rPr>
    </w:lvl>
    <w:lvl w:ilvl="3" w:tplc="E7C28A8E" w:tentative="1">
      <w:start w:val="1"/>
      <w:numFmt w:val="bullet"/>
      <w:lvlText w:val=""/>
      <w:lvlJc w:val="left"/>
      <w:pPr>
        <w:ind w:left="3373" w:hanging="360"/>
      </w:pPr>
      <w:rPr>
        <w:rFonts w:ascii="Symbol" w:hAnsi="Symbol" w:hint="default"/>
      </w:rPr>
    </w:lvl>
    <w:lvl w:ilvl="4" w:tplc="D6D43EB8" w:tentative="1">
      <w:start w:val="1"/>
      <w:numFmt w:val="bullet"/>
      <w:lvlText w:val="o"/>
      <w:lvlJc w:val="left"/>
      <w:pPr>
        <w:ind w:left="4093" w:hanging="360"/>
      </w:pPr>
      <w:rPr>
        <w:rFonts w:ascii="Courier New" w:hAnsi="Courier New" w:cs="Courier New" w:hint="default"/>
      </w:rPr>
    </w:lvl>
    <w:lvl w:ilvl="5" w:tplc="77CA08DA" w:tentative="1">
      <w:start w:val="1"/>
      <w:numFmt w:val="bullet"/>
      <w:lvlText w:val=""/>
      <w:lvlJc w:val="left"/>
      <w:pPr>
        <w:ind w:left="4813" w:hanging="360"/>
      </w:pPr>
      <w:rPr>
        <w:rFonts w:ascii="Wingdings" w:hAnsi="Wingdings" w:hint="default"/>
      </w:rPr>
    </w:lvl>
    <w:lvl w:ilvl="6" w:tplc="0354F7D8" w:tentative="1">
      <w:start w:val="1"/>
      <w:numFmt w:val="bullet"/>
      <w:lvlText w:val=""/>
      <w:lvlJc w:val="left"/>
      <w:pPr>
        <w:ind w:left="5533" w:hanging="360"/>
      </w:pPr>
      <w:rPr>
        <w:rFonts w:ascii="Symbol" w:hAnsi="Symbol" w:hint="default"/>
      </w:rPr>
    </w:lvl>
    <w:lvl w:ilvl="7" w:tplc="D31A09AC" w:tentative="1">
      <w:start w:val="1"/>
      <w:numFmt w:val="bullet"/>
      <w:lvlText w:val="o"/>
      <w:lvlJc w:val="left"/>
      <w:pPr>
        <w:ind w:left="6253" w:hanging="360"/>
      </w:pPr>
      <w:rPr>
        <w:rFonts w:ascii="Courier New" w:hAnsi="Courier New" w:cs="Courier New" w:hint="default"/>
      </w:rPr>
    </w:lvl>
    <w:lvl w:ilvl="8" w:tplc="510240BA" w:tentative="1">
      <w:start w:val="1"/>
      <w:numFmt w:val="bullet"/>
      <w:lvlText w:val=""/>
      <w:lvlJc w:val="left"/>
      <w:pPr>
        <w:ind w:left="6973" w:hanging="360"/>
      </w:pPr>
      <w:rPr>
        <w:rFonts w:ascii="Wingdings" w:hAnsi="Wingdings" w:hint="default"/>
      </w:rPr>
    </w:lvl>
  </w:abstractNum>
  <w:abstractNum w:abstractNumId="9" w15:restartNumberingAfterBreak="0">
    <w:nsid w:val="71935827"/>
    <w:multiLevelType w:val="hybridMultilevel"/>
    <w:tmpl w:val="621C2C20"/>
    <w:lvl w:ilvl="0" w:tplc="60806542">
      <w:start w:val="1"/>
      <w:numFmt w:val="bullet"/>
      <w:pStyle w:val="Heading1LookingAsDecoratedText"/>
      <w:lvlText w:val=""/>
      <w:lvlJc w:val="left"/>
      <w:pPr>
        <w:ind w:left="720" w:hanging="360"/>
      </w:pPr>
      <w:rPr>
        <w:rFonts w:ascii="Symbol" w:hAnsi="Symbol" w:hint="default"/>
      </w:rPr>
    </w:lvl>
    <w:lvl w:ilvl="1" w:tplc="2948385C">
      <w:start w:val="1"/>
      <w:numFmt w:val="bullet"/>
      <w:lvlText w:val="o"/>
      <w:lvlJc w:val="left"/>
      <w:pPr>
        <w:ind w:left="1440" w:hanging="360"/>
      </w:pPr>
      <w:rPr>
        <w:rFonts w:ascii="Courier New" w:hAnsi="Courier New" w:cs="Courier New" w:hint="default"/>
      </w:rPr>
    </w:lvl>
    <w:lvl w:ilvl="2" w:tplc="8302779A" w:tentative="1">
      <w:start w:val="1"/>
      <w:numFmt w:val="bullet"/>
      <w:lvlText w:val=""/>
      <w:lvlJc w:val="left"/>
      <w:pPr>
        <w:ind w:left="2160" w:hanging="360"/>
      </w:pPr>
      <w:rPr>
        <w:rFonts w:ascii="Wingdings" w:hAnsi="Wingdings" w:hint="default"/>
      </w:rPr>
    </w:lvl>
    <w:lvl w:ilvl="3" w:tplc="E40C2B26" w:tentative="1">
      <w:start w:val="1"/>
      <w:numFmt w:val="bullet"/>
      <w:lvlText w:val=""/>
      <w:lvlJc w:val="left"/>
      <w:pPr>
        <w:ind w:left="2880" w:hanging="360"/>
      </w:pPr>
      <w:rPr>
        <w:rFonts w:ascii="Symbol" w:hAnsi="Symbol" w:hint="default"/>
      </w:rPr>
    </w:lvl>
    <w:lvl w:ilvl="4" w:tplc="D20E167E" w:tentative="1">
      <w:start w:val="1"/>
      <w:numFmt w:val="bullet"/>
      <w:lvlText w:val="o"/>
      <w:lvlJc w:val="left"/>
      <w:pPr>
        <w:ind w:left="3600" w:hanging="360"/>
      </w:pPr>
      <w:rPr>
        <w:rFonts w:ascii="Courier New" w:hAnsi="Courier New" w:cs="Courier New" w:hint="default"/>
      </w:rPr>
    </w:lvl>
    <w:lvl w:ilvl="5" w:tplc="380685FC" w:tentative="1">
      <w:start w:val="1"/>
      <w:numFmt w:val="bullet"/>
      <w:lvlText w:val=""/>
      <w:lvlJc w:val="left"/>
      <w:pPr>
        <w:ind w:left="4320" w:hanging="360"/>
      </w:pPr>
      <w:rPr>
        <w:rFonts w:ascii="Wingdings" w:hAnsi="Wingdings" w:hint="default"/>
      </w:rPr>
    </w:lvl>
    <w:lvl w:ilvl="6" w:tplc="7BACE764" w:tentative="1">
      <w:start w:val="1"/>
      <w:numFmt w:val="bullet"/>
      <w:lvlText w:val=""/>
      <w:lvlJc w:val="left"/>
      <w:pPr>
        <w:ind w:left="5040" w:hanging="360"/>
      </w:pPr>
      <w:rPr>
        <w:rFonts w:ascii="Symbol" w:hAnsi="Symbol" w:hint="default"/>
      </w:rPr>
    </w:lvl>
    <w:lvl w:ilvl="7" w:tplc="7568ADE4" w:tentative="1">
      <w:start w:val="1"/>
      <w:numFmt w:val="bullet"/>
      <w:lvlText w:val="o"/>
      <w:lvlJc w:val="left"/>
      <w:pPr>
        <w:ind w:left="5760" w:hanging="360"/>
      </w:pPr>
      <w:rPr>
        <w:rFonts w:ascii="Courier New" w:hAnsi="Courier New" w:cs="Courier New" w:hint="default"/>
      </w:rPr>
    </w:lvl>
    <w:lvl w:ilvl="8" w:tplc="99A28706" w:tentative="1">
      <w:start w:val="1"/>
      <w:numFmt w:val="bullet"/>
      <w:lvlText w:val=""/>
      <w:lvlJc w:val="left"/>
      <w:pPr>
        <w:ind w:left="6480" w:hanging="360"/>
      </w:pPr>
      <w:rPr>
        <w:rFonts w:ascii="Wingdings" w:hAnsi="Wingdings" w:hint="default"/>
      </w:rPr>
    </w:lvl>
  </w:abstractNum>
  <w:num w:numId="1" w16cid:durableId="1682967659">
    <w:abstractNumId w:val="2"/>
  </w:num>
  <w:num w:numId="2" w16cid:durableId="931938724">
    <w:abstractNumId w:val="4"/>
  </w:num>
  <w:num w:numId="3" w16cid:durableId="1321890520">
    <w:abstractNumId w:val="3"/>
  </w:num>
  <w:num w:numId="4" w16cid:durableId="1040057653">
    <w:abstractNumId w:val="1"/>
  </w:num>
  <w:num w:numId="5" w16cid:durableId="1976134440">
    <w:abstractNumId w:val="5"/>
  </w:num>
  <w:num w:numId="6" w16cid:durableId="193618212">
    <w:abstractNumId w:val="0"/>
  </w:num>
  <w:num w:numId="7" w16cid:durableId="1795057044">
    <w:abstractNumId w:val="9"/>
  </w:num>
  <w:num w:numId="8" w16cid:durableId="502933581">
    <w:abstractNumId w:val="6"/>
  </w:num>
  <w:num w:numId="9" w16cid:durableId="1799520125">
    <w:abstractNumId w:val="8"/>
  </w:num>
  <w:num w:numId="10" w16cid:durableId="1782844277">
    <w:abstractNumId w:val="4"/>
  </w:num>
  <w:num w:numId="11" w16cid:durableId="214701020">
    <w:abstractNumId w:val="4"/>
  </w:num>
  <w:num w:numId="12" w16cid:durableId="139855156">
    <w:abstractNumId w:val="8"/>
  </w:num>
  <w:num w:numId="13" w16cid:durableId="27737788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doNotDisplayPageBoundarie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1028"/>
    <o:shapelayout v:ext="edit">
      <o:idmap v:ext="edit" data="1"/>
    </o:shapelayout>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F49"/>
    <w:rsid w:val="00001EB5"/>
    <w:rsid w:val="00002572"/>
    <w:rsid w:val="000032F7"/>
    <w:rsid w:val="00003E59"/>
    <w:rsid w:val="00006DCF"/>
    <w:rsid w:val="00016A05"/>
    <w:rsid w:val="00017ACF"/>
    <w:rsid w:val="00023ECC"/>
    <w:rsid w:val="00024F8A"/>
    <w:rsid w:val="00027B66"/>
    <w:rsid w:val="0004485A"/>
    <w:rsid w:val="00045D25"/>
    <w:rsid w:val="00050D27"/>
    <w:rsid w:val="0005155D"/>
    <w:rsid w:val="00051DF3"/>
    <w:rsid w:val="00061CF0"/>
    <w:rsid w:val="00065B6B"/>
    <w:rsid w:val="00076363"/>
    <w:rsid w:val="00076C52"/>
    <w:rsid w:val="0008630C"/>
    <w:rsid w:val="00087111"/>
    <w:rsid w:val="000900E4"/>
    <w:rsid w:val="00090CCF"/>
    <w:rsid w:val="000955A3"/>
    <w:rsid w:val="00096F6A"/>
    <w:rsid w:val="00097B30"/>
    <w:rsid w:val="000A4721"/>
    <w:rsid w:val="000B285F"/>
    <w:rsid w:val="000B55D9"/>
    <w:rsid w:val="000C36A2"/>
    <w:rsid w:val="000C4C76"/>
    <w:rsid w:val="000C6746"/>
    <w:rsid w:val="000D1989"/>
    <w:rsid w:val="000D211A"/>
    <w:rsid w:val="000D216B"/>
    <w:rsid w:val="000D21E8"/>
    <w:rsid w:val="000D281F"/>
    <w:rsid w:val="000E3C48"/>
    <w:rsid w:val="000E41D1"/>
    <w:rsid w:val="000E4AE4"/>
    <w:rsid w:val="000F3A27"/>
    <w:rsid w:val="000F5A1A"/>
    <w:rsid w:val="00102070"/>
    <w:rsid w:val="0010370F"/>
    <w:rsid w:val="00111B4B"/>
    <w:rsid w:val="00124B8B"/>
    <w:rsid w:val="00125B91"/>
    <w:rsid w:val="00125DB6"/>
    <w:rsid w:val="0013003E"/>
    <w:rsid w:val="001300A9"/>
    <w:rsid w:val="00134724"/>
    <w:rsid w:val="00135178"/>
    <w:rsid w:val="001368EF"/>
    <w:rsid w:val="00144110"/>
    <w:rsid w:val="00152BF8"/>
    <w:rsid w:val="00155B64"/>
    <w:rsid w:val="00155F87"/>
    <w:rsid w:val="00165028"/>
    <w:rsid w:val="001661E8"/>
    <w:rsid w:val="00170A51"/>
    <w:rsid w:val="00186150"/>
    <w:rsid w:val="0019142B"/>
    <w:rsid w:val="001915B9"/>
    <w:rsid w:val="00191FE6"/>
    <w:rsid w:val="0019333D"/>
    <w:rsid w:val="00194981"/>
    <w:rsid w:val="001961FE"/>
    <w:rsid w:val="00197166"/>
    <w:rsid w:val="00197D49"/>
    <w:rsid w:val="001A2ADD"/>
    <w:rsid w:val="001A77C4"/>
    <w:rsid w:val="001B6376"/>
    <w:rsid w:val="001B68DA"/>
    <w:rsid w:val="001B6A04"/>
    <w:rsid w:val="001C18A0"/>
    <w:rsid w:val="001C2F83"/>
    <w:rsid w:val="001C31C1"/>
    <w:rsid w:val="001C4262"/>
    <w:rsid w:val="001C5887"/>
    <w:rsid w:val="001D05D5"/>
    <w:rsid w:val="001D32DA"/>
    <w:rsid w:val="001D4351"/>
    <w:rsid w:val="001E4892"/>
    <w:rsid w:val="001E4DB5"/>
    <w:rsid w:val="001E619D"/>
    <w:rsid w:val="001E649C"/>
    <w:rsid w:val="001E66FD"/>
    <w:rsid w:val="001F40C2"/>
    <w:rsid w:val="001F750D"/>
    <w:rsid w:val="002029E4"/>
    <w:rsid w:val="002106B2"/>
    <w:rsid w:val="0021115F"/>
    <w:rsid w:val="00213826"/>
    <w:rsid w:val="00216061"/>
    <w:rsid w:val="00216B71"/>
    <w:rsid w:val="002170B5"/>
    <w:rsid w:val="00217B11"/>
    <w:rsid w:val="002212D1"/>
    <w:rsid w:val="00226739"/>
    <w:rsid w:val="00226F81"/>
    <w:rsid w:val="00227DBB"/>
    <w:rsid w:val="00230F7A"/>
    <w:rsid w:val="00231A2E"/>
    <w:rsid w:val="00232E5B"/>
    <w:rsid w:val="0023314E"/>
    <w:rsid w:val="00234E4E"/>
    <w:rsid w:val="00251DE0"/>
    <w:rsid w:val="00253BF3"/>
    <w:rsid w:val="0025458A"/>
    <w:rsid w:val="002550FB"/>
    <w:rsid w:val="0025611D"/>
    <w:rsid w:val="00256256"/>
    <w:rsid w:val="00256953"/>
    <w:rsid w:val="00257450"/>
    <w:rsid w:val="002618C2"/>
    <w:rsid w:val="00264BE2"/>
    <w:rsid w:val="002678C2"/>
    <w:rsid w:val="00271772"/>
    <w:rsid w:val="00272061"/>
    <w:rsid w:val="00276408"/>
    <w:rsid w:val="00281F8B"/>
    <w:rsid w:val="002823B1"/>
    <w:rsid w:val="00282B81"/>
    <w:rsid w:val="00287CE1"/>
    <w:rsid w:val="002919D4"/>
    <w:rsid w:val="002925B4"/>
    <w:rsid w:val="00293F79"/>
    <w:rsid w:val="002950C9"/>
    <w:rsid w:val="0029676A"/>
    <w:rsid w:val="0029750B"/>
    <w:rsid w:val="002A04E5"/>
    <w:rsid w:val="002A0AF3"/>
    <w:rsid w:val="002A4A76"/>
    <w:rsid w:val="002A67A8"/>
    <w:rsid w:val="002B343B"/>
    <w:rsid w:val="002C0A82"/>
    <w:rsid w:val="002C0E82"/>
    <w:rsid w:val="002C2AE9"/>
    <w:rsid w:val="002D04AB"/>
    <w:rsid w:val="002D167E"/>
    <w:rsid w:val="002D68F4"/>
    <w:rsid w:val="002D6CC7"/>
    <w:rsid w:val="002E0C87"/>
    <w:rsid w:val="002E1053"/>
    <w:rsid w:val="002E3348"/>
    <w:rsid w:val="002E4D7E"/>
    <w:rsid w:val="002E567C"/>
    <w:rsid w:val="00303CBC"/>
    <w:rsid w:val="003045DA"/>
    <w:rsid w:val="00304D95"/>
    <w:rsid w:val="003058B5"/>
    <w:rsid w:val="00316869"/>
    <w:rsid w:val="00317C88"/>
    <w:rsid w:val="00321CEE"/>
    <w:rsid w:val="00323A04"/>
    <w:rsid w:val="00332D9B"/>
    <w:rsid w:val="00333BD3"/>
    <w:rsid w:val="00333F82"/>
    <w:rsid w:val="00335485"/>
    <w:rsid w:val="003360E1"/>
    <w:rsid w:val="00340978"/>
    <w:rsid w:val="00341FFC"/>
    <w:rsid w:val="0034599D"/>
    <w:rsid w:val="0034763E"/>
    <w:rsid w:val="003476B3"/>
    <w:rsid w:val="003524F1"/>
    <w:rsid w:val="003549B6"/>
    <w:rsid w:val="0035540F"/>
    <w:rsid w:val="0035771A"/>
    <w:rsid w:val="00360463"/>
    <w:rsid w:val="00360769"/>
    <w:rsid w:val="003636A4"/>
    <w:rsid w:val="00364CC2"/>
    <w:rsid w:val="00374355"/>
    <w:rsid w:val="003805CC"/>
    <w:rsid w:val="00386897"/>
    <w:rsid w:val="00386BF2"/>
    <w:rsid w:val="00391CD5"/>
    <w:rsid w:val="00395552"/>
    <w:rsid w:val="00397D54"/>
    <w:rsid w:val="003A2297"/>
    <w:rsid w:val="003A2AF3"/>
    <w:rsid w:val="003A30EF"/>
    <w:rsid w:val="003A4EB8"/>
    <w:rsid w:val="003A550B"/>
    <w:rsid w:val="003A775C"/>
    <w:rsid w:val="003B5E07"/>
    <w:rsid w:val="003C7B12"/>
    <w:rsid w:val="003D0373"/>
    <w:rsid w:val="003D1E59"/>
    <w:rsid w:val="003D26DF"/>
    <w:rsid w:val="003D2CE3"/>
    <w:rsid w:val="003D4EFE"/>
    <w:rsid w:val="003D5268"/>
    <w:rsid w:val="003D5EAE"/>
    <w:rsid w:val="003D64C6"/>
    <w:rsid w:val="003D65F7"/>
    <w:rsid w:val="003D7A72"/>
    <w:rsid w:val="003D7D0D"/>
    <w:rsid w:val="003E0C9A"/>
    <w:rsid w:val="003E0F8D"/>
    <w:rsid w:val="003E155C"/>
    <w:rsid w:val="003E182C"/>
    <w:rsid w:val="003E1A04"/>
    <w:rsid w:val="003E6332"/>
    <w:rsid w:val="003F0D1D"/>
    <w:rsid w:val="003F297F"/>
    <w:rsid w:val="003F336E"/>
    <w:rsid w:val="003F3DBE"/>
    <w:rsid w:val="003F7F8A"/>
    <w:rsid w:val="0040049C"/>
    <w:rsid w:val="0040079E"/>
    <w:rsid w:val="00404184"/>
    <w:rsid w:val="00405DCE"/>
    <w:rsid w:val="00412498"/>
    <w:rsid w:val="00413184"/>
    <w:rsid w:val="00414EFA"/>
    <w:rsid w:val="004168A1"/>
    <w:rsid w:val="00417EC4"/>
    <w:rsid w:val="004207EC"/>
    <w:rsid w:val="00422EB9"/>
    <w:rsid w:val="004245CF"/>
    <w:rsid w:val="004306FE"/>
    <w:rsid w:val="0043147F"/>
    <w:rsid w:val="00434661"/>
    <w:rsid w:val="00435BD7"/>
    <w:rsid w:val="00437975"/>
    <w:rsid w:val="00440A21"/>
    <w:rsid w:val="0044257C"/>
    <w:rsid w:val="00442FD1"/>
    <w:rsid w:val="00444918"/>
    <w:rsid w:val="00444A5D"/>
    <w:rsid w:val="004519B4"/>
    <w:rsid w:val="004555D0"/>
    <w:rsid w:val="0045766A"/>
    <w:rsid w:val="00457951"/>
    <w:rsid w:val="00460CCE"/>
    <w:rsid w:val="004630ED"/>
    <w:rsid w:val="004660BD"/>
    <w:rsid w:val="0047166D"/>
    <w:rsid w:val="0047355C"/>
    <w:rsid w:val="0047447F"/>
    <w:rsid w:val="004800E9"/>
    <w:rsid w:val="004803C7"/>
    <w:rsid w:val="0048300F"/>
    <w:rsid w:val="004840FB"/>
    <w:rsid w:val="00484F99"/>
    <w:rsid w:val="004853F5"/>
    <w:rsid w:val="00486868"/>
    <w:rsid w:val="0049222A"/>
    <w:rsid w:val="00494CC3"/>
    <w:rsid w:val="004A0135"/>
    <w:rsid w:val="004A309D"/>
    <w:rsid w:val="004A38C4"/>
    <w:rsid w:val="004A5ED6"/>
    <w:rsid w:val="004B0DC3"/>
    <w:rsid w:val="004B1CF4"/>
    <w:rsid w:val="004B3621"/>
    <w:rsid w:val="004B5ECA"/>
    <w:rsid w:val="004B6056"/>
    <w:rsid w:val="004C07FF"/>
    <w:rsid w:val="004C7292"/>
    <w:rsid w:val="004D0475"/>
    <w:rsid w:val="004D1841"/>
    <w:rsid w:val="004D1B5E"/>
    <w:rsid w:val="004D655E"/>
    <w:rsid w:val="004D76B9"/>
    <w:rsid w:val="004E4BB1"/>
    <w:rsid w:val="004F0C20"/>
    <w:rsid w:val="004F17D3"/>
    <w:rsid w:val="004F1BCE"/>
    <w:rsid w:val="004F23A4"/>
    <w:rsid w:val="00501119"/>
    <w:rsid w:val="00503439"/>
    <w:rsid w:val="005041CB"/>
    <w:rsid w:val="005063EF"/>
    <w:rsid w:val="00507E2B"/>
    <w:rsid w:val="005124D1"/>
    <w:rsid w:val="00521CE2"/>
    <w:rsid w:val="00527486"/>
    <w:rsid w:val="00531136"/>
    <w:rsid w:val="005330EF"/>
    <w:rsid w:val="00537120"/>
    <w:rsid w:val="005433E1"/>
    <w:rsid w:val="00551D91"/>
    <w:rsid w:val="00553E14"/>
    <w:rsid w:val="005544EA"/>
    <w:rsid w:val="00554A98"/>
    <w:rsid w:val="00570E0D"/>
    <w:rsid w:val="00573299"/>
    <w:rsid w:val="00575072"/>
    <w:rsid w:val="00575C3F"/>
    <w:rsid w:val="0058029A"/>
    <w:rsid w:val="00582C9E"/>
    <w:rsid w:val="0058348B"/>
    <w:rsid w:val="00585B86"/>
    <w:rsid w:val="00586DFB"/>
    <w:rsid w:val="00590E7B"/>
    <w:rsid w:val="0059174E"/>
    <w:rsid w:val="00592277"/>
    <w:rsid w:val="005A22FC"/>
    <w:rsid w:val="005A7779"/>
    <w:rsid w:val="005B4710"/>
    <w:rsid w:val="005C02E4"/>
    <w:rsid w:val="005C062F"/>
    <w:rsid w:val="005C0C99"/>
    <w:rsid w:val="005D199F"/>
    <w:rsid w:val="005E04B4"/>
    <w:rsid w:val="005F148E"/>
    <w:rsid w:val="005F1606"/>
    <w:rsid w:val="005F2130"/>
    <w:rsid w:val="005F625E"/>
    <w:rsid w:val="00600800"/>
    <w:rsid w:val="00602274"/>
    <w:rsid w:val="00603A9F"/>
    <w:rsid w:val="00606840"/>
    <w:rsid w:val="00610153"/>
    <w:rsid w:val="006133F8"/>
    <w:rsid w:val="0061466D"/>
    <w:rsid w:val="00614758"/>
    <w:rsid w:val="00614CC2"/>
    <w:rsid w:val="00615C4E"/>
    <w:rsid w:val="0062270D"/>
    <w:rsid w:val="00624E32"/>
    <w:rsid w:val="00624EAF"/>
    <w:rsid w:val="006262A6"/>
    <w:rsid w:val="00632537"/>
    <w:rsid w:val="00632701"/>
    <w:rsid w:val="00633711"/>
    <w:rsid w:val="00633E39"/>
    <w:rsid w:val="00635B4F"/>
    <w:rsid w:val="00640426"/>
    <w:rsid w:val="006413DA"/>
    <w:rsid w:val="00642DDC"/>
    <w:rsid w:val="00643367"/>
    <w:rsid w:val="00647334"/>
    <w:rsid w:val="0064774D"/>
    <w:rsid w:val="006541B9"/>
    <w:rsid w:val="00657D0A"/>
    <w:rsid w:val="00661339"/>
    <w:rsid w:val="00665C54"/>
    <w:rsid w:val="0067147F"/>
    <w:rsid w:val="0067319C"/>
    <w:rsid w:val="006808A8"/>
    <w:rsid w:val="00684335"/>
    <w:rsid w:val="00687D4A"/>
    <w:rsid w:val="006900B4"/>
    <w:rsid w:val="00690F18"/>
    <w:rsid w:val="00691DC7"/>
    <w:rsid w:val="00693C7E"/>
    <w:rsid w:val="006A019F"/>
    <w:rsid w:val="006A3423"/>
    <w:rsid w:val="006A5F8B"/>
    <w:rsid w:val="006A74B5"/>
    <w:rsid w:val="006B0636"/>
    <w:rsid w:val="006B065F"/>
    <w:rsid w:val="006B0DE7"/>
    <w:rsid w:val="006B1DD2"/>
    <w:rsid w:val="006B1FCC"/>
    <w:rsid w:val="006B4B91"/>
    <w:rsid w:val="006B6828"/>
    <w:rsid w:val="006C0E5C"/>
    <w:rsid w:val="006C2F44"/>
    <w:rsid w:val="006C4745"/>
    <w:rsid w:val="006C5D3E"/>
    <w:rsid w:val="006C63AF"/>
    <w:rsid w:val="006D0228"/>
    <w:rsid w:val="006D28DB"/>
    <w:rsid w:val="006D6B1C"/>
    <w:rsid w:val="006E1DE5"/>
    <w:rsid w:val="006F22F1"/>
    <w:rsid w:val="006F2519"/>
    <w:rsid w:val="00700CA2"/>
    <w:rsid w:val="00702B51"/>
    <w:rsid w:val="00704577"/>
    <w:rsid w:val="00704F36"/>
    <w:rsid w:val="00706B4D"/>
    <w:rsid w:val="00707945"/>
    <w:rsid w:val="00715DDA"/>
    <w:rsid w:val="00715F44"/>
    <w:rsid w:val="00716029"/>
    <w:rsid w:val="0072113B"/>
    <w:rsid w:val="007230E1"/>
    <w:rsid w:val="0072412C"/>
    <w:rsid w:val="00726793"/>
    <w:rsid w:val="0073350A"/>
    <w:rsid w:val="00733958"/>
    <w:rsid w:val="00733ED0"/>
    <w:rsid w:val="0073565E"/>
    <w:rsid w:val="00740470"/>
    <w:rsid w:val="0074323B"/>
    <w:rsid w:val="00745012"/>
    <w:rsid w:val="007459C9"/>
    <w:rsid w:val="007467C8"/>
    <w:rsid w:val="00746ECC"/>
    <w:rsid w:val="00750FE5"/>
    <w:rsid w:val="007519EE"/>
    <w:rsid w:val="00757E83"/>
    <w:rsid w:val="0076347B"/>
    <w:rsid w:val="007637B6"/>
    <w:rsid w:val="007674C8"/>
    <w:rsid w:val="00777E8D"/>
    <w:rsid w:val="00790217"/>
    <w:rsid w:val="00791981"/>
    <w:rsid w:val="00793A86"/>
    <w:rsid w:val="0079455A"/>
    <w:rsid w:val="007969FD"/>
    <w:rsid w:val="007A0ABC"/>
    <w:rsid w:val="007A3A3F"/>
    <w:rsid w:val="007B17EA"/>
    <w:rsid w:val="007B2205"/>
    <w:rsid w:val="007B2C02"/>
    <w:rsid w:val="007B5C0B"/>
    <w:rsid w:val="007B710F"/>
    <w:rsid w:val="007C2397"/>
    <w:rsid w:val="007C3640"/>
    <w:rsid w:val="007C5820"/>
    <w:rsid w:val="007C5F29"/>
    <w:rsid w:val="007D1FA2"/>
    <w:rsid w:val="007D4C46"/>
    <w:rsid w:val="007D610B"/>
    <w:rsid w:val="007D742D"/>
    <w:rsid w:val="007E0A59"/>
    <w:rsid w:val="007E4964"/>
    <w:rsid w:val="007E7C82"/>
    <w:rsid w:val="007F2A91"/>
    <w:rsid w:val="007F3960"/>
    <w:rsid w:val="007F3A56"/>
    <w:rsid w:val="007F4E4A"/>
    <w:rsid w:val="007F6E50"/>
    <w:rsid w:val="008049C8"/>
    <w:rsid w:val="0081364D"/>
    <w:rsid w:val="00816A82"/>
    <w:rsid w:val="00816FA0"/>
    <w:rsid w:val="00817331"/>
    <w:rsid w:val="00817530"/>
    <w:rsid w:val="008254DC"/>
    <w:rsid w:val="00826737"/>
    <w:rsid w:val="008350D7"/>
    <w:rsid w:val="00836636"/>
    <w:rsid w:val="00837CF3"/>
    <w:rsid w:val="008402C8"/>
    <w:rsid w:val="008421E6"/>
    <w:rsid w:val="008441A6"/>
    <w:rsid w:val="00844762"/>
    <w:rsid w:val="008532B7"/>
    <w:rsid w:val="00854589"/>
    <w:rsid w:val="00856D36"/>
    <w:rsid w:val="00857BB2"/>
    <w:rsid w:val="00860518"/>
    <w:rsid w:val="00862568"/>
    <w:rsid w:val="008635FB"/>
    <w:rsid w:val="008663AD"/>
    <w:rsid w:val="00867521"/>
    <w:rsid w:val="00873C6A"/>
    <w:rsid w:val="00875A57"/>
    <w:rsid w:val="0087602A"/>
    <w:rsid w:val="00880D34"/>
    <w:rsid w:val="008814EA"/>
    <w:rsid w:val="00883FAD"/>
    <w:rsid w:val="00885217"/>
    <w:rsid w:val="008908D0"/>
    <w:rsid w:val="00891E79"/>
    <w:rsid w:val="00892A14"/>
    <w:rsid w:val="00893843"/>
    <w:rsid w:val="008963EA"/>
    <w:rsid w:val="00897E22"/>
    <w:rsid w:val="008A0E93"/>
    <w:rsid w:val="008A225A"/>
    <w:rsid w:val="008A2C78"/>
    <w:rsid w:val="008A3979"/>
    <w:rsid w:val="008A6698"/>
    <w:rsid w:val="008B4F3B"/>
    <w:rsid w:val="008B6206"/>
    <w:rsid w:val="008C064B"/>
    <w:rsid w:val="008C18A6"/>
    <w:rsid w:val="008D3315"/>
    <w:rsid w:val="008D6B31"/>
    <w:rsid w:val="008E4D8F"/>
    <w:rsid w:val="008E5A4F"/>
    <w:rsid w:val="008E5D4F"/>
    <w:rsid w:val="008F39AD"/>
    <w:rsid w:val="008F59FF"/>
    <w:rsid w:val="008F6277"/>
    <w:rsid w:val="0090052C"/>
    <w:rsid w:val="00903AA7"/>
    <w:rsid w:val="00903D9F"/>
    <w:rsid w:val="009051A4"/>
    <w:rsid w:val="0090719A"/>
    <w:rsid w:val="00910959"/>
    <w:rsid w:val="0091402C"/>
    <w:rsid w:val="0091722B"/>
    <w:rsid w:val="00920AD0"/>
    <w:rsid w:val="00923329"/>
    <w:rsid w:val="009246FE"/>
    <w:rsid w:val="0092638E"/>
    <w:rsid w:val="009322BE"/>
    <w:rsid w:val="00932A7B"/>
    <w:rsid w:val="00935C23"/>
    <w:rsid w:val="0093688A"/>
    <w:rsid w:val="00940EA8"/>
    <w:rsid w:val="00941A58"/>
    <w:rsid w:val="00945ED3"/>
    <w:rsid w:val="00946A8D"/>
    <w:rsid w:val="00946BEF"/>
    <w:rsid w:val="009477FA"/>
    <w:rsid w:val="00952111"/>
    <w:rsid w:val="00952A83"/>
    <w:rsid w:val="00960D85"/>
    <w:rsid w:val="00970DC2"/>
    <w:rsid w:val="00974102"/>
    <w:rsid w:val="009743AC"/>
    <w:rsid w:val="00974955"/>
    <w:rsid w:val="00980330"/>
    <w:rsid w:val="009804C6"/>
    <w:rsid w:val="00982785"/>
    <w:rsid w:val="00985222"/>
    <w:rsid w:val="00991715"/>
    <w:rsid w:val="009928A9"/>
    <w:rsid w:val="00994820"/>
    <w:rsid w:val="009B01D5"/>
    <w:rsid w:val="009B4A6D"/>
    <w:rsid w:val="009B6E7F"/>
    <w:rsid w:val="009C6AAB"/>
    <w:rsid w:val="009D15D1"/>
    <w:rsid w:val="009D2129"/>
    <w:rsid w:val="009D2879"/>
    <w:rsid w:val="009D3C42"/>
    <w:rsid w:val="009D7B1A"/>
    <w:rsid w:val="009E17C9"/>
    <w:rsid w:val="009E1D92"/>
    <w:rsid w:val="009E26A4"/>
    <w:rsid w:val="009F0041"/>
    <w:rsid w:val="009F1FB1"/>
    <w:rsid w:val="009F35B3"/>
    <w:rsid w:val="009F45EB"/>
    <w:rsid w:val="009F5A5E"/>
    <w:rsid w:val="009F7FF6"/>
    <w:rsid w:val="00A128A9"/>
    <w:rsid w:val="00A141B6"/>
    <w:rsid w:val="00A17062"/>
    <w:rsid w:val="00A2117D"/>
    <w:rsid w:val="00A2249F"/>
    <w:rsid w:val="00A23D1D"/>
    <w:rsid w:val="00A27E9E"/>
    <w:rsid w:val="00A33C8F"/>
    <w:rsid w:val="00A34664"/>
    <w:rsid w:val="00A41A64"/>
    <w:rsid w:val="00A43DBC"/>
    <w:rsid w:val="00A47C42"/>
    <w:rsid w:val="00A50454"/>
    <w:rsid w:val="00A50757"/>
    <w:rsid w:val="00A536FC"/>
    <w:rsid w:val="00A55185"/>
    <w:rsid w:val="00A555E8"/>
    <w:rsid w:val="00A55DDD"/>
    <w:rsid w:val="00A56891"/>
    <w:rsid w:val="00A5751B"/>
    <w:rsid w:val="00A60201"/>
    <w:rsid w:val="00A63210"/>
    <w:rsid w:val="00A70023"/>
    <w:rsid w:val="00A71FF2"/>
    <w:rsid w:val="00A75679"/>
    <w:rsid w:val="00A75CE5"/>
    <w:rsid w:val="00A80FF3"/>
    <w:rsid w:val="00A92194"/>
    <w:rsid w:val="00A9288A"/>
    <w:rsid w:val="00AA309F"/>
    <w:rsid w:val="00AB045D"/>
    <w:rsid w:val="00AB0CB8"/>
    <w:rsid w:val="00AB0FB4"/>
    <w:rsid w:val="00AB141F"/>
    <w:rsid w:val="00AB3758"/>
    <w:rsid w:val="00AB469B"/>
    <w:rsid w:val="00AC0846"/>
    <w:rsid w:val="00AC6FB7"/>
    <w:rsid w:val="00AC7CA0"/>
    <w:rsid w:val="00AD182F"/>
    <w:rsid w:val="00AD19D0"/>
    <w:rsid w:val="00AD750E"/>
    <w:rsid w:val="00AE22D4"/>
    <w:rsid w:val="00AE5508"/>
    <w:rsid w:val="00AF4C6D"/>
    <w:rsid w:val="00B03866"/>
    <w:rsid w:val="00B04850"/>
    <w:rsid w:val="00B11F1F"/>
    <w:rsid w:val="00B13B59"/>
    <w:rsid w:val="00B1665A"/>
    <w:rsid w:val="00B218F4"/>
    <w:rsid w:val="00B21FE6"/>
    <w:rsid w:val="00B253AC"/>
    <w:rsid w:val="00B27A98"/>
    <w:rsid w:val="00B34D9E"/>
    <w:rsid w:val="00B35E81"/>
    <w:rsid w:val="00B37EB6"/>
    <w:rsid w:val="00B42B9D"/>
    <w:rsid w:val="00B44D5D"/>
    <w:rsid w:val="00B46EE2"/>
    <w:rsid w:val="00B47854"/>
    <w:rsid w:val="00B5154A"/>
    <w:rsid w:val="00B547F4"/>
    <w:rsid w:val="00B577FD"/>
    <w:rsid w:val="00B723BB"/>
    <w:rsid w:val="00B85705"/>
    <w:rsid w:val="00B914B6"/>
    <w:rsid w:val="00B9185B"/>
    <w:rsid w:val="00B91B23"/>
    <w:rsid w:val="00B933EB"/>
    <w:rsid w:val="00B948BB"/>
    <w:rsid w:val="00B95858"/>
    <w:rsid w:val="00B95E57"/>
    <w:rsid w:val="00BA18EF"/>
    <w:rsid w:val="00BA2852"/>
    <w:rsid w:val="00BA583E"/>
    <w:rsid w:val="00BB2DD0"/>
    <w:rsid w:val="00BB3809"/>
    <w:rsid w:val="00BB47E6"/>
    <w:rsid w:val="00BB6008"/>
    <w:rsid w:val="00BC0717"/>
    <w:rsid w:val="00BC1D06"/>
    <w:rsid w:val="00BD1E06"/>
    <w:rsid w:val="00BE0076"/>
    <w:rsid w:val="00BE2225"/>
    <w:rsid w:val="00BE2809"/>
    <w:rsid w:val="00BE3185"/>
    <w:rsid w:val="00BE3475"/>
    <w:rsid w:val="00BE65F9"/>
    <w:rsid w:val="00BF2015"/>
    <w:rsid w:val="00BF5A49"/>
    <w:rsid w:val="00BF750F"/>
    <w:rsid w:val="00C02D11"/>
    <w:rsid w:val="00C04633"/>
    <w:rsid w:val="00C11709"/>
    <w:rsid w:val="00C163D5"/>
    <w:rsid w:val="00C2363F"/>
    <w:rsid w:val="00C26864"/>
    <w:rsid w:val="00C32DB7"/>
    <w:rsid w:val="00C36596"/>
    <w:rsid w:val="00C4047A"/>
    <w:rsid w:val="00C40722"/>
    <w:rsid w:val="00C43186"/>
    <w:rsid w:val="00C537E0"/>
    <w:rsid w:val="00C54643"/>
    <w:rsid w:val="00C56469"/>
    <w:rsid w:val="00C60DD3"/>
    <w:rsid w:val="00C62A24"/>
    <w:rsid w:val="00C637AB"/>
    <w:rsid w:val="00C6524D"/>
    <w:rsid w:val="00C74CAD"/>
    <w:rsid w:val="00C76A1C"/>
    <w:rsid w:val="00C77718"/>
    <w:rsid w:val="00C81500"/>
    <w:rsid w:val="00C81787"/>
    <w:rsid w:val="00C869E4"/>
    <w:rsid w:val="00C907A5"/>
    <w:rsid w:val="00C9099C"/>
    <w:rsid w:val="00C93734"/>
    <w:rsid w:val="00C96E6E"/>
    <w:rsid w:val="00C970B5"/>
    <w:rsid w:val="00CA0210"/>
    <w:rsid w:val="00CA1E30"/>
    <w:rsid w:val="00CA4A3E"/>
    <w:rsid w:val="00CB3D61"/>
    <w:rsid w:val="00CB6DB9"/>
    <w:rsid w:val="00CD1594"/>
    <w:rsid w:val="00CD6765"/>
    <w:rsid w:val="00CE22C8"/>
    <w:rsid w:val="00CE2816"/>
    <w:rsid w:val="00CE56B9"/>
    <w:rsid w:val="00CE613A"/>
    <w:rsid w:val="00CE65CC"/>
    <w:rsid w:val="00CE71AB"/>
    <w:rsid w:val="00CE720C"/>
    <w:rsid w:val="00CE7236"/>
    <w:rsid w:val="00CF3BC9"/>
    <w:rsid w:val="00D014C8"/>
    <w:rsid w:val="00D02915"/>
    <w:rsid w:val="00D0291D"/>
    <w:rsid w:val="00D053A3"/>
    <w:rsid w:val="00D13DE5"/>
    <w:rsid w:val="00D21380"/>
    <w:rsid w:val="00D27A21"/>
    <w:rsid w:val="00D27ED1"/>
    <w:rsid w:val="00D33B97"/>
    <w:rsid w:val="00D3573C"/>
    <w:rsid w:val="00D36382"/>
    <w:rsid w:val="00D36F0A"/>
    <w:rsid w:val="00D4362C"/>
    <w:rsid w:val="00D43A48"/>
    <w:rsid w:val="00D50EED"/>
    <w:rsid w:val="00D5777A"/>
    <w:rsid w:val="00D578D0"/>
    <w:rsid w:val="00D61B5A"/>
    <w:rsid w:val="00D64C71"/>
    <w:rsid w:val="00D6668D"/>
    <w:rsid w:val="00D713FE"/>
    <w:rsid w:val="00D72F1F"/>
    <w:rsid w:val="00D73448"/>
    <w:rsid w:val="00D741BC"/>
    <w:rsid w:val="00D748AE"/>
    <w:rsid w:val="00D748DE"/>
    <w:rsid w:val="00D767B4"/>
    <w:rsid w:val="00D80EF9"/>
    <w:rsid w:val="00D814FF"/>
    <w:rsid w:val="00D84D35"/>
    <w:rsid w:val="00D90250"/>
    <w:rsid w:val="00D90BF3"/>
    <w:rsid w:val="00D927BF"/>
    <w:rsid w:val="00D972F2"/>
    <w:rsid w:val="00DA13E8"/>
    <w:rsid w:val="00DA20C7"/>
    <w:rsid w:val="00DA4A4B"/>
    <w:rsid w:val="00DA4BC4"/>
    <w:rsid w:val="00DA5680"/>
    <w:rsid w:val="00DB05DD"/>
    <w:rsid w:val="00DB7804"/>
    <w:rsid w:val="00DB7B71"/>
    <w:rsid w:val="00DC5360"/>
    <w:rsid w:val="00DC5D9F"/>
    <w:rsid w:val="00DC70FE"/>
    <w:rsid w:val="00DD26E8"/>
    <w:rsid w:val="00DD491C"/>
    <w:rsid w:val="00DD5278"/>
    <w:rsid w:val="00DD6188"/>
    <w:rsid w:val="00DD7CFC"/>
    <w:rsid w:val="00DE3902"/>
    <w:rsid w:val="00DE3A47"/>
    <w:rsid w:val="00DE533F"/>
    <w:rsid w:val="00DE5828"/>
    <w:rsid w:val="00DF1E04"/>
    <w:rsid w:val="00DF6DA9"/>
    <w:rsid w:val="00E00A1F"/>
    <w:rsid w:val="00E0166C"/>
    <w:rsid w:val="00E034E5"/>
    <w:rsid w:val="00E0470D"/>
    <w:rsid w:val="00E05798"/>
    <w:rsid w:val="00E05A6E"/>
    <w:rsid w:val="00E11BBF"/>
    <w:rsid w:val="00E1217F"/>
    <w:rsid w:val="00E133C0"/>
    <w:rsid w:val="00E14ADD"/>
    <w:rsid w:val="00E22DEC"/>
    <w:rsid w:val="00E24486"/>
    <w:rsid w:val="00E26DDA"/>
    <w:rsid w:val="00E33017"/>
    <w:rsid w:val="00E36ED2"/>
    <w:rsid w:val="00E4286F"/>
    <w:rsid w:val="00E43A84"/>
    <w:rsid w:val="00E44AA1"/>
    <w:rsid w:val="00E47306"/>
    <w:rsid w:val="00E51183"/>
    <w:rsid w:val="00E51E2C"/>
    <w:rsid w:val="00E571C6"/>
    <w:rsid w:val="00E6676A"/>
    <w:rsid w:val="00E71685"/>
    <w:rsid w:val="00E71FC7"/>
    <w:rsid w:val="00E73B25"/>
    <w:rsid w:val="00E76E0C"/>
    <w:rsid w:val="00E80D8C"/>
    <w:rsid w:val="00E81043"/>
    <w:rsid w:val="00E8190E"/>
    <w:rsid w:val="00E81DA8"/>
    <w:rsid w:val="00E85DCC"/>
    <w:rsid w:val="00E85EB9"/>
    <w:rsid w:val="00E8794E"/>
    <w:rsid w:val="00E935A4"/>
    <w:rsid w:val="00EA06C7"/>
    <w:rsid w:val="00EA3D9E"/>
    <w:rsid w:val="00EC0A61"/>
    <w:rsid w:val="00EC19CD"/>
    <w:rsid w:val="00EC67C2"/>
    <w:rsid w:val="00EC7072"/>
    <w:rsid w:val="00ED0A04"/>
    <w:rsid w:val="00ED0E8B"/>
    <w:rsid w:val="00ED1BF5"/>
    <w:rsid w:val="00EE0AC4"/>
    <w:rsid w:val="00EE2202"/>
    <w:rsid w:val="00EE2449"/>
    <w:rsid w:val="00EE2451"/>
    <w:rsid w:val="00EE2DD0"/>
    <w:rsid w:val="00EE39D2"/>
    <w:rsid w:val="00EF7F9D"/>
    <w:rsid w:val="00F04600"/>
    <w:rsid w:val="00F068DD"/>
    <w:rsid w:val="00F07C5B"/>
    <w:rsid w:val="00F1040C"/>
    <w:rsid w:val="00F121BE"/>
    <w:rsid w:val="00F21014"/>
    <w:rsid w:val="00F21BB0"/>
    <w:rsid w:val="00F22EF1"/>
    <w:rsid w:val="00F24A48"/>
    <w:rsid w:val="00F3061C"/>
    <w:rsid w:val="00F324E1"/>
    <w:rsid w:val="00F33A50"/>
    <w:rsid w:val="00F36887"/>
    <w:rsid w:val="00F407C9"/>
    <w:rsid w:val="00F44B1C"/>
    <w:rsid w:val="00F47542"/>
    <w:rsid w:val="00F51706"/>
    <w:rsid w:val="00F5255D"/>
    <w:rsid w:val="00F546BC"/>
    <w:rsid w:val="00F55786"/>
    <w:rsid w:val="00F660C4"/>
    <w:rsid w:val="00F66CF4"/>
    <w:rsid w:val="00F80F49"/>
    <w:rsid w:val="00F941FD"/>
    <w:rsid w:val="00F94828"/>
    <w:rsid w:val="00F953DF"/>
    <w:rsid w:val="00F9597D"/>
    <w:rsid w:val="00F97051"/>
    <w:rsid w:val="00F97568"/>
    <w:rsid w:val="00F97CE6"/>
    <w:rsid w:val="00FA1694"/>
    <w:rsid w:val="00FA16FC"/>
    <w:rsid w:val="00FA1D34"/>
    <w:rsid w:val="00FB0485"/>
    <w:rsid w:val="00FB46B3"/>
    <w:rsid w:val="00FB4A25"/>
    <w:rsid w:val="00FB4F7A"/>
    <w:rsid w:val="00FC0995"/>
    <w:rsid w:val="00FC337B"/>
    <w:rsid w:val="00FC3EEE"/>
    <w:rsid w:val="00FC5C36"/>
    <w:rsid w:val="00FC7488"/>
    <w:rsid w:val="00FD3FB0"/>
    <w:rsid w:val="00FD42EC"/>
    <w:rsid w:val="00FD567F"/>
    <w:rsid w:val="00FD7477"/>
    <w:rsid w:val="00FE3B0F"/>
    <w:rsid w:val="00FE79DD"/>
    <w:rsid w:val="00FE7AE1"/>
    <w:rsid w:val="00FF0E5E"/>
    <w:rsid w:val="00FF2B60"/>
    <w:rsid w:val="00FF365E"/>
    <w:rsid w:val="00FF7C95"/>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decimalSymbol w:val=","/>
  <w:listSeparator w:val=","/>
  <w14:docId w14:val="086C31FC"/>
  <w15:chartTrackingRefBased/>
  <w15:docId w15:val="{4C857077-8461-E749-8A62-44DDF9B2C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52A83"/>
    <w:pPr>
      <w:widowControl w:val="0"/>
      <w:spacing w:before="80" w:after="80" w:line="324" w:lineRule="auto"/>
    </w:pPr>
    <w:rPr>
      <w:rFonts w:ascii="Times New Roman" w:hAnsi="Times New Roman"/>
      <w:lang w:val="ru-RU"/>
    </w:rPr>
  </w:style>
  <w:style w:type="paragraph" w:styleId="Heading1">
    <w:name w:val="heading 1"/>
    <w:basedOn w:val="Normal"/>
    <w:next w:val="Normal"/>
    <w:link w:val="Heading1Char"/>
    <w:uiPriority w:val="9"/>
    <w:rsid w:val="003805CC"/>
    <w:pPr>
      <w:outlineLvl w:val="0"/>
    </w:pPr>
    <w:rPr>
      <w:b/>
      <w:bCs/>
    </w:rPr>
  </w:style>
  <w:style w:type="paragraph" w:styleId="Heading2">
    <w:name w:val="heading 2"/>
    <w:basedOn w:val="Normal"/>
    <w:next w:val="Normal"/>
    <w:link w:val="Heading2Char"/>
    <w:uiPriority w:val="9"/>
    <w:unhideWhenUsed/>
    <w:qFormat/>
    <w:rsid w:val="00B547F4"/>
    <w:pPr>
      <w:keepNext/>
      <w:keepLines/>
      <w:widowControl/>
      <w:spacing w:before="40"/>
      <w:jc w:val="center"/>
      <w:outlineLvl w:val="1"/>
    </w:pPr>
    <w:rPr>
      <w:rFonts w:eastAsiaTheme="majorEastAsia" w:cstheme="majorBidi"/>
      <w:b/>
      <w:i/>
      <w:color w:val="000000" w:themeColor="text1"/>
      <w:sz w:val="28"/>
      <w:szCs w:val="26"/>
      <w:lang w:eastAsia="en-GB"/>
    </w:rPr>
  </w:style>
  <w:style w:type="paragraph" w:styleId="Heading3">
    <w:name w:val="heading 3"/>
    <w:basedOn w:val="Normal"/>
    <w:next w:val="Normal"/>
    <w:link w:val="Heading3Char"/>
    <w:uiPriority w:val="9"/>
    <w:unhideWhenUsed/>
    <w:rsid w:val="00707945"/>
    <w:pPr>
      <w:keepNext/>
      <w:keepLines/>
      <w:spacing w:before="40" w:after="0"/>
      <w:outlineLvl w:val="2"/>
    </w:pPr>
    <w:rPr>
      <w:rFonts w:ascii="Arial" w:eastAsiaTheme="majorEastAsia" w:hAnsi="Arial" w:cstheme="majorBidi"/>
      <w:b/>
      <w:color w:val="0070C0"/>
      <w:sz w:val="22"/>
    </w:rPr>
  </w:style>
  <w:style w:type="paragraph" w:styleId="Heading4">
    <w:name w:val="heading 4"/>
    <w:basedOn w:val="Normal"/>
    <w:next w:val="Normal"/>
    <w:link w:val="Heading4Char"/>
    <w:uiPriority w:val="9"/>
    <w:unhideWhenUsed/>
    <w:rsid w:val="00600800"/>
    <w:pPr>
      <w:keepNext/>
      <w:keepLines/>
      <w:spacing w:before="40" w:after="0"/>
      <w:outlineLvl w:val="3"/>
    </w:pPr>
    <w:rPr>
      <w:rFonts w:eastAsiaTheme="majorEastAsia" w:cstheme="majorBidi"/>
      <w:b/>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4F3B"/>
    <w:pPr>
      <w:tabs>
        <w:tab w:val="center" w:pos="4513"/>
        <w:tab w:val="right" w:pos="9026"/>
      </w:tabs>
    </w:pPr>
  </w:style>
  <w:style w:type="character" w:customStyle="1" w:styleId="HeaderChar">
    <w:name w:val="Header Char"/>
    <w:basedOn w:val="DefaultParagraphFont"/>
    <w:link w:val="Header"/>
    <w:uiPriority w:val="99"/>
    <w:rsid w:val="008B4F3B"/>
  </w:style>
  <w:style w:type="paragraph" w:styleId="Footer">
    <w:name w:val="footer"/>
    <w:basedOn w:val="Normal"/>
    <w:link w:val="FooterChar"/>
    <w:uiPriority w:val="99"/>
    <w:unhideWhenUsed/>
    <w:rsid w:val="008B4F3B"/>
    <w:pPr>
      <w:tabs>
        <w:tab w:val="center" w:pos="4513"/>
        <w:tab w:val="right" w:pos="9026"/>
      </w:tabs>
    </w:pPr>
  </w:style>
  <w:style w:type="character" w:customStyle="1" w:styleId="FooterChar">
    <w:name w:val="Footer Char"/>
    <w:basedOn w:val="DefaultParagraphFont"/>
    <w:link w:val="Footer"/>
    <w:uiPriority w:val="99"/>
    <w:rsid w:val="008B4F3B"/>
  </w:style>
  <w:style w:type="paragraph" w:styleId="Title">
    <w:name w:val="Title"/>
    <w:basedOn w:val="Normal"/>
    <w:next w:val="Normal"/>
    <w:link w:val="TitleChar"/>
    <w:uiPriority w:val="10"/>
    <w:qFormat/>
    <w:rsid w:val="00DB7B71"/>
    <w:pPr>
      <w:spacing w:before="0" w:after="480" w:line="264" w:lineRule="auto"/>
      <w:jc w:val="center"/>
    </w:pPr>
    <w:rPr>
      <w:rFonts w:ascii="Graphik Medium" w:eastAsiaTheme="majorEastAsia" w:hAnsi="Graphik Medium" w:cs="Sanskrit Text"/>
      <w:spacing w:val="-10"/>
      <w:kern w:val="28"/>
      <w:sz w:val="44"/>
      <w:szCs w:val="44"/>
    </w:rPr>
  </w:style>
  <w:style w:type="character" w:customStyle="1" w:styleId="TitleChar">
    <w:name w:val="Title Char"/>
    <w:basedOn w:val="DefaultParagraphFont"/>
    <w:link w:val="Title"/>
    <w:uiPriority w:val="10"/>
    <w:rsid w:val="00DB7B71"/>
    <w:rPr>
      <w:rFonts w:ascii="Graphik Medium" w:eastAsiaTheme="majorEastAsia" w:hAnsi="Graphik Medium" w:cs="Sanskrit Text"/>
      <w:spacing w:val="-10"/>
      <w:kern w:val="28"/>
      <w:sz w:val="44"/>
      <w:szCs w:val="44"/>
    </w:rPr>
  </w:style>
  <w:style w:type="character" w:customStyle="1" w:styleId="a">
    <w:name w:val="Жёлтый"/>
    <w:basedOn w:val="a0"/>
    <w:uiPriority w:val="1"/>
    <w:qFormat/>
    <w:rsid w:val="00272061"/>
    <w:rPr>
      <w:bdr w:val="none" w:sz="0" w:space="0" w:color="auto"/>
      <w:shd w:val="clear" w:color="auto" w:fill="F9F8AD"/>
      <w:lang w:val="ru-RU"/>
    </w:rPr>
  </w:style>
  <w:style w:type="character" w:customStyle="1" w:styleId="a1">
    <w:name w:val="Зелёный"/>
    <w:basedOn w:val="DefaultParagraphFont"/>
    <w:uiPriority w:val="1"/>
    <w:qFormat/>
    <w:rsid w:val="0079455A"/>
    <w:rPr>
      <w:rFonts w:eastAsiaTheme="minorEastAsia"/>
      <w:bdr w:val="none" w:sz="0" w:space="0" w:color="auto"/>
      <w:shd w:val="clear" w:color="auto" w:fill="D1F0DC"/>
      <w:lang w:eastAsia="en-GB"/>
    </w:rPr>
  </w:style>
  <w:style w:type="character" w:customStyle="1" w:styleId="a2">
    <w:name w:val="Голубой"/>
    <w:basedOn w:val="DefaultParagraphFont"/>
    <w:uiPriority w:val="1"/>
    <w:qFormat/>
    <w:rsid w:val="00C77718"/>
    <w:rPr>
      <w:rFonts w:eastAsiaTheme="minorEastAsia"/>
      <w:bdr w:val="none" w:sz="0" w:space="0" w:color="auto"/>
      <w:shd w:val="clear" w:color="auto" w:fill="C6FDFF"/>
      <w:lang w:eastAsia="en-GB"/>
    </w:rPr>
  </w:style>
  <w:style w:type="paragraph" w:customStyle="1" w:styleId="authorname">
    <w:name w:val="author name"/>
    <w:basedOn w:val="Normal"/>
    <w:qFormat/>
    <w:rsid w:val="009F5A5E"/>
    <w:pPr>
      <w:spacing w:before="600" w:after="600"/>
      <w:ind w:left="567" w:right="567"/>
      <w:mirrorIndents/>
      <w:jc w:val="center"/>
    </w:pPr>
    <w:rPr>
      <w:rFonts w:ascii="Arial" w:hAnsi="Arial"/>
    </w:rPr>
  </w:style>
  <w:style w:type="character" w:customStyle="1" w:styleId="a3">
    <w:name w:val="Фиолетовый"/>
    <w:basedOn w:val="DefaultParagraphFont"/>
    <w:uiPriority w:val="1"/>
    <w:qFormat/>
    <w:rsid w:val="007A3A3F"/>
    <w:rPr>
      <w:bdr w:val="none" w:sz="0" w:space="0" w:color="auto"/>
      <w:shd w:val="clear" w:color="auto" w:fill="E5E0F7"/>
      <w:lang w:val="ru-RU"/>
    </w:rPr>
  </w:style>
  <w:style w:type="character" w:customStyle="1" w:styleId="Heading3Char">
    <w:name w:val="Heading 3 Char"/>
    <w:basedOn w:val="DefaultParagraphFont"/>
    <w:link w:val="Heading3"/>
    <w:uiPriority w:val="9"/>
    <w:rsid w:val="00707945"/>
    <w:rPr>
      <w:rFonts w:ascii="Arial" w:eastAsiaTheme="majorEastAsia" w:hAnsi="Arial" w:cstheme="majorBidi"/>
      <w:b/>
      <w:color w:val="0070C0"/>
      <w:sz w:val="22"/>
    </w:rPr>
  </w:style>
  <w:style w:type="character" w:customStyle="1" w:styleId="Heading2Char">
    <w:name w:val="Heading 2 Char"/>
    <w:basedOn w:val="DefaultParagraphFont"/>
    <w:link w:val="Heading2"/>
    <w:uiPriority w:val="9"/>
    <w:rsid w:val="00B547F4"/>
    <w:rPr>
      <w:rFonts w:ascii="Times New Roman" w:eastAsiaTheme="majorEastAsia" w:hAnsi="Times New Roman" w:cstheme="majorBidi"/>
      <w:b/>
      <w:i/>
      <w:color w:val="000000" w:themeColor="text1"/>
      <w:sz w:val="28"/>
      <w:szCs w:val="26"/>
      <w:lang w:eastAsia="en-GB"/>
    </w:rPr>
  </w:style>
  <w:style w:type="character" w:customStyle="1" w:styleId="Heading1Char">
    <w:name w:val="Heading 1 Char"/>
    <w:basedOn w:val="DefaultParagraphFont"/>
    <w:link w:val="Heading1"/>
    <w:uiPriority w:val="9"/>
    <w:rsid w:val="003805CC"/>
    <w:rPr>
      <w:rFonts w:ascii="Times New Roman" w:hAnsi="Times New Roman"/>
      <w:b/>
      <w:bCs/>
      <w:lang w:val="ru-RU"/>
    </w:rPr>
  </w:style>
  <w:style w:type="paragraph" w:styleId="BodyText3">
    <w:name w:val="Body Text 3"/>
    <w:aliases w:val="Body Text Hidden"/>
    <w:basedOn w:val="Normal"/>
    <w:link w:val="BodyText3Char"/>
    <w:uiPriority w:val="99"/>
    <w:unhideWhenUsed/>
    <w:rsid w:val="002823B1"/>
    <w:pPr>
      <w:spacing w:before="0" w:after="0" w:line="240" w:lineRule="auto"/>
      <w:contextualSpacing/>
    </w:pPr>
    <w:rPr>
      <w:color w:val="D9D9D9" w:themeColor="background1" w:themeShade="D9"/>
      <w:sz w:val="2"/>
      <w:szCs w:val="16"/>
    </w:rPr>
  </w:style>
  <w:style w:type="character" w:customStyle="1" w:styleId="BodyText3Char">
    <w:name w:val="Body Text 3 Char"/>
    <w:aliases w:val="Body Text Hidden Char"/>
    <w:basedOn w:val="DefaultParagraphFont"/>
    <w:link w:val="BodyText3"/>
    <w:uiPriority w:val="99"/>
    <w:rsid w:val="002823B1"/>
    <w:rPr>
      <w:rFonts w:ascii="Times New Roman" w:hAnsi="Times New Roman"/>
      <w:color w:val="D9D9D9" w:themeColor="background1" w:themeShade="D9"/>
      <w:sz w:val="2"/>
      <w:szCs w:val="16"/>
    </w:rPr>
  </w:style>
  <w:style w:type="character" w:customStyle="1" w:styleId="NormalRusItalicCharacter">
    <w:name w:val="NormalRusItalicCharacter"/>
    <w:basedOn w:val="DefaultParagraphFont"/>
    <w:uiPriority w:val="1"/>
    <w:rsid w:val="009D7B1A"/>
    <w:rPr>
      <w:i/>
      <w:iCs/>
      <w:color w:val="1F4E79" w:themeColor="accent5" w:themeShade="80"/>
      <w:sz w:val="24"/>
      <w:lang w:val="en-US"/>
    </w:rPr>
  </w:style>
  <w:style w:type="paragraph" w:customStyle="1" w:styleId="h1">
    <w:name w:val="h1"/>
    <w:basedOn w:val="Normal"/>
    <w:rsid w:val="0076347B"/>
    <w:pPr>
      <w:keepNext/>
      <w:spacing w:before="280" w:after="180"/>
      <w:jc w:val="center"/>
      <w:outlineLvl w:val="0"/>
    </w:pPr>
    <w:rPr>
      <w:rFonts w:eastAsia="Times New Roman" w:cs="Times New Roman"/>
      <w:smallCaps/>
      <w:sz w:val="32"/>
      <w:lang w:val="en-GB" w:eastAsia="en-GB"/>
    </w:rPr>
  </w:style>
  <w:style w:type="paragraph" w:styleId="ListBullet2">
    <w:name w:val="List Bullet 2"/>
    <w:basedOn w:val="Normal"/>
    <w:autoRedefine/>
    <w:uiPriority w:val="99"/>
    <w:unhideWhenUsed/>
    <w:qFormat/>
    <w:rsid w:val="008A0E93"/>
    <w:pPr>
      <w:widowControl/>
      <w:numPr>
        <w:numId w:val="12"/>
      </w:numPr>
      <w:tabs>
        <w:tab w:val="clear" w:pos="720"/>
        <w:tab w:val="left" w:pos="482"/>
      </w:tabs>
      <w:spacing w:before="0" w:after="0"/>
      <w:ind w:left="227"/>
      <w:contextualSpacing/>
    </w:pPr>
    <w:rPr>
      <w:rFonts w:eastAsia="Times New Roman" w:cs="Times New Roman"/>
      <w:lang w:eastAsia="en-GB"/>
    </w:rPr>
  </w:style>
  <w:style w:type="paragraph" w:styleId="ListBullet">
    <w:name w:val="List Bullet"/>
    <w:basedOn w:val="Normal"/>
    <w:next w:val="Normal"/>
    <w:link w:val="ListBulletChar"/>
    <w:uiPriority w:val="99"/>
    <w:unhideWhenUsed/>
    <w:rsid w:val="00437975"/>
    <w:pPr>
      <w:numPr>
        <w:numId w:val="10"/>
      </w:numPr>
      <w:autoSpaceDE w:val="0"/>
      <w:autoSpaceDN w:val="0"/>
      <w:contextualSpacing/>
    </w:pPr>
    <w:rPr>
      <w:rFonts w:eastAsia="Times New Roman" w:cs="Times New Roman"/>
      <w:szCs w:val="22"/>
      <w:lang w:eastAsia="en-GB"/>
    </w:rPr>
  </w:style>
  <w:style w:type="character" w:customStyle="1" w:styleId="ListBulletChar">
    <w:name w:val="List Bullet Char"/>
    <w:basedOn w:val="DefaultParagraphFont"/>
    <w:link w:val="ListBullet"/>
    <w:uiPriority w:val="99"/>
    <w:rsid w:val="00437975"/>
    <w:rPr>
      <w:rFonts w:ascii="Times New Roman" w:eastAsia="Times New Roman" w:hAnsi="Times New Roman" w:cs="Times New Roman"/>
      <w:szCs w:val="22"/>
      <w:lang w:val="ru-RU" w:eastAsia="en-GB"/>
    </w:rPr>
  </w:style>
  <w:style w:type="paragraph" w:styleId="ListBullet3">
    <w:name w:val="List Bullet 3"/>
    <w:basedOn w:val="Normal"/>
    <w:uiPriority w:val="99"/>
    <w:unhideWhenUsed/>
    <w:qFormat/>
    <w:rsid w:val="00BB3809"/>
    <w:pPr>
      <w:numPr>
        <w:numId w:val="1"/>
      </w:numPr>
      <w:spacing w:before="0" w:after="0"/>
      <w:contextualSpacing/>
    </w:pPr>
    <w:rPr>
      <w:rFonts w:eastAsia="Times New Roman" w:cs="Times New Roman"/>
      <w:lang w:val="en-US" w:eastAsia="en-GB"/>
    </w:rPr>
  </w:style>
  <w:style w:type="paragraph" w:styleId="ListBullet4">
    <w:name w:val="List Bullet 4"/>
    <w:basedOn w:val="Normal"/>
    <w:uiPriority w:val="99"/>
    <w:unhideWhenUsed/>
    <w:qFormat/>
    <w:rsid w:val="00B723BB"/>
    <w:pPr>
      <w:numPr>
        <w:numId w:val="4"/>
      </w:numPr>
      <w:spacing w:before="0" w:after="0"/>
      <w:contextualSpacing/>
    </w:pPr>
    <w:rPr>
      <w:rFonts w:eastAsia="Times New Roman" w:cs="Times New Roman"/>
      <w:lang w:eastAsia="en-GB"/>
    </w:rPr>
  </w:style>
  <w:style w:type="paragraph" w:styleId="ListNumber">
    <w:name w:val="List Number"/>
    <w:basedOn w:val="Normal"/>
    <w:uiPriority w:val="99"/>
    <w:unhideWhenUsed/>
    <w:rsid w:val="003E1A04"/>
    <w:pPr>
      <w:numPr>
        <w:numId w:val="3"/>
      </w:numPr>
      <w:contextualSpacing/>
    </w:pPr>
    <w:rPr>
      <w:rFonts w:eastAsia="Times New Roman" w:cs="Times New Roman"/>
      <w:lang w:val="en-US" w:eastAsia="en-GB"/>
    </w:rPr>
  </w:style>
  <w:style w:type="paragraph" w:styleId="Quote">
    <w:name w:val="Quote"/>
    <w:basedOn w:val="Normal"/>
    <w:next w:val="Normal"/>
    <w:link w:val="QuoteChar"/>
    <w:uiPriority w:val="29"/>
    <w:qFormat/>
    <w:rsid w:val="00251DE0"/>
    <w:pPr>
      <w:spacing w:before="200" w:after="160"/>
      <w:ind w:left="720" w:right="720"/>
    </w:pPr>
    <w:rPr>
      <w:i/>
      <w:iCs/>
      <w:lang w:eastAsia="en-GB"/>
    </w:rPr>
  </w:style>
  <w:style w:type="character" w:customStyle="1" w:styleId="QuoteChar">
    <w:name w:val="Quote Char"/>
    <w:basedOn w:val="DefaultParagraphFont"/>
    <w:link w:val="Quote"/>
    <w:uiPriority w:val="29"/>
    <w:rsid w:val="00251DE0"/>
    <w:rPr>
      <w:rFonts w:ascii="Times New Roman" w:hAnsi="Times New Roman"/>
      <w:i/>
      <w:iCs/>
      <w:lang w:eastAsia="en-GB"/>
    </w:rPr>
  </w:style>
  <w:style w:type="character" w:customStyle="1" w:styleId="a0">
    <w:name w:val="Оранжевый"/>
    <w:uiPriority w:val="1"/>
    <w:qFormat/>
    <w:rsid w:val="00FC7488"/>
    <w:rPr>
      <w:bdr w:val="none" w:sz="0" w:space="0" w:color="auto"/>
      <w:shd w:val="clear" w:color="auto" w:fill="FBE4D5" w:themeFill="accent2" w:themeFillTint="33"/>
      <w:lang w:val="ru-RU"/>
    </w:rPr>
  </w:style>
  <w:style w:type="paragraph" w:styleId="ListBullet5">
    <w:name w:val="List Bullet 5"/>
    <w:basedOn w:val="Normal"/>
    <w:uiPriority w:val="99"/>
    <w:unhideWhenUsed/>
    <w:rsid w:val="000955A3"/>
    <w:pPr>
      <w:numPr>
        <w:numId w:val="6"/>
      </w:numPr>
      <w:spacing w:before="0" w:after="0"/>
    </w:pPr>
    <w:rPr>
      <w:rFonts w:eastAsia="Times New Roman" w:cs="Times New Roman"/>
      <w:lang w:val="en-US" w:eastAsia="en-GB"/>
    </w:rPr>
  </w:style>
  <w:style w:type="paragraph" w:customStyle="1" w:styleId="a4">
    <w:name w:val="Белый параграф"/>
    <w:basedOn w:val="Normal"/>
    <w:rsid w:val="009051A4"/>
    <w:pPr>
      <w:pBdr>
        <w:top w:val="single" w:sz="48" w:space="1" w:color="FFFFFF" w:themeColor="background1"/>
        <w:left w:val="single" w:sz="48" w:space="4" w:color="FFFFFF" w:themeColor="background1"/>
        <w:bottom w:val="single" w:sz="48" w:space="1" w:color="FFFFFF" w:themeColor="background1"/>
        <w:right w:val="single" w:sz="48" w:space="4" w:color="FFFFFF" w:themeColor="background1"/>
      </w:pBdr>
      <w:shd w:val="clear" w:color="auto" w:fill="FFFFFF" w:themeFill="background1"/>
      <w:spacing w:line="307" w:lineRule="auto"/>
    </w:pPr>
    <w:rPr>
      <w:rFonts w:eastAsia="Times New Roman" w:cs="Times New Roman"/>
      <w:szCs w:val="22"/>
      <w:lang w:eastAsia="en-GB"/>
    </w:rPr>
  </w:style>
  <w:style w:type="paragraph" w:customStyle="1" w:styleId="image">
    <w:name w:val="image"/>
    <w:basedOn w:val="Normal"/>
    <w:qFormat/>
    <w:rsid w:val="00BE65F9"/>
    <w:pPr>
      <w:keepNext/>
      <w:keepLines/>
      <w:widowControl/>
      <w:spacing w:before="240" w:after="120" w:line="300" w:lineRule="auto"/>
      <w:contextualSpacing/>
      <w:jc w:val="center"/>
    </w:pPr>
    <w:rPr>
      <w:rFonts w:ascii="Arial" w:eastAsia="Times New Roman" w:hAnsi="Arial" w:cs="times new roman (body cs)"/>
      <w:sz w:val="20"/>
      <w:lang w:eastAsia="en-GB"/>
    </w:rPr>
  </w:style>
  <w:style w:type="paragraph" w:customStyle="1" w:styleId="ListDash">
    <w:name w:val="List Dash"/>
    <w:basedOn w:val="Normal"/>
    <w:autoRedefine/>
    <w:rsid w:val="00E71FC7"/>
    <w:pPr>
      <w:numPr>
        <w:numId w:val="5"/>
      </w:numPr>
    </w:pPr>
  </w:style>
  <w:style w:type="character" w:customStyle="1" w:styleId="Heading4Char">
    <w:name w:val="Heading 4 Char"/>
    <w:basedOn w:val="DefaultParagraphFont"/>
    <w:link w:val="Heading4"/>
    <w:uiPriority w:val="9"/>
    <w:rsid w:val="00600800"/>
    <w:rPr>
      <w:rFonts w:ascii="Times New Roman" w:eastAsiaTheme="majorEastAsia" w:hAnsi="Times New Roman" w:cstheme="majorBidi"/>
      <w:b/>
      <w:i/>
      <w:iCs/>
      <w:sz w:val="22"/>
    </w:rPr>
  </w:style>
  <w:style w:type="character" w:customStyle="1" w:styleId="UnderlinedPunctuation">
    <w:name w:val="UnderlinedPunctuation"/>
    <w:basedOn w:val="DefaultParagraphFont"/>
    <w:uiPriority w:val="1"/>
    <w:rsid w:val="00D84D35"/>
    <w:rPr>
      <w:u w:val="dotted"/>
    </w:rPr>
  </w:style>
  <w:style w:type="paragraph" w:styleId="BlockText">
    <w:name w:val="Block Text"/>
    <w:basedOn w:val="Normal"/>
    <w:uiPriority w:val="99"/>
    <w:unhideWhenUsed/>
    <w:rsid w:val="00E0166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226"/>
    </w:pPr>
    <w:rPr>
      <w:rFonts w:ascii="Arial" w:eastAsiaTheme="minorEastAsia" w:hAnsi="Arial"/>
      <w:iCs/>
      <w:sz w:val="21"/>
    </w:rPr>
  </w:style>
  <w:style w:type="paragraph" w:customStyle="1" w:styleId="QuoteEnglish">
    <w:name w:val="QuoteEnglish"/>
    <w:basedOn w:val="Quote"/>
    <w:rsid w:val="002E0C87"/>
    <w:pPr>
      <w:spacing w:before="80" w:after="80" w:line="288" w:lineRule="auto"/>
      <w:ind w:left="862" w:right="862"/>
    </w:pPr>
    <w:rPr>
      <w:color w:val="000000" w:themeColor="text1"/>
      <w:shd w:val="clear" w:color="auto" w:fill="FFFD7A"/>
      <w:lang w:val="en-US" w:eastAsia="en-US"/>
    </w:rPr>
  </w:style>
  <w:style w:type="paragraph" w:customStyle="1" w:styleId="H2Text">
    <w:name w:val="H2Text"/>
    <w:basedOn w:val="Heading2"/>
    <w:qFormat/>
    <w:rsid w:val="007B17EA"/>
    <w:pPr>
      <w:framePr w:wrap="around" w:vAnchor="text" w:hAnchor="margin" w:y="1"/>
      <w:spacing w:before="0" w:line="280" w:lineRule="exact"/>
      <w:jc w:val="left"/>
    </w:pPr>
    <w:rPr>
      <w:b w:val="0"/>
      <w:i w:val="0"/>
      <w:sz w:val="24"/>
      <w:u w:val="single"/>
      <w:lang w:val="ru"/>
    </w:rPr>
  </w:style>
  <w:style w:type="paragraph" w:customStyle="1" w:styleId="H4Text">
    <w:name w:val="H4Text"/>
    <w:basedOn w:val="H2Text"/>
    <w:qFormat/>
    <w:rsid w:val="00194981"/>
    <w:pPr>
      <w:framePr w:wrap="around"/>
      <w:tabs>
        <w:tab w:val="left" w:pos="57"/>
      </w:tabs>
      <w:autoSpaceDE w:val="0"/>
      <w:autoSpaceDN w:val="0"/>
      <w:adjustRightInd w:val="0"/>
      <w:outlineLvl w:val="3"/>
    </w:pPr>
    <w:rPr>
      <w:color w:val="auto"/>
    </w:rPr>
  </w:style>
  <w:style w:type="paragraph" w:customStyle="1" w:styleId="H6Text">
    <w:name w:val="H6Text"/>
    <w:basedOn w:val="H4Text"/>
    <w:rsid w:val="00952111"/>
    <w:pPr>
      <w:framePr w:w="2948" w:wrap="around"/>
      <w:tabs>
        <w:tab w:val="num" w:pos="284"/>
      </w:tabs>
      <w:ind w:right="567"/>
      <w:outlineLvl w:val="5"/>
    </w:pPr>
  </w:style>
  <w:style w:type="paragraph" w:customStyle="1" w:styleId="H3Text">
    <w:name w:val="H3Text"/>
    <w:basedOn w:val="H4Text"/>
    <w:qFormat/>
    <w:rsid w:val="00661339"/>
    <w:pPr>
      <w:framePr w:wrap="around"/>
      <w:outlineLvl w:val="2"/>
    </w:pPr>
  </w:style>
  <w:style w:type="paragraph" w:customStyle="1" w:styleId="imageText">
    <w:name w:val="imageText"/>
    <w:basedOn w:val="image"/>
    <w:qFormat/>
    <w:rsid w:val="003F7F8A"/>
    <w:pPr>
      <w:spacing w:before="80" w:after="240" w:line="276" w:lineRule="auto"/>
      <w:ind w:left="1361" w:right="1361"/>
      <w:contextualSpacing w:val="0"/>
    </w:pPr>
    <w:rPr>
      <w:lang w:val="en-US"/>
    </w:rPr>
  </w:style>
  <w:style w:type="paragraph" w:customStyle="1" w:styleId="Heading1LookingAsDecoratedText">
    <w:name w:val="Heading1LookingAsDecoratedText"/>
    <w:basedOn w:val="Normal"/>
    <w:rsid w:val="007C3640"/>
    <w:pPr>
      <w:numPr>
        <w:numId w:val="7"/>
      </w:numPr>
      <w:ind w:left="227" w:hanging="227"/>
      <w:outlineLvl w:val="1"/>
    </w:pPr>
    <w:rPr>
      <w:u w:val="single"/>
    </w:rPr>
  </w:style>
  <w:style w:type="paragraph" w:customStyle="1" w:styleId="Heading2LookingAsDecoratedText">
    <w:name w:val="Heading2LookingAsDecoratedText"/>
    <w:basedOn w:val="Heading1LookingAsDecoratedText"/>
    <w:rsid w:val="007C3640"/>
    <w:pPr>
      <w:numPr>
        <w:numId w:val="8"/>
      </w:numPr>
      <w:outlineLvl w:val="2"/>
    </w:pPr>
    <w:rPr>
      <w:i/>
      <w:iCs/>
    </w:rPr>
  </w:style>
  <w:style w:type="paragraph" w:styleId="NormalWeb">
    <w:name w:val="Normal (Web)"/>
    <w:basedOn w:val="Normal"/>
    <w:uiPriority w:val="99"/>
    <w:unhideWhenUsed/>
    <w:rsid w:val="00DA5680"/>
    <w:pPr>
      <w:widowControl/>
      <w:spacing w:before="0" w:after="120" w:line="240" w:lineRule="auto"/>
    </w:pPr>
    <w:rPr>
      <w:rFonts w:eastAsia="Times New Roman" w:cs="Times New Roman"/>
      <w:lang w:val="" w:eastAsia="en-GB"/>
    </w:rPr>
  </w:style>
  <w:style w:type="paragraph" w:styleId="ListParagraph">
    <w:name w:val="List Paragraph"/>
    <w:basedOn w:val="Normal"/>
    <w:uiPriority w:val="34"/>
    <w:rsid w:val="004B3621"/>
    <w:pPr>
      <w:spacing w:line="300" w:lineRule="auto"/>
      <w:ind w:left="720"/>
      <w:contextualSpacing/>
    </w:pPr>
  </w:style>
  <w:style w:type="paragraph" w:customStyle="1" w:styleId="ListBulletMarkerInside">
    <w:name w:val="ListBulletMarkerInside"/>
    <w:basedOn w:val="ListBullet"/>
    <w:rsid w:val="00885217"/>
  </w:style>
  <w:style w:type="character" w:customStyle="1" w:styleId="a5">
    <w:name w:val="Розовый"/>
    <w:basedOn w:val="DefaultParagraphFont"/>
    <w:uiPriority w:val="1"/>
    <w:qFormat/>
    <w:rsid w:val="00757E83"/>
    <w:rPr>
      <w:shd w:val="clear" w:color="auto" w:fill="FFC1C8"/>
    </w:rPr>
  </w:style>
  <w:style w:type="paragraph" w:customStyle="1" w:styleId="Kicker">
    <w:name w:val="Kicker"/>
    <w:basedOn w:val="authorname"/>
    <w:qFormat/>
    <w:rsid w:val="005433E1"/>
    <w:pPr>
      <w:spacing w:before="240" w:after="240"/>
    </w:pPr>
    <w:rPr>
      <w:color w:val="595959" w:themeColor="text1" w:themeTint="A6"/>
      <w:sz w:val="22"/>
      <w:szCs w:val="22"/>
    </w:rPr>
  </w:style>
  <w:style w:type="paragraph" w:styleId="EndnoteText">
    <w:name w:val="endnote text"/>
    <w:basedOn w:val="Normal"/>
    <w:link w:val="EndnoteTextChar"/>
    <w:uiPriority w:val="99"/>
    <w:semiHidden/>
    <w:unhideWhenUsed/>
    <w:rsid w:val="00E26DDA"/>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E26DDA"/>
    <w:rPr>
      <w:rFonts w:ascii="Times New Roman" w:hAnsi="Times New Roman"/>
      <w:sz w:val="20"/>
      <w:szCs w:val="20"/>
    </w:rPr>
  </w:style>
  <w:style w:type="character" w:styleId="EndnoteReference">
    <w:name w:val="endnote reference"/>
    <w:basedOn w:val="DefaultParagraphFont"/>
    <w:uiPriority w:val="99"/>
    <w:semiHidden/>
    <w:unhideWhenUsed/>
    <w:rsid w:val="00E26DDA"/>
    <w:rPr>
      <w:vertAlign w:val="superscript"/>
    </w:rPr>
  </w:style>
  <w:style w:type="character" w:styleId="Emphasis">
    <w:name w:val="Emphasis"/>
    <w:basedOn w:val="DefaultParagraphFont"/>
    <w:uiPriority w:val="20"/>
    <w:rsid w:val="00575C3F"/>
    <w:rPr>
      <w:i/>
      <w:iCs/>
    </w:rPr>
  </w:style>
  <w:style w:type="paragraph" w:styleId="FootnoteText">
    <w:name w:val="footnote text"/>
    <w:basedOn w:val="Normal"/>
    <w:link w:val="FootnoteTextChar"/>
    <w:uiPriority w:val="99"/>
    <w:semiHidden/>
    <w:unhideWhenUsed/>
    <w:rsid w:val="00414EFA"/>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414EFA"/>
    <w:rPr>
      <w:rFonts w:ascii="Times New Roman" w:hAnsi="Times New Roman"/>
      <w:sz w:val="20"/>
      <w:szCs w:val="20"/>
    </w:rPr>
  </w:style>
  <w:style w:type="character" w:styleId="FootnoteReference">
    <w:name w:val="footnote reference"/>
    <w:basedOn w:val="DefaultParagraphFont"/>
    <w:uiPriority w:val="99"/>
    <w:semiHidden/>
    <w:unhideWhenUsed/>
    <w:rsid w:val="00414EFA"/>
    <w:rPr>
      <w:vertAlign w:val="superscript"/>
    </w:rPr>
  </w:style>
  <w:style w:type="character" w:styleId="Hyperlink">
    <w:name w:val="Hyperlink"/>
    <w:basedOn w:val="DefaultParagraphFont"/>
    <w:uiPriority w:val="99"/>
    <w:unhideWhenUsed/>
    <w:rsid w:val="00434661"/>
    <w:rPr>
      <w:color w:val="0563C1" w:themeColor="hyperlink"/>
      <w:u w:val="single"/>
    </w:rPr>
  </w:style>
  <w:style w:type="character" w:styleId="UnresolvedMention">
    <w:name w:val="Unresolved Mention"/>
    <w:basedOn w:val="DefaultParagraphFont"/>
    <w:uiPriority w:val="99"/>
    <w:semiHidden/>
    <w:unhideWhenUsed/>
    <w:rsid w:val="00434661"/>
    <w:rPr>
      <w:color w:val="605E5C"/>
      <w:shd w:val="clear" w:color="auto" w:fill="E1DFDD"/>
    </w:rPr>
  </w:style>
  <w:style w:type="paragraph" w:styleId="Revision">
    <w:name w:val="Revision"/>
    <w:hidden/>
    <w:uiPriority w:val="99"/>
    <w:semiHidden/>
    <w:rsid w:val="0073565E"/>
    <w:rPr>
      <w:rFonts w:ascii="Times New Roman" w:hAnsi="Times New Roman"/>
    </w:rPr>
  </w:style>
  <w:style w:type="character" w:styleId="CommentReference">
    <w:name w:val="annotation reference"/>
    <w:basedOn w:val="DefaultParagraphFont"/>
    <w:uiPriority w:val="99"/>
    <w:semiHidden/>
    <w:unhideWhenUsed/>
    <w:rsid w:val="004B0DC3"/>
    <w:rPr>
      <w:sz w:val="16"/>
      <w:szCs w:val="16"/>
    </w:rPr>
  </w:style>
  <w:style w:type="paragraph" w:styleId="CommentText">
    <w:name w:val="annotation text"/>
    <w:basedOn w:val="Normal"/>
    <w:link w:val="CommentTextChar"/>
    <w:uiPriority w:val="99"/>
    <w:semiHidden/>
    <w:unhideWhenUsed/>
    <w:rsid w:val="004B0DC3"/>
    <w:pPr>
      <w:spacing w:line="240" w:lineRule="auto"/>
    </w:pPr>
    <w:rPr>
      <w:sz w:val="20"/>
      <w:szCs w:val="20"/>
    </w:rPr>
  </w:style>
  <w:style w:type="character" w:customStyle="1" w:styleId="CommentTextChar">
    <w:name w:val="Comment Text Char"/>
    <w:basedOn w:val="DefaultParagraphFont"/>
    <w:link w:val="CommentText"/>
    <w:uiPriority w:val="99"/>
    <w:semiHidden/>
    <w:rsid w:val="004B0DC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B0DC3"/>
    <w:rPr>
      <w:b/>
      <w:bCs/>
    </w:rPr>
  </w:style>
  <w:style w:type="character" w:customStyle="1" w:styleId="CommentSubjectChar">
    <w:name w:val="Comment Subject Char"/>
    <w:basedOn w:val="CommentTextChar"/>
    <w:link w:val="CommentSubject"/>
    <w:uiPriority w:val="99"/>
    <w:semiHidden/>
    <w:rsid w:val="004B0DC3"/>
    <w:rPr>
      <w:rFonts w:ascii="Times New Roman" w:hAnsi="Times New Roman"/>
      <w:b/>
      <w:bCs/>
      <w:sz w:val="20"/>
      <w:szCs w:val="20"/>
    </w:rPr>
  </w:style>
  <w:style w:type="character" w:styleId="FollowedHyperlink">
    <w:name w:val="FollowedHyperlink"/>
    <w:basedOn w:val="DefaultParagraphFont"/>
    <w:uiPriority w:val="99"/>
    <w:semiHidden/>
    <w:unhideWhenUsed/>
    <w:rsid w:val="00DE39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xels.com/photo/white-and-blue-butterflies-illustration-8849282/"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esco.org/en/artificial-intelligence/recommendation-ethics" TargetMode="External"/><Relationship Id="rId4" Type="http://schemas.openxmlformats.org/officeDocument/2006/relationships/webSettings" Target="webSettings.xml"/><Relationship Id="rId9" Type="http://schemas.openxmlformats.org/officeDocument/2006/relationships/hyperlink" Target="https://ec.europa.eu/commission/presscorner/detail/en/SPEECH_20_1655"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rgei.klevtsov/Library/Group%20Containers/UBF8T346G9.Office/User%20Content.localized/Templates.localized/A4-jan-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A4-jan-2023.dotx</Template>
  <TotalTime>72</TotalTime>
  <Pages>4</Pages>
  <Words>1292</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Klevtsov, Sergei</cp:lastModifiedBy>
  <cp:revision>91</cp:revision>
  <dcterms:created xsi:type="dcterms:W3CDTF">2023-03-26T13:20:00Z</dcterms:created>
  <dcterms:modified xsi:type="dcterms:W3CDTF">2023-07-26T17:36:00Z</dcterms:modified>
</cp:coreProperties>
</file>