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E1EF6" w14:textId="6349CDE4" w:rsidR="00004F59" w:rsidRPr="00004F59" w:rsidRDefault="00000000" w:rsidP="00004F59">
      <w:pPr>
        <w:pStyle w:val="Title"/>
        <w:rPr>
          <w:lang w:val=""/>
        </w:rPr>
      </w:pPr>
      <w:r w:rsidRPr="00A3503C">
        <w:rPr>
          <w:lang w:val=""/>
        </w:rPr>
        <w:t>But if Everything Will Work Without People, What Will They Be Needed For?</w:t>
      </w:r>
    </w:p>
    <w:p w14:paraId="06A6BD48" w14:textId="4F2F735F" w:rsidR="00004F59" w:rsidRPr="00F60E55" w:rsidRDefault="00F60E55" w:rsidP="00004F59">
      <w:pPr>
        <w:pStyle w:val="authorname"/>
        <w:rPr>
          <w:lang w:val="en"/>
        </w:rPr>
      </w:pPr>
      <w:r w:rsidRPr="00F60E55">
        <w:rPr>
          <w:lang w:val="en-US"/>
        </w:rPr>
        <w:t>A quick look into our near future — utopian for some and dystopian for others</w:t>
      </w:r>
    </w:p>
    <w:p w14:paraId="2332EAEB" w14:textId="77777777" w:rsidR="003E2E4D" w:rsidRDefault="00000000" w:rsidP="009E1F1C">
      <w:pPr>
        <w:pStyle w:val="image"/>
        <w:outlineLvl w:val="0"/>
      </w:pPr>
      <w:r w:rsidRPr="00004F59">
        <w:rPr>
          <w:noProof/>
        </w:rPr>
        <w:drawing>
          <wp:inline distT="0" distB="0" distL="0" distR="0" wp14:anchorId="6C1343C0" wp14:editId="3A1AFD1C">
            <wp:extent cx="5727700" cy="25050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4"/>
                    <pic:cNvPicPr>
                      <a:picLocks noChangeAspect="1" noChangeArrowheads="1"/>
                    </pic:cNvPicPr>
                  </pic:nvPicPr>
                  <pic:blipFill>
                    <a:blip r:embed="rId8" r:link="rId9" cstate="print">
                      <a:extLst>
                        <a:ext uri="{28A0092B-C50C-407E-A947-70E740481C1C}">
                          <a14:useLocalDpi xmlns:a14="http://schemas.microsoft.com/office/drawing/2010/main" val="0"/>
                        </a:ext>
                      </a:extLst>
                    </a:blip>
                    <a:stretch>
                      <a:fillRect/>
                    </a:stretch>
                  </pic:blipFill>
                  <pic:spPr bwMode="auto">
                    <a:xfrm>
                      <a:off x="0" y="0"/>
                      <a:ext cx="5727700" cy="2505075"/>
                    </a:xfrm>
                    <a:prstGeom prst="rect">
                      <a:avLst/>
                    </a:prstGeom>
                    <a:noFill/>
                    <a:ln>
                      <a:noFill/>
                    </a:ln>
                  </pic:spPr>
                </pic:pic>
              </a:graphicData>
            </a:graphic>
          </wp:inline>
        </w:drawing>
      </w:r>
    </w:p>
    <w:p w14:paraId="45B81493" w14:textId="1B478E83" w:rsidR="00004F59" w:rsidRPr="003E2E4D" w:rsidRDefault="00000000" w:rsidP="003E2E4D">
      <w:pPr>
        <w:pStyle w:val="imageText"/>
      </w:pPr>
      <w:r w:rsidRPr="003E2E4D">
        <w:t xml:space="preserve">Image by </w:t>
      </w:r>
      <w:hyperlink r:id="rId10" w:tgtFrame="_blank" w:history="1">
        <w:r w:rsidRPr="00004F59">
          <w:rPr>
            <w:rStyle w:val="Hyperlink"/>
            <w:lang w:val=""/>
          </w:rPr>
          <w:t>Gerd Altmann</w:t>
        </w:r>
      </w:hyperlink>
      <w:r w:rsidRPr="003E2E4D">
        <w:t xml:space="preserve"> from </w:t>
      </w:r>
      <w:hyperlink r:id="rId11" w:tgtFrame="_blank" w:history="1">
        <w:r w:rsidRPr="00004F59">
          <w:rPr>
            <w:rStyle w:val="Hyperlink"/>
            <w:lang w:val=""/>
          </w:rPr>
          <w:t>Pixabay</w:t>
        </w:r>
      </w:hyperlink>
    </w:p>
    <w:p w14:paraId="1065345D" w14:textId="45AE4810" w:rsidR="00224B6F" w:rsidRPr="006D73E6" w:rsidRDefault="00000000" w:rsidP="00594553">
      <w:pPr>
        <w:pStyle w:val="Heading1Medium"/>
        <w:rPr>
          <w:lang w:val="en-US"/>
        </w:rPr>
      </w:pPr>
      <w:r w:rsidRPr="006D73E6">
        <w:rPr>
          <w:lang w:val="en-US"/>
        </w:rPr>
        <w:t>On the Eve of Total Automation</w:t>
      </w:r>
    </w:p>
    <w:p w14:paraId="71BE107E" w14:textId="5BBAA535" w:rsidR="004D53D3" w:rsidRDefault="00000000" w:rsidP="00674C7C">
      <w:pPr>
        <w:rPr>
          <w:lang w:val=""/>
        </w:rPr>
      </w:pPr>
      <w:r w:rsidRPr="00674C7C">
        <w:rPr>
          <w:lang w:val=""/>
        </w:rPr>
        <w:t xml:space="preserve">Modern society is rapidly approaching the beginning of the era of total automation. If anyone had any doubts that this time would come, the </w:t>
      </w:r>
      <w:hyperlink r:id="rId12" w:history="1">
        <w:r w:rsidRPr="0049697B">
          <w:rPr>
            <w:rStyle w:val="Hyperlink"/>
            <w:lang w:val=""/>
          </w:rPr>
          <w:t>resonant advent of ChatGPT</w:t>
        </w:r>
      </w:hyperlink>
      <w:r w:rsidRPr="00674C7C">
        <w:rPr>
          <w:lang w:val=""/>
        </w:rPr>
        <w:t xml:space="preserve"> dispelled those doubts: it became evident that AI can replace humans in performing many tasks previously considered their prerogative.</w:t>
      </w:r>
    </w:p>
    <w:p w14:paraId="27784305" w14:textId="27D07C34" w:rsidR="004D53D3" w:rsidRDefault="00000000" w:rsidP="00674C7C">
      <w:pPr>
        <w:rPr>
          <w:lang w:val=""/>
        </w:rPr>
      </w:pPr>
      <w:r w:rsidRPr="00674C7C">
        <w:rPr>
          <w:lang w:val=""/>
        </w:rPr>
        <w:t xml:space="preserve">The question is not so much when this will happen but rather how serious the consequences will be. Obviously, they will affect not only the employment structure and social security of people left without work. After all, if people no longer need to work in this </w:t>
      </w:r>
      <w:r w:rsidRPr="006D73E6">
        <w:rPr>
          <w:b/>
          <w:bCs/>
          <w:lang w:val=""/>
        </w:rPr>
        <w:t>Brave New World</w:t>
      </w:r>
      <w:r w:rsidRPr="00674C7C">
        <w:rPr>
          <w:lang w:val=""/>
        </w:rPr>
        <w:t>, what are they needed for?</w:t>
      </w:r>
    </w:p>
    <w:p w14:paraId="601F68D5" w14:textId="085A2F1A" w:rsidR="004D53D3" w:rsidRDefault="00000000" w:rsidP="00674C7C">
      <w:pPr>
        <w:rPr>
          <w:lang w:val=""/>
        </w:rPr>
      </w:pPr>
      <w:r w:rsidRPr="00674C7C">
        <w:rPr>
          <w:lang w:val=""/>
        </w:rPr>
        <w:t xml:space="preserve">This question may seem strange and even absurd, but it is </w:t>
      </w:r>
      <w:r w:rsidR="0040315B">
        <w:rPr>
          <w:lang w:val="en-US"/>
        </w:rPr>
        <w:t>fair</w:t>
      </w:r>
      <w:r w:rsidRPr="00674C7C">
        <w:rPr>
          <w:lang w:val=""/>
        </w:rPr>
        <w:t xml:space="preserve">. Not because any philosophical question is valid but because soon it may acquire a political character and certainly a moral </w:t>
      </w:r>
      <w:r w:rsidR="00CB2F18" w:rsidRPr="00CB2F18">
        <w:rPr>
          <w:lang w:val=""/>
        </w:rPr>
        <w:t>urgency</w:t>
      </w:r>
      <w:r w:rsidRPr="00674C7C">
        <w:rPr>
          <w:lang w:val=""/>
        </w:rPr>
        <w:t>. For the first time in history, people may lose their value for the system that they created themselves.</w:t>
      </w:r>
    </w:p>
    <w:p w14:paraId="3D941D32" w14:textId="0FF6266B" w:rsidR="004D53D3" w:rsidRDefault="00000000" w:rsidP="00674C7C">
      <w:pPr>
        <w:rPr>
          <w:lang w:val=""/>
        </w:rPr>
      </w:pPr>
      <w:r w:rsidRPr="00674C7C">
        <w:rPr>
          <w:lang w:val=""/>
        </w:rPr>
        <w:t>I should clarify that I am not addressing the threat to human civilization from Strong AI (</w:t>
      </w:r>
      <w:hyperlink r:id="rId13" w:history="1">
        <w:r w:rsidRPr="00E82F4C">
          <w:rPr>
            <w:rStyle w:val="Hyperlink"/>
            <w:lang w:val=""/>
          </w:rPr>
          <w:t>this is a separate topic</w:t>
        </w:r>
      </w:hyperlink>
      <w:r w:rsidRPr="00674C7C">
        <w:rPr>
          <w:lang w:val=""/>
        </w:rPr>
        <w:t xml:space="preserve">). I mean the relationship between the majority of the population and those who have the privilege of making real decisions that determine the future of human </w:t>
      </w:r>
      <w:r w:rsidRPr="00674C7C">
        <w:rPr>
          <w:lang w:val=""/>
        </w:rPr>
        <w:lastRenderedPageBreak/>
        <w:t>civilization.</w:t>
      </w:r>
    </w:p>
    <w:p w14:paraId="55D0015B" w14:textId="4690D6FA" w:rsidR="00B5461A" w:rsidRPr="004D53D3" w:rsidRDefault="00000000" w:rsidP="004D53D3">
      <w:pPr>
        <w:rPr>
          <w:lang w:val=""/>
        </w:rPr>
      </w:pPr>
      <w:r w:rsidRPr="00674C7C">
        <w:rPr>
          <w:lang w:val=""/>
        </w:rPr>
        <w:t>I want to draw the reader's attention precisely to this point: the ubiquitous implementation of automation will contribute to the disintegration of these two parts of society and the divergence of their interests.</w:t>
      </w:r>
    </w:p>
    <w:p w14:paraId="4024BD10" w14:textId="7359361A" w:rsidR="00A244EA" w:rsidRPr="00D96248" w:rsidRDefault="00000000" w:rsidP="00594553">
      <w:pPr>
        <w:pStyle w:val="Heading1Medium"/>
        <w:rPr>
          <w:lang w:val="en-US"/>
        </w:rPr>
      </w:pPr>
      <w:r w:rsidRPr="00D96248">
        <w:rPr>
          <w:lang w:val="en-US"/>
        </w:rPr>
        <w:t>Elites and people</w:t>
      </w:r>
    </w:p>
    <w:p w14:paraId="1DC48FBC" w14:textId="3B16A10E" w:rsidR="006E06C2" w:rsidRPr="006E06C2" w:rsidRDefault="00000000" w:rsidP="006E06C2">
      <w:pPr>
        <w:rPr>
          <w:lang w:val=""/>
        </w:rPr>
      </w:pPr>
      <w:r w:rsidRPr="006E06C2">
        <w:rPr>
          <w:lang w:val=""/>
        </w:rPr>
        <w:t>Representatives of one of these parts possess political power and material resources that far exceed those of the average member of society. Representatives of the other part are, correspondingly, everyone else, those who are called "ordinary citizens</w:t>
      </w:r>
      <w:r w:rsidR="00BF1A38">
        <w:rPr>
          <w:lang w:val=""/>
        </w:rPr>
        <w:t>,"</w:t>
      </w:r>
      <w:r w:rsidRPr="006E06C2">
        <w:rPr>
          <w:lang w:val=""/>
        </w:rPr>
        <w:t xml:space="preserve"> "</w:t>
      </w:r>
      <w:r w:rsidR="0041731D">
        <w:rPr>
          <w:lang w:val="en-US"/>
        </w:rPr>
        <w:t>regular</w:t>
      </w:r>
      <w:r w:rsidR="0041731D" w:rsidRPr="006E06C2">
        <w:rPr>
          <w:lang w:val=""/>
        </w:rPr>
        <w:t xml:space="preserve"> </w:t>
      </w:r>
      <w:r w:rsidRPr="006E06C2">
        <w:rPr>
          <w:lang w:val=""/>
        </w:rPr>
        <w:t>people</w:t>
      </w:r>
      <w:r w:rsidR="00BF1A38">
        <w:rPr>
          <w:lang w:val=""/>
        </w:rPr>
        <w:t>,"</w:t>
      </w:r>
      <w:r w:rsidRPr="006E06C2">
        <w:rPr>
          <w:lang w:val=""/>
        </w:rPr>
        <w:t xml:space="preserve"> etc. Simplifying the picture, let's just call them "elites" and "people</w:t>
      </w:r>
      <w:r w:rsidR="00BF1A38">
        <w:rPr>
          <w:lang w:val=""/>
        </w:rPr>
        <w:t>."</w:t>
      </w:r>
      <w:r w:rsidRPr="006E06C2">
        <w:rPr>
          <w:lang w:val=""/>
        </w:rPr>
        <w:t xml:space="preserve"> However, I will add that:</w:t>
      </w:r>
    </w:p>
    <w:p w14:paraId="18CAE68E" w14:textId="0B19F6AC" w:rsidR="006E06C2" w:rsidRPr="006E06C2" w:rsidRDefault="00000000" w:rsidP="006E06C2">
      <w:pPr>
        <w:numPr>
          <w:ilvl w:val="0"/>
          <w:numId w:val="106"/>
        </w:numPr>
        <w:rPr>
          <w:lang w:val=""/>
        </w:rPr>
      </w:pPr>
      <w:r w:rsidRPr="006E06C2">
        <w:rPr>
          <w:lang w:val=""/>
        </w:rPr>
        <w:t>Two classes can be distinguished</w:t>
      </w:r>
      <w:r w:rsidR="004D53D3">
        <w:rPr>
          <w:lang w:val=""/>
        </w:rPr>
        <w:t xml:space="preserve"> among the elites — </w:t>
      </w:r>
      <w:r w:rsidRPr="006E06C2">
        <w:rPr>
          <w:lang w:val=""/>
        </w:rPr>
        <w:t xml:space="preserve">the ruling and </w:t>
      </w:r>
      <w:r w:rsidR="00770623">
        <w:rPr>
          <w:lang w:val="en-US"/>
        </w:rPr>
        <w:t xml:space="preserve">the </w:t>
      </w:r>
      <w:r w:rsidRPr="006E06C2">
        <w:rPr>
          <w:lang w:val=""/>
        </w:rPr>
        <w:t>financial</w:t>
      </w:r>
      <w:r w:rsidR="00770623">
        <w:rPr>
          <w:lang w:val="en-US"/>
        </w:rPr>
        <w:t xml:space="preserve"> ones</w:t>
      </w:r>
      <w:r w:rsidRPr="006E06C2">
        <w:rPr>
          <w:lang w:val=""/>
        </w:rPr>
        <w:t>.</w:t>
      </w:r>
    </w:p>
    <w:p w14:paraId="3AFBA576" w14:textId="17E312A7" w:rsidR="006E06C2" w:rsidRPr="006E06C2" w:rsidRDefault="00000000" w:rsidP="006E06C2">
      <w:pPr>
        <w:numPr>
          <w:ilvl w:val="0"/>
          <w:numId w:val="106"/>
        </w:numPr>
        <w:rPr>
          <w:lang w:val=""/>
        </w:rPr>
      </w:pPr>
      <w:r w:rsidRPr="006E06C2">
        <w:rPr>
          <w:lang w:val=""/>
        </w:rPr>
        <w:t xml:space="preserve">The concept of "people" is also ambiguous. </w:t>
      </w:r>
      <w:r w:rsidR="00BF1D84" w:rsidRPr="00BF1D84">
        <w:rPr>
          <w:lang w:val=""/>
        </w:rPr>
        <w:t xml:space="preserve">In </w:t>
      </w:r>
      <w:r w:rsidR="00BF1D84">
        <w:rPr>
          <w:lang w:val="en-US"/>
        </w:rPr>
        <w:t xml:space="preserve">a </w:t>
      </w:r>
      <w:r w:rsidR="00BF1D84" w:rsidRPr="00BF1D84">
        <w:rPr>
          <w:lang w:val=""/>
        </w:rPr>
        <w:t xml:space="preserve">political </w:t>
      </w:r>
      <w:r w:rsidR="00912846">
        <w:rPr>
          <w:lang w:val="en-US"/>
        </w:rPr>
        <w:t>meaning</w:t>
      </w:r>
      <w:r w:rsidR="00BF1D84">
        <w:rPr>
          <w:lang w:val="en-US"/>
        </w:rPr>
        <w:t>,</w:t>
      </w:r>
      <w:r w:rsidR="00BF1D84" w:rsidRPr="00BF1D84">
        <w:rPr>
          <w:lang w:val=""/>
        </w:rPr>
        <w:t xml:space="preserve"> s</w:t>
      </w:r>
      <w:r w:rsidRPr="006E06C2">
        <w:rPr>
          <w:lang w:val=""/>
        </w:rPr>
        <w:t>ome of them can be called "citizens</w:t>
      </w:r>
      <w:r w:rsidR="00770623">
        <w:rPr>
          <w:lang w:val="en-US"/>
        </w:rPr>
        <w:t>,”</w:t>
      </w:r>
      <w:r w:rsidR="00770623" w:rsidRPr="006E06C2">
        <w:rPr>
          <w:lang w:val=""/>
        </w:rPr>
        <w:t xml:space="preserve"> </w:t>
      </w:r>
      <w:r w:rsidRPr="006E06C2">
        <w:rPr>
          <w:lang w:val=""/>
        </w:rPr>
        <w:t>while others are better described as "the masses</w:t>
      </w:r>
      <w:r w:rsidR="00770623">
        <w:rPr>
          <w:lang w:val="en-US"/>
        </w:rPr>
        <w:t>.”</w:t>
      </w:r>
      <w:r w:rsidR="00770623" w:rsidRPr="006E06C2">
        <w:rPr>
          <w:lang w:val=""/>
        </w:rPr>
        <w:t xml:space="preserve"> </w:t>
      </w:r>
      <w:r w:rsidRPr="006E06C2">
        <w:rPr>
          <w:lang w:val=""/>
        </w:rPr>
        <w:t>It is not easy to draw this distinction regarding specific individuals</w:t>
      </w:r>
      <w:r w:rsidR="00501E5A">
        <w:rPr>
          <w:lang w:val="en-US"/>
        </w:rPr>
        <w:t>, though</w:t>
      </w:r>
      <w:r w:rsidRPr="006E06C2">
        <w:rPr>
          <w:lang w:val=""/>
        </w:rPr>
        <w:t>.</w:t>
      </w:r>
    </w:p>
    <w:p w14:paraId="63076B78" w14:textId="3C014FA5" w:rsidR="006E06C2" w:rsidRPr="006E06C2" w:rsidRDefault="00000000" w:rsidP="006E06C2">
      <w:pPr>
        <w:rPr>
          <w:lang w:val=""/>
        </w:rPr>
      </w:pPr>
      <w:r w:rsidRPr="006E06C2">
        <w:rPr>
          <w:lang w:val=""/>
        </w:rPr>
        <w:t xml:space="preserve">The relationship between the elites and the masses has always been two-way. The </w:t>
      </w:r>
      <w:r w:rsidR="00501E5A" w:rsidRPr="006E06C2">
        <w:rPr>
          <w:lang w:val=""/>
        </w:rPr>
        <w:t xml:space="preserve">elites </w:t>
      </w:r>
      <w:r w:rsidR="00421351" w:rsidRPr="006E06C2">
        <w:rPr>
          <w:lang w:val=""/>
        </w:rPr>
        <w:t xml:space="preserve">needed </w:t>
      </w:r>
      <w:r w:rsidR="00421351">
        <w:rPr>
          <w:lang w:val="en-US"/>
        </w:rPr>
        <w:t xml:space="preserve">the </w:t>
      </w:r>
      <w:r w:rsidRPr="006E06C2">
        <w:rPr>
          <w:lang w:val=""/>
        </w:rPr>
        <w:t>masses as a resource to realize their class interests: the ruling class</w:t>
      </w:r>
      <w:r w:rsidR="004D53D3">
        <w:rPr>
          <w:lang w:val=""/>
        </w:rPr>
        <w:t xml:space="preserve"> — </w:t>
      </w:r>
      <w:r w:rsidRPr="006E06C2">
        <w:rPr>
          <w:lang w:val=""/>
        </w:rPr>
        <w:t xml:space="preserve">to maintain their privileged social position </w:t>
      </w:r>
      <w:r w:rsidR="002D0AE8">
        <w:rPr>
          <w:lang w:val="en-US"/>
        </w:rPr>
        <w:t xml:space="preserve">and </w:t>
      </w:r>
      <w:r w:rsidRPr="006E06C2">
        <w:rPr>
          <w:lang w:val=""/>
        </w:rPr>
        <w:t>the financial class</w:t>
      </w:r>
      <w:r w:rsidR="004D53D3">
        <w:rPr>
          <w:lang w:val=""/>
        </w:rPr>
        <w:t xml:space="preserve"> — </w:t>
      </w:r>
      <w:r w:rsidRPr="006E06C2">
        <w:rPr>
          <w:lang w:val=""/>
        </w:rPr>
        <w:t xml:space="preserve">to generate wealth. Accordingly, the elites need the masses to organize their lives because, as Ortega y Gasset (1883-1955) expressed in his work </w:t>
      </w:r>
      <w:hyperlink r:id="rId14" w:history="1">
        <w:r w:rsidRPr="006D73E6">
          <w:rPr>
            <w:rStyle w:val="Hyperlink"/>
            <w:i/>
            <w:iCs/>
            <w:lang w:val=""/>
          </w:rPr>
          <w:t>The Revolt of the Masses</w:t>
        </w:r>
      </w:hyperlink>
      <w:r w:rsidR="002D0AE8">
        <w:rPr>
          <w:lang w:val=""/>
        </w:rPr>
        <w:t>,</w:t>
      </w:r>
      <w:r w:rsidRPr="006E06C2">
        <w:rPr>
          <w:lang w:val=""/>
        </w:rPr>
        <w:t xml:space="preserve"> "</w:t>
      </w:r>
      <w:r w:rsidR="00466C69" w:rsidRPr="00466C69">
        <w:rPr>
          <w:lang w:val=""/>
        </w:rPr>
        <w:t>...masses, by definition, neither should nor can direct their own personal existence, and still less rule society in general</w:t>
      </w:r>
      <w:r w:rsidR="004B2A5E">
        <w:rPr>
          <w:lang w:val="en-US"/>
        </w:rPr>
        <w:t>.</w:t>
      </w:r>
      <w:r w:rsidRPr="006E06C2">
        <w:rPr>
          <w:lang w:val=""/>
        </w:rPr>
        <w:t>"</w:t>
      </w:r>
    </w:p>
    <w:p w14:paraId="2EB2BF00" w14:textId="2DB43255" w:rsidR="006E06C2" w:rsidRPr="006E06C2" w:rsidRDefault="00000000" w:rsidP="006E06C2">
      <w:pPr>
        <w:rPr>
          <w:lang w:val=""/>
        </w:rPr>
      </w:pPr>
      <w:r w:rsidRPr="006E06C2">
        <w:rPr>
          <w:lang w:val=""/>
        </w:rPr>
        <w:t>Civil society has always been a third party in these relationships. The elites, essentially, are hostile to it: the ruling class does not like civil society because it tries to prevent abuse of power and the financial class</w:t>
      </w:r>
      <w:r w:rsidR="004D53D3">
        <w:rPr>
          <w:lang w:val=""/>
        </w:rPr>
        <w:t xml:space="preserve"> — </w:t>
      </w:r>
      <w:r w:rsidRPr="006E06C2">
        <w:rPr>
          <w:lang w:val=""/>
        </w:rPr>
        <w:t>because it insists on fair distribution of public wealth. Both of them would be better off without civil society.</w:t>
      </w:r>
    </w:p>
    <w:p w14:paraId="3557D38B" w14:textId="050ABB3E" w:rsidR="00674C7C" w:rsidRPr="004D53D3" w:rsidRDefault="00000000" w:rsidP="004D53D3">
      <w:pPr>
        <w:rPr>
          <w:lang w:val=""/>
        </w:rPr>
      </w:pPr>
      <w:r w:rsidRPr="006E06C2">
        <w:rPr>
          <w:lang w:val=""/>
        </w:rPr>
        <w:t xml:space="preserve">As for the masses, although civil society is concerned about their well-being, they themselves are indifferent to such a society. </w:t>
      </w:r>
      <w:r w:rsidR="00575AA4" w:rsidRPr="00575AA4">
        <w:rPr>
          <w:lang w:val=""/>
        </w:rPr>
        <w:t>They are not interested in anything except their everyday needs</w:t>
      </w:r>
      <w:r w:rsidRPr="006E06C2">
        <w:rPr>
          <w:lang w:val=""/>
        </w:rPr>
        <w:t>. The masses are inert and apolitical. According to Jean Baudrillard (1929-2007), they represent the "end of the social" (</w:t>
      </w:r>
      <w:hyperlink r:id="rId15" w:history="1">
        <w:r w:rsidRPr="006D73E6">
          <w:rPr>
            <w:rStyle w:val="Hyperlink"/>
            <w:i/>
            <w:iCs/>
            <w:lang w:val=""/>
          </w:rPr>
          <w:t>In the Shadow of the Silent Majorities</w:t>
        </w:r>
      </w:hyperlink>
      <w:r w:rsidRPr="006E06C2">
        <w:rPr>
          <w:lang w:val=""/>
        </w:rPr>
        <w:t>).</w:t>
      </w:r>
    </w:p>
    <w:p w14:paraId="3392767D" w14:textId="6382DBA9" w:rsidR="00155593" w:rsidRPr="00497883" w:rsidRDefault="00000000" w:rsidP="00594553">
      <w:pPr>
        <w:pStyle w:val="Heading1Medium"/>
        <w:rPr>
          <w:lang w:val="en-US"/>
        </w:rPr>
      </w:pPr>
      <w:r w:rsidRPr="00497883">
        <w:rPr>
          <w:lang w:val="en-US"/>
        </w:rPr>
        <w:t>End of market society</w:t>
      </w:r>
    </w:p>
    <w:p w14:paraId="0D2C4B7D" w14:textId="77777777" w:rsidR="0088410F" w:rsidRDefault="00000000" w:rsidP="0085506B">
      <w:pPr>
        <w:rPr>
          <w:lang w:val=""/>
        </w:rPr>
      </w:pPr>
      <w:r w:rsidRPr="0085506B">
        <w:rPr>
          <w:lang w:val=""/>
        </w:rPr>
        <w:t xml:space="preserve">With the onset of the automation era, the relationship between the elites and the people will inevitably change. Predictive models of these changes suggest that there won't be any </w:t>
      </w:r>
      <w:r>
        <w:rPr>
          <w:lang w:val=""/>
        </w:rPr>
        <w:t>jobs</w:t>
      </w:r>
      <w:r w:rsidRPr="0085506B">
        <w:rPr>
          <w:lang w:val=""/>
        </w:rPr>
        <w:t xml:space="preserve"> left for most people in the future, which will trigger a cascade of other problems.</w:t>
      </w:r>
    </w:p>
    <w:p w14:paraId="3524AB47" w14:textId="066500DA" w:rsidR="001A4A67" w:rsidRDefault="00000000" w:rsidP="0088410F">
      <w:pPr>
        <w:numPr>
          <w:ilvl w:val="0"/>
          <w:numId w:val="108"/>
        </w:numPr>
        <w:ind w:left="360"/>
        <w:rPr>
          <w:lang w:val=""/>
        </w:rPr>
      </w:pPr>
      <w:r w:rsidRPr="0085506B">
        <w:rPr>
          <w:lang w:val=""/>
        </w:rPr>
        <w:t xml:space="preserve">The collapse of the labor market will cause a decline in the population's purchasing </w:t>
      </w:r>
      <w:r w:rsidRPr="0085506B">
        <w:rPr>
          <w:lang w:val=""/>
        </w:rPr>
        <w:lastRenderedPageBreak/>
        <w:t>power.</w:t>
      </w:r>
    </w:p>
    <w:p w14:paraId="094D4B6D" w14:textId="428C19F8" w:rsidR="001A4A67" w:rsidRDefault="00000000" w:rsidP="0088410F">
      <w:pPr>
        <w:numPr>
          <w:ilvl w:val="0"/>
          <w:numId w:val="108"/>
        </w:numPr>
        <w:ind w:left="360"/>
        <w:rPr>
          <w:lang w:val=""/>
        </w:rPr>
      </w:pPr>
      <w:r w:rsidRPr="0085506B">
        <w:rPr>
          <w:lang w:val=""/>
        </w:rPr>
        <w:t>In the traditional sense</w:t>
      </w:r>
      <w:r>
        <w:rPr>
          <w:lang w:val="en-US"/>
        </w:rPr>
        <w:t>,</w:t>
      </w:r>
      <w:r w:rsidRPr="0085506B">
        <w:rPr>
          <w:lang w:val=""/>
        </w:rPr>
        <w:t xml:space="preserve"> entrepreneurship will become impossible, and people will become entirely dependent on the state.</w:t>
      </w:r>
    </w:p>
    <w:p w14:paraId="1CD12C6B" w14:textId="7A64264B" w:rsidR="0085506B" w:rsidRPr="0085506B" w:rsidRDefault="00000000" w:rsidP="006D73E6">
      <w:pPr>
        <w:numPr>
          <w:ilvl w:val="0"/>
          <w:numId w:val="108"/>
        </w:numPr>
        <w:ind w:left="360"/>
        <w:rPr>
          <w:lang w:val=""/>
        </w:rPr>
      </w:pPr>
      <w:r w:rsidRPr="0085506B">
        <w:rPr>
          <w:lang w:val=""/>
        </w:rPr>
        <w:t>Only two entities will remain in society capable of generating resources: the state (ruling class) and corporations (financial class).</w:t>
      </w:r>
    </w:p>
    <w:p w14:paraId="1FA1C7C9" w14:textId="3C468A01" w:rsidR="0085506B" w:rsidRPr="0085506B" w:rsidRDefault="00000000" w:rsidP="0085506B">
      <w:pPr>
        <w:rPr>
          <w:lang w:val=""/>
        </w:rPr>
      </w:pPr>
      <w:r w:rsidRPr="0085506B">
        <w:rPr>
          <w:lang w:val=""/>
        </w:rPr>
        <w:t xml:space="preserve">The state, not being a </w:t>
      </w:r>
      <w:r w:rsidR="00C608F8" w:rsidRPr="00C608F8">
        <w:rPr>
          <w:lang w:val=""/>
        </w:rPr>
        <w:t>manufacturer</w:t>
      </w:r>
      <w:r w:rsidRPr="0085506B">
        <w:rPr>
          <w:lang w:val=""/>
        </w:rPr>
        <w:t xml:space="preserve">, but a regulator and distributor, will require corporations to transfer a particular portion of resources to it to </w:t>
      </w:r>
      <w:r w:rsidR="006B20DD">
        <w:rPr>
          <w:lang w:val="en-US"/>
        </w:rPr>
        <w:t>fund</w:t>
      </w:r>
      <w:r w:rsidR="004B32C2" w:rsidRPr="0085506B">
        <w:rPr>
          <w:lang w:val=""/>
        </w:rPr>
        <w:t xml:space="preserve"> </w:t>
      </w:r>
      <w:r w:rsidRPr="0085506B">
        <w:rPr>
          <w:lang w:val=""/>
        </w:rPr>
        <w:t xml:space="preserve">a </w:t>
      </w:r>
      <w:hyperlink r:id="rId16" w:history="1">
        <w:r w:rsidRPr="00416C7A">
          <w:rPr>
            <w:rStyle w:val="Hyperlink"/>
            <w:lang w:val=""/>
          </w:rPr>
          <w:t>Universal Basic Income</w:t>
        </w:r>
      </w:hyperlink>
      <w:r w:rsidRPr="0085506B">
        <w:rPr>
          <w:lang w:val=""/>
        </w:rPr>
        <w:t>, providing the population with means of subsistence.</w:t>
      </w:r>
    </w:p>
    <w:p w14:paraId="1C7A255E" w14:textId="7299FF28" w:rsidR="0085506B" w:rsidRPr="0085506B" w:rsidRDefault="00000000" w:rsidP="0085506B">
      <w:pPr>
        <w:rPr>
          <w:lang w:val=""/>
        </w:rPr>
      </w:pPr>
      <w:r w:rsidRPr="0085506B">
        <w:rPr>
          <w:lang w:val=""/>
        </w:rPr>
        <w:t>These changes will mean the end of a market economy and its replacement with a version of a planned economy. Until now, such an economy was considered unviable, but in this case, it will remain the only possible option</w:t>
      </w:r>
      <w:r w:rsidR="00184F67">
        <w:rPr>
          <w:lang w:val="en-US"/>
        </w:rPr>
        <w:t>,</w:t>
      </w:r>
      <w:r w:rsidRPr="0085506B">
        <w:rPr>
          <w:lang w:val=""/>
        </w:rPr>
        <w:t xml:space="preserve"> and its implementation under conditions of total automation and widespread adoption of AI may be successful.</w:t>
      </w:r>
    </w:p>
    <w:p w14:paraId="6B9BFBAE" w14:textId="77777777" w:rsidR="0085506B" w:rsidRDefault="00000000" w:rsidP="0085506B">
      <w:pPr>
        <w:rPr>
          <w:lang w:val=""/>
        </w:rPr>
      </w:pPr>
      <w:r w:rsidRPr="0085506B">
        <w:rPr>
          <w:lang w:val=""/>
        </w:rPr>
        <w:t>Maybe the population's standard of living will not decrease too much (or not decrease at all), but their way of life will change completely. It will be an ultra-paternalistic society, as people will no longer have financial autonomy.</w:t>
      </w:r>
    </w:p>
    <w:p w14:paraId="5CA459A8" w14:textId="7A61429A" w:rsidR="006E06C2" w:rsidRPr="004D53D3" w:rsidRDefault="00000000" w:rsidP="004D53D3">
      <w:pPr>
        <w:rPr>
          <w:lang w:val=""/>
        </w:rPr>
      </w:pPr>
      <w:r w:rsidRPr="0085506B">
        <w:rPr>
          <w:lang w:val=""/>
        </w:rPr>
        <w:t xml:space="preserve">But will they still </w:t>
      </w:r>
      <w:r w:rsidRPr="006D73E6">
        <w:t xml:space="preserve">have </w:t>
      </w:r>
      <w:r w:rsidR="00DA6714" w:rsidRPr="006D73E6">
        <w:t xml:space="preserve">autonomy </w:t>
      </w:r>
      <w:r w:rsidR="00DA6714">
        <w:t>in</w:t>
      </w:r>
      <w:r w:rsidR="00DA6714" w:rsidRPr="006D73E6">
        <w:t xml:space="preserve"> political decision-making</w:t>
      </w:r>
      <w:r w:rsidRPr="0085506B">
        <w:rPr>
          <w:lang w:val=""/>
        </w:rPr>
        <w:t>?</w:t>
      </w:r>
    </w:p>
    <w:p w14:paraId="29CD4137" w14:textId="55F96057" w:rsidR="00C40137" w:rsidRPr="00497883" w:rsidRDefault="00000000" w:rsidP="00594553">
      <w:pPr>
        <w:pStyle w:val="Heading1Medium"/>
        <w:rPr>
          <w:lang w:val="en-US"/>
        </w:rPr>
      </w:pPr>
      <w:r w:rsidRPr="00497883">
        <w:rPr>
          <w:lang w:val="en-US"/>
        </w:rPr>
        <w:t>Capitalism, Planned Economy, and Freedom</w:t>
      </w:r>
    </w:p>
    <w:p w14:paraId="2441A819" w14:textId="34B6EA1F" w:rsidR="00225C51" w:rsidRDefault="00000000" w:rsidP="00225C51">
      <w:r>
        <w:t>The protagonists of neoliberalism insist that only a capitalist society can be free. However, here they defend the interests of capitalists, not the ideals of freedom</w:t>
      </w:r>
      <w:r w:rsidR="00FC335B">
        <w:t xml:space="preserve">: </w:t>
      </w:r>
      <w:r>
        <w:t>China is a capitalist society, but there is no freedom there at all</w:t>
      </w:r>
      <w:r w:rsidR="00FC335B">
        <w:t>;</w:t>
      </w:r>
      <w:r>
        <w:t xml:space="preserve"> Singapore is also a capitalist society and a totalitarian state, where </w:t>
      </w:r>
      <w:r w:rsidR="00FC335B">
        <w:t xml:space="preserve">the </w:t>
      </w:r>
      <w:r>
        <w:t>free press is practically banned, and those who disagree with the ruling class are persecuted.</w:t>
      </w:r>
    </w:p>
    <w:p w14:paraId="05DA9011" w14:textId="624D5479" w:rsidR="00225C51" w:rsidRDefault="00000000" w:rsidP="00225C51">
      <w:r w:rsidRPr="00D91281">
        <w:t>However, capitalism not only fails to guarantee civil liberties.</w:t>
      </w:r>
      <w:r>
        <w:t xml:space="preserve"> It does not even guarantee economic freedom. An unregulated capitalist society leads to the dominance of monopolies, i.e., to actual economic </w:t>
      </w:r>
      <w:r w:rsidRPr="006D73E6">
        <w:rPr>
          <w:i/>
          <w:iCs/>
        </w:rPr>
        <w:t>unfreedom</w:t>
      </w:r>
      <w:r>
        <w:t>. We live in a society that already resembles such a society.</w:t>
      </w:r>
    </w:p>
    <w:p w14:paraId="2CD58C82" w14:textId="2427EFCA" w:rsidR="00225C51" w:rsidRDefault="00000000" w:rsidP="00225C51">
      <w:r w:rsidRPr="004F4209">
        <w:t xml:space="preserve">It is Liberalism guarantees freedom, </w:t>
      </w:r>
      <w:r w:rsidRPr="006D73E6">
        <w:rPr>
          <w:i/>
          <w:iCs/>
        </w:rPr>
        <w:t>not</w:t>
      </w:r>
      <w:r w:rsidRPr="004F4209">
        <w:t xml:space="preserve"> capitalism.</w:t>
      </w:r>
      <w:r>
        <w:t xml:space="preserve"> And, although many will never believe it, a free society may not be capitalist. To be liberal, it must guarantee</w:t>
      </w:r>
      <w:r w:rsidR="005E0D39">
        <w:t xml:space="preserve"> political</w:t>
      </w:r>
      <w:r>
        <w:t xml:space="preserve"> freedom </w:t>
      </w:r>
      <w:r w:rsidR="007A374E" w:rsidRPr="007A374E">
        <w:t>rather than a certain economic order.</w:t>
      </w:r>
    </w:p>
    <w:p w14:paraId="177C10C6" w14:textId="7E2083B9" w:rsidR="00225C51" w:rsidRDefault="00000000" w:rsidP="00225C51">
      <w:r>
        <w:t xml:space="preserve">First and foremost, this concerns freedom of speech. Other freedoms are </w:t>
      </w:r>
      <w:r w:rsidR="00335123" w:rsidRPr="00335123">
        <w:t>implement</w:t>
      </w:r>
      <w:r>
        <w:t xml:space="preserve">ed </w:t>
      </w:r>
      <w:r w:rsidR="00743B3B">
        <w:t xml:space="preserve">by default </w:t>
      </w:r>
      <w:r>
        <w:t>as the absence of prohibitions, including the absence of a ban on free enterprise.</w:t>
      </w:r>
    </w:p>
    <w:p w14:paraId="699B4594" w14:textId="31B6914C" w:rsidR="00F45B95" w:rsidRDefault="00000000" w:rsidP="004D53D3">
      <w:r w:rsidRPr="006D73E6">
        <w:rPr>
          <w:lang w:val="en-US"/>
        </w:rPr>
        <w:t>A planned</w:t>
      </w:r>
      <w:r w:rsidR="00225C51">
        <w:t xml:space="preserve"> economy can </w:t>
      </w:r>
      <w:r>
        <w:rPr>
          <w:lang w:val="en-US"/>
        </w:rPr>
        <w:t>co-exist</w:t>
      </w:r>
      <w:r w:rsidR="00225C51">
        <w:t xml:space="preserve"> with quasi-entrepreneurship, i.e., earning income from the sale of one's own product. If we talk about intellectual or art products, such income can still be significant. However, in the era of total automation, mass production will turn from entrepreneurial activity into a social function.</w:t>
      </w:r>
    </w:p>
    <w:p w14:paraId="52F6F0EC" w14:textId="3013A92B" w:rsidR="00C40137" w:rsidRPr="00D96248" w:rsidRDefault="00000000" w:rsidP="00594553">
      <w:pPr>
        <w:pStyle w:val="Heading1Medium"/>
        <w:rPr>
          <w:lang w:val="en-US"/>
        </w:rPr>
      </w:pPr>
      <w:r w:rsidRPr="00D96248">
        <w:rPr>
          <w:lang w:val="en-US"/>
        </w:rPr>
        <w:lastRenderedPageBreak/>
        <w:t>Degradation of democracy and biopolitics</w:t>
      </w:r>
    </w:p>
    <w:p w14:paraId="5370B5B3" w14:textId="632D7223" w:rsidR="009B6C01" w:rsidRDefault="00000000" w:rsidP="009B6C01">
      <w:r>
        <w:t xml:space="preserve">Thus, whether the future society will be </w:t>
      </w:r>
      <w:proofErr w:type="gramStart"/>
      <w:r w:rsidR="000C7112">
        <w:t>free</w:t>
      </w:r>
      <w:proofErr w:type="gramEnd"/>
      <w:r>
        <w:t xml:space="preserve"> or totalitarian depends not on the economic system but on the realization of the rights and freedoms of people, i.e.</w:t>
      </w:r>
      <w:r w:rsidR="000C7112">
        <w:t>,</w:t>
      </w:r>
      <w:r>
        <w:t xml:space="preserve"> on the existence of civil society.</w:t>
      </w:r>
    </w:p>
    <w:p w14:paraId="25F78732" w14:textId="7BE86B05" w:rsidR="009B6C01" w:rsidRDefault="00000000" w:rsidP="009B6C01">
      <w:r>
        <w:t xml:space="preserve">Unfortunately, the ongoing degradation of Western democracy increasingly threatens such a society: the elite's desire to use the masses as a resource to achieve their own political goals encounters fewer and fewer obstacles, polarization has reached unprecedented levels, and there are very few independent media outlets left. These problems are particularly noticeable in the United States, where voters seem to have no choice but to choose between </w:t>
      </w:r>
      <w:r w:rsidR="00EC4CD0" w:rsidRPr="00EC4CD0">
        <w:t>perennial figures of kind Biden or Trump</w:t>
      </w:r>
      <w:r>
        <w:t>.</w:t>
      </w:r>
    </w:p>
    <w:p w14:paraId="240A439C" w14:textId="2B298DF9" w:rsidR="009B6C01" w:rsidRDefault="00000000" w:rsidP="009B6C01">
      <w:r>
        <w:t xml:space="preserve">And when </w:t>
      </w:r>
      <w:r w:rsidR="00DA205F">
        <w:t>real</w:t>
      </w:r>
      <w:r w:rsidR="0092634F" w:rsidRPr="006D73E6">
        <w:rPr>
          <w:lang w:val="en-US"/>
        </w:rPr>
        <w:t xml:space="preserve"> </w:t>
      </w:r>
      <w:r>
        <w:t>democracy eventually turns into a controlled one, the elites may make decisions about society's fate without asking its members' opinions. Political competition may remain, but changing political elites will only mean changing the faces in power, not changing the power's attitude toward people.</w:t>
      </w:r>
    </w:p>
    <w:p w14:paraId="38D08539" w14:textId="4CEA543B" w:rsidR="009B6C01" w:rsidRDefault="00000000" w:rsidP="009B6C01">
      <w:r>
        <w:t xml:space="preserve">One </w:t>
      </w:r>
      <w:r w:rsidR="00510DD1" w:rsidRPr="00510DD1">
        <w:t>decision of</w:t>
      </w:r>
      <w:r>
        <w:t xml:space="preserve"> the elites could be a significant reduction in the population. There are no guarantees that the elites will prioritize humanistic considerations over purely practical ones. </w:t>
      </w:r>
      <w:r w:rsidR="00752895">
        <w:t>Only an effective power control system established by civil society can guarantee that</w:t>
      </w:r>
      <w:r>
        <w:t xml:space="preserve">. If </w:t>
      </w:r>
      <w:r w:rsidR="000F3258">
        <w:t>there is no such a system</w:t>
      </w:r>
      <w:r>
        <w:t>,</w:t>
      </w:r>
      <w:r w:rsidR="000F3258">
        <w:t xml:space="preserve"> then</w:t>
      </w:r>
      <w:r>
        <w:t xml:space="preserve"> in a world where elite privileges do not depend on the will of the people, the latter becomes a burden </w:t>
      </w:r>
      <w:r w:rsidR="00F06244">
        <w:t xml:space="preserve">of </w:t>
      </w:r>
      <w:r>
        <w:t>the former.</w:t>
      </w:r>
    </w:p>
    <w:p w14:paraId="3293B579" w14:textId="6B7729F0" w:rsidR="009B6C01" w:rsidRDefault="00000000" w:rsidP="009B6C01">
      <w:r>
        <w:t xml:space="preserve">Thus, the elites will try to get rid of those who have no </w:t>
      </w:r>
      <w:r w:rsidRPr="006D73E6">
        <w:rPr>
          <w:i/>
          <w:iCs/>
        </w:rPr>
        <w:t>practical</w:t>
      </w:r>
      <w:r>
        <w:t xml:space="preserve"> value. The ruling class does not need to resort to suppression methods to do this. Population reduction can be adopted as an official demographic policy (</w:t>
      </w:r>
      <w:hyperlink r:id="rId17" w:history="1">
        <w:r w:rsidRPr="00863DCC">
          <w:rPr>
            <w:rStyle w:val="Hyperlink"/>
            <w:i/>
            <w:iCs/>
          </w:rPr>
          <w:t>biopolitics</w:t>
        </w:r>
      </w:hyperlink>
      <w:r>
        <w:t>, to use the term coined by Michel Foucault (1926-1984)) and carried out using completely legal means with the support of the "democratic majority."</w:t>
      </w:r>
    </w:p>
    <w:p w14:paraId="687E4D62" w14:textId="67A5ADA9" w:rsidR="00225C51" w:rsidRPr="00225C51" w:rsidRDefault="00000000" w:rsidP="004D53D3">
      <w:r>
        <w:t>In the absence of independent media, achieving this support will be easy. The elites simply need to adopt a coordinated propaganda policy.</w:t>
      </w:r>
    </w:p>
    <w:p w14:paraId="0A81A181" w14:textId="7EED4B92" w:rsidR="00181FBC" w:rsidRPr="00497883" w:rsidRDefault="00000000" w:rsidP="00181FBC">
      <w:pPr>
        <w:pStyle w:val="Heading1Medium"/>
        <w:rPr>
          <w:lang w:val="en-US"/>
        </w:rPr>
      </w:pPr>
      <w:r w:rsidRPr="00497883">
        <w:rPr>
          <w:lang w:val="en-US"/>
        </w:rPr>
        <w:t>Limits to Growth</w:t>
      </w:r>
    </w:p>
    <w:p w14:paraId="1049496C" w14:textId="70173541" w:rsidR="003740A5" w:rsidRDefault="00000000" w:rsidP="003740A5">
      <w:r>
        <w:t xml:space="preserve">The idea of population reduction is not new to the West and is part of its socio-political discourse. It dates back at least to the work of English thinker Thomas Malthus (1766-1834), </w:t>
      </w:r>
      <w:hyperlink r:id="rId18" w:history="1">
        <w:r w:rsidRPr="006D73E6">
          <w:rPr>
            <w:rStyle w:val="Hyperlink"/>
            <w:i/>
            <w:iCs/>
          </w:rPr>
          <w:t>An Essay on the Principle of Population</w:t>
        </w:r>
      </w:hyperlink>
      <w:r>
        <w:t xml:space="preserve"> (1798). Malthus assumed that population growth usually exceeds the availability of food and other resources, leading to societal collapse (it should be noted that his work had a significant impact on C. Darwin and was one of the stimuli for his development of the </w:t>
      </w:r>
      <w:r w:rsidRPr="006D73E6">
        <w:rPr>
          <w:b/>
          <w:bCs/>
        </w:rPr>
        <w:t>Natural Selection</w:t>
      </w:r>
      <w:r w:rsidR="005871A0" w:rsidRPr="005871A0">
        <w:t xml:space="preserve"> </w:t>
      </w:r>
      <w:r w:rsidR="00827C27">
        <w:t>theory</w:t>
      </w:r>
      <w:r>
        <w:t>).</w:t>
      </w:r>
    </w:p>
    <w:p w14:paraId="669267EF" w14:textId="7D4E9CFA" w:rsidR="003740A5" w:rsidRDefault="00000000" w:rsidP="003740A5">
      <w:r>
        <w:t xml:space="preserve">Malthus's grim predictions did not come true, but they cannot be dismissed as groundless. In </w:t>
      </w:r>
      <w:r>
        <w:lastRenderedPageBreak/>
        <w:t xml:space="preserve">the early 1970s, an influential report by the so-called </w:t>
      </w:r>
      <w:r w:rsidR="00F821EA">
        <w:t xml:space="preserve">the </w:t>
      </w:r>
      <w:hyperlink r:id="rId19" w:history="1">
        <w:r w:rsidRPr="003522C0">
          <w:rPr>
            <w:rStyle w:val="Hyperlink"/>
          </w:rPr>
          <w:t>Club of Rome</w:t>
        </w:r>
      </w:hyperlink>
      <w:r>
        <w:t xml:space="preserve"> entitled </w:t>
      </w:r>
      <w:hyperlink r:id="rId20" w:history="1">
        <w:r w:rsidRPr="006D73E6">
          <w:rPr>
            <w:rStyle w:val="Hyperlink"/>
            <w:i/>
            <w:iCs/>
          </w:rPr>
          <w:t>The Limits to Growth</w:t>
        </w:r>
      </w:hyperlink>
      <w:r>
        <w:t xml:space="preserve"> promoted a similar idea. It asserted that </w:t>
      </w:r>
      <w:r w:rsidR="000A41FF">
        <w:t xml:space="preserve">the </w:t>
      </w:r>
      <w:r>
        <w:t>infinite growth of the world's population and economy is impossible due to the Earth's limited resources</w:t>
      </w:r>
      <w:r w:rsidR="000A41FF">
        <w:t>. I</w:t>
      </w:r>
      <w:r>
        <w:t xml:space="preserve">f consumption is not reduced, civilization will face catastrophe. This report gave rise to the concept of sustainability and the development of the UN's 17 </w:t>
      </w:r>
      <w:hyperlink r:id="rId21" w:history="1">
        <w:r w:rsidRPr="000F3722">
          <w:rPr>
            <w:rStyle w:val="Hyperlink"/>
          </w:rPr>
          <w:t>Sustainable Development Goals</w:t>
        </w:r>
      </w:hyperlink>
      <w:r>
        <w:t xml:space="preserve"> (officially adopted in 2015).</w:t>
      </w:r>
    </w:p>
    <w:p w14:paraId="19AA2267" w14:textId="77777777" w:rsidR="003740A5" w:rsidRDefault="00000000" w:rsidP="003740A5">
      <w:r>
        <w:t>Unsurprisingly, one of the means of preventing catastrophe that the Club of Rome report envisaged was stabilizing the Earth's population.</w:t>
      </w:r>
    </w:p>
    <w:p w14:paraId="2EF69672" w14:textId="09A368B1" w:rsidR="003740A5" w:rsidRDefault="00000000" w:rsidP="003740A5">
      <w:r>
        <w:t>"Stabilization" is a vague term with no tangible boundary with "reduction." Again, this reduction can occur "naturally"</w:t>
      </w:r>
      <w:r w:rsidR="004D53D3">
        <w:t xml:space="preserve"> — </w:t>
      </w:r>
      <w:r>
        <w:t>if mortality exceeds fertility.</w:t>
      </w:r>
    </w:p>
    <w:p w14:paraId="44F662C3" w14:textId="77777777" w:rsidR="003740A5" w:rsidRDefault="00000000" w:rsidP="003740A5">
      <w:r>
        <w:t>Will this happen?</w:t>
      </w:r>
    </w:p>
    <w:p w14:paraId="3B37BA64" w14:textId="0FF0D186" w:rsidR="003740A5" w:rsidRDefault="00000000" w:rsidP="003740A5">
      <w:r>
        <w:t>It is already happening</w:t>
      </w:r>
      <w:r w:rsidR="004D53D3">
        <w:t xml:space="preserve"> — </w:t>
      </w:r>
      <w:r>
        <w:t>in the sense that birth rates in Western countries are constantly declining, and in some, they have fallen below mortality.</w:t>
      </w:r>
    </w:p>
    <w:p w14:paraId="63F66937" w14:textId="77777777" w:rsidR="003740A5" w:rsidRDefault="00000000" w:rsidP="003740A5">
      <w:r>
        <w:t>I do not claim that this results from implementing "biopolitics." However, whether Western governments will be interested in changing this trend in the future is a big question.</w:t>
      </w:r>
    </w:p>
    <w:p w14:paraId="7F2F497B" w14:textId="77777777" w:rsidR="003740A5" w:rsidRDefault="00000000" w:rsidP="003740A5">
      <w:r>
        <w:t>Currently, they express concern that a population decline could lead to a halt in economic growth, an increase in the proportion of elderly people, and a decrease in the number of working-age people. But tomorrow, completely different problems may become relevant. Everything can change very decisively.</w:t>
      </w:r>
    </w:p>
    <w:p w14:paraId="5422E01B" w14:textId="416EE049" w:rsidR="003740A5" w:rsidRDefault="00000000" w:rsidP="003740A5">
      <w:r>
        <w:t xml:space="preserve">It may </w:t>
      </w:r>
      <w:r w:rsidRPr="006D73E6">
        <w:rPr>
          <w:i/>
          <w:iCs/>
        </w:rPr>
        <w:t>suddenly</w:t>
      </w:r>
      <w:r>
        <w:t xml:space="preserve"> turn out that a halt in growth, a disappearance of jobs, a decrease in the standard of living</w:t>
      </w:r>
      <w:r w:rsidR="00D90DAF">
        <w:t>,</w:t>
      </w:r>
      <w:r>
        <w:t xml:space="preserve"> or its duration </w:t>
      </w:r>
      <w:r w:rsidR="00D90DAF">
        <w:t>is</w:t>
      </w:r>
      <w:r>
        <w:t xml:space="preserve"> </w:t>
      </w:r>
      <w:r w:rsidRPr="006D73E6">
        <w:rPr>
          <w:i/>
          <w:iCs/>
        </w:rPr>
        <w:t>not</w:t>
      </w:r>
      <w:r>
        <w:t xml:space="preserve"> a problem. The main problem </w:t>
      </w:r>
      <w:r w:rsidR="00D90DAF">
        <w:t>is the</w:t>
      </w:r>
      <w:r>
        <w:t xml:space="preserve"> </w:t>
      </w:r>
      <w:r w:rsidR="00D90DAF">
        <w:t>overpopulation</w:t>
      </w:r>
      <w:r>
        <w:t xml:space="preserve">. And this will not be a problem of the future, but of the present. It will become clear that resources are becoming too scarce, that having more than one child is </w:t>
      </w:r>
      <w:r w:rsidRPr="006D73E6">
        <w:rPr>
          <w:i/>
          <w:iCs/>
        </w:rPr>
        <w:t>socially irresponsible</w:t>
      </w:r>
      <w:r>
        <w:t>, and that it is better not to have children at all.</w:t>
      </w:r>
    </w:p>
    <w:p w14:paraId="175E9E60" w14:textId="58FC3F5A" w:rsidR="00DD1401" w:rsidRDefault="00000000" w:rsidP="004D53D3">
      <w:r>
        <w:t xml:space="preserve">There is no doubt that soon after such an agenda is announced, a </w:t>
      </w:r>
      <w:r w:rsidRPr="006D73E6">
        <w:rPr>
          <w:i/>
          <w:iCs/>
        </w:rPr>
        <w:t>mass</w:t>
      </w:r>
      <w:r>
        <w:t xml:space="preserve"> of people will firmly believe that it is true.</w:t>
      </w:r>
    </w:p>
    <w:p w14:paraId="751BD3E0" w14:textId="41A68B40" w:rsidR="00D801F4" w:rsidRPr="00510DD1" w:rsidRDefault="00000000" w:rsidP="00B062BE">
      <w:pPr>
        <w:pStyle w:val="Heading1Medium"/>
        <w:rPr>
          <w:lang w:val="en-US"/>
        </w:rPr>
      </w:pPr>
      <w:r w:rsidRPr="00510DD1">
        <w:rPr>
          <w:lang w:val="en-US"/>
        </w:rPr>
        <w:t>Choosing the Future</w:t>
      </w:r>
    </w:p>
    <w:p w14:paraId="65A04A97" w14:textId="77777777" w:rsidR="004D53D3" w:rsidRDefault="00000000" w:rsidP="00D9715B">
      <w:pPr>
        <w:rPr>
          <w:lang w:val=""/>
        </w:rPr>
      </w:pPr>
      <w:r w:rsidRPr="00D9715B">
        <w:rPr>
          <w:lang w:val=""/>
        </w:rPr>
        <w:t>What I will say next may seem quite cynical to some readers. But I simply want to honestly express my opinion about human nature, which, I would note, is not different from the views of many well-known thinkers.</w:t>
      </w:r>
    </w:p>
    <w:p w14:paraId="13D0C967" w14:textId="525FB1CD" w:rsidR="004D53D3" w:rsidRDefault="00000000" w:rsidP="00D9715B">
      <w:pPr>
        <w:rPr>
          <w:lang w:val=""/>
        </w:rPr>
      </w:pPr>
      <w:r w:rsidRPr="008B3889">
        <w:rPr>
          <w:lang w:val=""/>
        </w:rPr>
        <w:t>So, whose future we are talking about?</w:t>
      </w:r>
    </w:p>
    <w:p w14:paraId="39AB1B5F" w14:textId="77777777" w:rsidR="008D33DB" w:rsidRDefault="00000000" w:rsidP="00D9715B">
      <w:pPr>
        <w:rPr>
          <w:lang w:val=""/>
        </w:rPr>
      </w:pPr>
      <w:r w:rsidRPr="00D9715B">
        <w:rPr>
          <w:lang w:val=""/>
        </w:rPr>
        <w:t xml:space="preserve">Earlier, I noted that people can be </w:t>
      </w:r>
      <w:r w:rsidR="008F35F1">
        <w:rPr>
          <w:lang w:val="en-US"/>
        </w:rPr>
        <w:t xml:space="preserve">either </w:t>
      </w:r>
      <w:r w:rsidRPr="00D9715B">
        <w:rPr>
          <w:lang w:val=""/>
        </w:rPr>
        <w:t xml:space="preserve">members of civil society or the masses. The masses have no future and cannot have one because they do not want to take responsibility for it. </w:t>
      </w:r>
    </w:p>
    <w:p w14:paraId="3BC08691" w14:textId="11425B09" w:rsidR="004D53D3" w:rsidRDefault="00000000" w:rsidP="00D9715B">
      <w:pPr>
        <w:rPr>
          <w:lang w:val=""/>
        </w:rPr>
      </w:pPr>
      <w:r w:rsidRPr="00D9715B">
        <w:rPr>
          <w:lang w:val=""/>
        </w:rPr>
        <w:lastRenderedPageBreak/>
        <w:t>And the masses will probably not be needed in the future, as they will lose their only social function</w:t>
      </w:r>
      <w:r>
        <w:rPr>
          <w:lang w:val=""/>
        </w:rPr>
        <w:t xml:space="preserve"> — </w:t>
      </w:r>
      <w:r w:rsidRPr="00D9715B">
        <w:rPr>
          <w:lang w:val=""/>
        </w:rPr>
        <w:t>to be expendable material for the elites.</w:t>
      </w:r>
    </w:p>
    <w:p w14:paraId="36901A23" w14:textId="43630F5D" w:rsidR="004D53D3" w:rsidRDefault="00000000" w:rsidP="00D9715B">
      <w:pPr>
        <w:rPr>
          <w:lang w:val=""/>
        </w:rPr>
      </w:pPr>
      <w:r w:rsidRPr="00D9715B">
        <w:rPr>
          <w:lang w:val=""/>
        </w:rPr>
        <w:t xml:space="preserve">Throughout history, elites have been concerned about what to do with the masses when they could not use them. </w:t>
      </w:r>
      <w:r w:rsidR="00E319A1" w:rsidRPr="00E319A1">
        <w:t xml:space="preserve">In Rome, </w:t>
      </w:r>
      <w:r w:rsidR="00B97E93">
        <w:t>masses</w:t>
      </w:r>
      <w:r w:rsidR="00E319A1" w:rsidRPr="00E319A1">
        <w:t xml:space="preserve"> were given bread and circuses. That completely satisfied their material, spiritual, and aesthetic needs.</w:t>
      </w:r>
      <w:r w:rsidRPr="00D9715B">
        <w:rPr>
          <w:lang w:val=""/>
        </w:rPr>
        <w:t xml:space="preserve"> The Romans understood the psychology of the masses well.</w:t>
      </w:r>
    </w:p>
    <w:p w14:paraId="7CA2BDD7" w14:textId="5FB6A6C9" w:rsidR="004D53D3" w:rsidRDefault="00000000" w:rsidP="00D9715B">
      <w:pPr>
        <w:rPr>
          <w:lang w:val=""/>
        </w:rPr>
      </w:pPr>
      <w:r>
        <w:rPr>
          <w:lang w:val="en-US"/>
        </w:rPr>
        <w:t>Contemporary</w:t>
      </w:r>
      <w:r w:rsidRPr="00D9715B">
        <w:rPr>
          <w:lang w:val=""/>
        </w:rPr>
        <w:t xml:space="preserve"> </w:t>
      </w:r>
      <w:r w:rsidR="00D9715B" w:rsidRPr="00D9715B">
        <w:rPr>
          <w:lang w:val=""/>
        </w:rPr>
        <w:t xml:space="preserve">elites, </w:t>
      </w:r>
      <w:r>
        <w:rPr>
          <w:lang w:val=""/>
        </w:rPr>
        <w:t>equipped</w:t>
      </w:r>
      <w:r w:rsidRPr="00D9715B">
        <w:rPr>
          <w:lang w:val=""/>
        </w:rPr>
        <w:t xml:space="preserve"> </w:t>
      </w:r>
      <w:r w:rsidR="00D9715B" w:rsidRPr="00D9715B">
        <w:rPr>
          <w:lang w:val=""/>
        </w:rPr>
        <w:t xml:space="preserve">with the latest technology, of course, understand the essence of the masses no worse and treat them accordingly. They will surely find some appropriate entertainment for them. Zuckerberg's </w:t>
      </w:r>
      <w:r w:rsidR="00D9715B" w:rsidRPr="006D73E6">
        <w:rPr>
          <w:i/>
          <w:iCs/>
          <w:lang w:val=""/>
        </w:rPr>
        <w:t>Metaverse</w:t>
      </w:r>
      <w:r w:rsidR="00D9715B" w:rsidRPr="00D9715B">
        <w:rPr>
          <w:lang w:val=""/>
        </w:rPr>
        <w:t xml:space="preserve"> is a great way to dispose of the masses, so to speak, </w:t>
      </w:r>
      <w:r w:rsidR="00D9715B" w:rsidRPr="006D73E6">
        <w:rPr>
          <w:i/>
          <w:iCs/>
          <w:lang w:val=""/>
        </w:rPr>
        <w:t>TikTok</w:t>
      </w:r>
      <w:r w:rsidR="00D9715B" w:rsidRPr="00D9715B">
        <w:rPr>
          <w:lang w:val=""/>
        </w:rPr>
        <w:t xml:space="preserve"> on steroids. It may not be possible to implement </w:t>
      </w:r>
      <w:r w:rsidR="00736A88" w:rsidRPr="00736A88">
        <w:rPr>
          <w:lang w:val=""/>
        </w:rPr>
        <w:t>this venture in the intended form soon</w:t>
      </w:r>
      <w:r w:rsidR="00D9715B" w:rsidRPr="00D9715B">
        <w:rPr>
          <w:lang w:val=""/>
        </w:rPr>
        <w:t>, but eventually, this task is technically feasible.</w:t>
      </w:r>
    </w:p>
    <w:p w14:paraId="586EF10E" w14:textId="56EA26BC" w:rsidR="004D53D3" w:rsidRDefault="00000000" w:rsidP="00D9715B">
      <w:pPr>
        <w:rPr>
          <w:lang w:val=""/>
        </w:rPr>
      </w:pPr>
      <w:r w:rsidRPr="00D9715B">
        <w:rPr>
          <w:lang w:val=""/>
        </w:rPr>
        <w:t xml:space="preserve">And this will be precisely what the masses </w:t>
      </w:r>
      <w:r w:rsidR="00736A88">
        <w:rPr>
          <w:lang w:val="en-US"/>
        </w:rPr>
        <w:t xml:space="preserve">do </w:t>
      </w:r>
      <w:r w:rsidRPr="00D9715B">
        <w:rPr>
          <w:lang w:val=""/>
        </w:rPr>
        <w:t>need. Finding themselves in a fictional world where they can freely experience any sensations</w:t>
      </w:r>
      <w:r>
        <w:rPr>
          <w:lang w:val=""/>
        </w:rPr>
        <w:t xml:space="preserve"> </w:t>
      </w:r>
      <w:r w:rsidRPr="00D9715B">
        <w:rPr>
          <w:lang w:val=""/>
        </w:rPr>
        <w:t xml:space="preserve">is </w:t>
      </w:r>
      <w:r w:rsidR="00FD398E">
        <w:rPr>
          <w:lang w:val="en-US"/>
        </w:rPr>
        <w:t xml:space="preserve">their </w:t>
      </w:r>
      <w:r w:rsidRPr="00D9715B">
        <w:rPr>
          <w:lang w:val=""/>
        </w:rPr>
        <w:t xml:space="preserve">paradise. They will happily spend their entire lives there until they gradually </w:t>
      </w:r>
      <w:r w:rsidR="00245CC0">
        <w:rPr>
          <w:lang w:val="en-US"/>
        </w:rPr>
        <w:t>become extinct</w:t>
      </w:r>
      <w:r w:rsidRPr="00D9715B">
        <w:rPr>
          <w:lang w:val=""/>
        </w:rPr>
        <w:t>. For the elites, this will be the optimal solution.</w:t>
      </w:r>
    </w:p>
    <w:p w14:paraId="21E219A2" w14:textId="77777777" w:rsidR="004D53D3" w:rsidRDefault="00000000" w:rsidP="00D9715B">
      <w:pPr>
        <w:rPr>
          <w:lang w:val=""/>
        </w:rPr>
      </w:pPr>
      <w:r w:rsidRPr="00D9715B">
        <w:rPr>
          <w:lang w:val=""/>
        </w:rPr>
        <w:t>Should anyone prevent this?</w:t>
      </w:r>
    </w:p>
    <w:p w14:paraId="7E38E284" w14:textId="3BB9BC38" w:rsidR="004D53D3" w:rsidRDefault="00000000" w:rsidP="00D9715B">
      <w:pPr>
        <w:rPr>
          <w:lang w:val=""/>
        </w:rPr>
      </w:pPr>
      <w:r w:rsidRPr="00D9715B">
        <w:rPr>
          <w:lang w:val=""/>
        </w:rPr>
        <w:t>Simple humanity requires us to say "yes." Whatever differences there may be between people, we are all representatives of one species, and our similarities are much greater. And as long as we consider ourselves human, our paramount dignity is not intelligence, not even the ability to create, but empath</w:t>
      </w:r>
      <w:r w:rsidR="006C4073">
        <w:rPr>
          <w:lang w:val="ru-RU"/>
        </w:rPr>
        <w:t>у</w:t>
      </w:r>
      <w:r w:rsidRPr="00D9715B">
        <w:rPr>
          <w:lang w:val=""/>
        </w:rPr>
        <w:t xml:space="preserve">, </w:t>
      </w:r>
      <w:r w:rsidR="00CD3A22" w:rsidRPr="00CD3A22">
        <w:rPr>
          <w:lang w:val=""/>
        </w:rPr>
        <w:t>compassion</w:t>
      </w:r>
      <w:r w:rsidR="00CD3A22" w:rsidRPr="00D9715B">
        <w:rPr>
          <w:lang w:val=""/>
        </w:rPr>
        <w:t xml:space="preserve">, </w:t>
      </w:r>
      <w:r w:rsidRPr="00D9715B">
        <w:rPr>
          <w:lang w:val=""/>
        </w:rPr>
        <w:t>and read</w:t>
      </w:r>
      <w:r w:rsidR="006C4073">
        <w:rPr>
          <w:lang w:val="en-US"/>
        </w:rPr>
        <w:t>iness</w:t>
      </w:r>
      <w:r w:rsidRPr="00D9715B">
        <w:rPr>
          <w:lang w:val=""/>
        </w:rPr>
        <w:t xml:space="preserve"> to help another </w:t>
      </w:r>
      <w:r w:rsidRPr="006D73E6">
        <w:rPr>
          <w:i/>
          <w:iCs/>
          <w:lang w:val=""/>
        </w:rPr>
        <w:t>human being</w:t>
      </w:r>
      <w:r w:rsidRPr="00D9715B">
        <w:rPr>
          <w:lang w:val=""/>
        </w:rPr>
        <w:t>.</w:t>
      </w:r>
    </w:p>
    <w:p w14:paraId="6F58D834" w14:textId="1784A163" w:rsidR="004D53D3" w:rsidRDefault="00000000" w:rsidP="00D9715B">
      <w:pPr>
        <w:rPr>
          <w:lang w:val=""/>
        </w:rPr>
      </w:pPr>
      <w:r w:rsidRPr="00D9715B">
        <w:rPr>
          <w:lang w:val=""/>
        </w:rPr>
        <w:t xml:space="preserve">On the other hand, it would be a </w:t>
      </w:r>
      <w:r w:rsidR="00695626" w:rsidRPr="00695626">
        <w:rPr>
          <w:lang w:val=""/>
        </w:rPr>
        <w:t>delusion</w:t>
      </w:r>
      <w:r w:rsidR="00695626">
        <w:rPr>
          <w:lang w:val=""/>
        </w:rPr>
        <w:t xml:space="preserve"> </w:t>
      </w:r>
      <w:r w:rsidRPr="00D9715B">
        <w:rPr>
          <w:lang w:val=""/>
        </w:rPr>
        <w:t xml:space="preserve">to attribute some dignity to </w:t>
      </w:r>
      <w:r w:rsidR="006C4073">
        <w:rPr>
          <w:lang w:val="en-US"/>
        </w:rPr>
        <w:t>those</w:t>
      </w:r>
      <w:r w:rsidR="006C4073" w:rsidRPr="00D9715B">
        <w:rPr>
          <w:lang w:val=""/>
        </w:rPr>
        <w:t xml:space="preserve"> </w:t>
      </w:r>
      <w:r w:rsidR="006C4073">
        <w:rPr>
          <w:lang w:val="en-US"/>
        </w:rPr>
        <w:t>who</w:t>
      </w:r>
      <w:r w:rsidRPr="00D9715B">
        <w:rPr>
          <w:lang w:val=""/>
        </w:rPr>
        <w:t xml:space="preserve"> do not have</w:t>
      </w:r>
      <w:r w:rsidR="00977CA6">
        <w:rPr>
          <w:lang w:val="en-US"/>
        </w:rPr>
        <w:t xml:space="preserve"> it</w:t>
      </w:r>
      <w:r w:rsidRPr="00D9715B">
        <w:rPr>
          <w:lang w:val=""/>
        </w:rPr>
        <w:t>. If a person chooses to spend their life on meaningless entertainment, no matter what alternatives are offered</w:t>
      </w:r>
      <w:r>
        <w:rPr>
          <w:lang w:val=""/>
        </w:rPr>
        <w:t xml:space="preserve">, </w:t>
      </w:r>
      <w:r w:rsidRPr="00D9715B">
        <w:rPr>
          <w:lang w:val=""/>
        </w:rPr>
        <w:t xml:space="preserve">that will be </w:t>
      </w:r>
      <w:r w:rsidR="00BA548B">
        <w:rPr>
          <w:lang w:val="en-US"/>
        </w:rPr>
        <w:t>their</w:t>
      </w:r>
      <w:r w:rsidR="00BA548B" w:rsidRPr="00D9715B">
        <w:rPr>
          <w:lang w:val=""/>
        </w:rPr>
        <w:t xml:space="preserve"> </w:t>
      </w:r>
      <w:r w:rsidRPr="00D9715B">
        <w:rPr>
          <w:lang w:val=""/>
        </w:rPr>
        <w:t xml:space="preserve">choice. It would be arrogance to impose on </w:t>
      </w:r>
      <w:r w:rsidR="00D71DBF">
        <w:rPr>
          <w:lang w:val="en-US"/>
        </w:rPr>
        <w:t>them</w:t>
      </w:r>
      <w:r w:rsidR="00D71DBF" w:rsidRPr="00D9715B">
        <w:rPr>
          <w:lang w:val=""/>
        </w:rPr>
        <w:t xml:space="preserve"> </w:t>
      </w:r>
      <w:r w:rsidRPr="00D9715B">
        <w:rPr>
          <w:lang w:val=""/>
        </w:rPr>
        <w:t xml:space="preserve">an inauthentic life </w:t>
      </w:r>
      <w:r w:rsidR="00D71DBF" w:rsidRPr="00D9715B">
        <w:rPr>
          <w:lang w:val=""/>
        </w:rPr>
        <w:t>sc</w:t>
      </w:r>
      <w:r w:rsidR="00D71DBF">
        <w:rPr>
          <w:lang w:val="en-US"/>
        </w:rPr>
        <w:t>enario</w:t>
      </w:r>
      <w:r w:rsidRPr="00D9715B">
        <w:rPr>
          <w:lang w:val=""/>
        </w:rPr>
        <w:t>.</w:t>
      </w:r>
    </w:p>
    <w:p w14:paraId="2B939D77" w14:textId="77777777" w:rsidR="004D53D3" w:rsidRDefault="00000000" w:rsidP="00D9715B">
      <w:pPr>
        <w:rPr>
          <w:lang w:val=""/>
        </w:rPr>
      </w:pPr>
      <w:r w:rsidRPr="00D9715B">
        <w:rPr>
          <w:lang w:val=""/>
        </w:rPr>
        <w:t>And therefore, in this new world, the main task for people will probably be to ensure that everyone achieves genuinely free and conscious choices. This choice must be the result of access to all existing options.</w:t>
      </w:r>
    </w:p>
    <w:p w14:paraId="5C7C534D" w14:textId="707DD66C" w:rsidR="00EA3A82" w:rsidRDefault="00000000" w:rsidP="00D9715B">
      <w:pPr>
        <w:rPr>
          <w:lang w:val=""/>
        </w:rPr>
      </w:pPr>
      <w:r w:rsidRPr="00D9715B">
        <w:rPr>
          <w:lang w:val=""/>
        </w:rPr>
        <w:t xml:space="preserve">Undoubtedly, this choice will be very different for different people. Someone will engage in the colonization of Mars, and someone will immerse themselves in the </w:t>
      </w:r>
      <w:r w:rsidR="001A059D" w:rsidRPr="001A059D">
        <w:rPr>
          <w:lang w:val=""/>
        </w:rPr>
        <w:t>M̵a̵t̵r̵i̵x̵</w:t>
      </w:r>
      <w:r w:rsidR="001A059D">
        <w:rPr>
          <w:lang w:val="en-US"/>
        </w:rPr>
        <w:t xml:space="preserve"> </w:t>
      </w:r>
      <w:r w:rsidR="00796FFE">
        <w:rPr>
          <w:lang w:val="en-US"/>
        </w:rPr>
        <w:t xml:space="preserve">Metaverse </w:t>
      </w:r>
      <w:r w:rsidRPr="00D9715B">
        <w:rPr>
          <w:lang w:val=""/>
        </w:rPr>
        <w:t>and consciously remain there forever.</w:t>
      </w:r>
    </w:p>
    <w:p w14:paraId="1D16C43F" w14:textId="72DD7282" w:rsidR="004D53D3" w:rsidRPr="004D53D3" w:rsidRDefault="00000000" w:rsidP="004D53D3">
      <w:pPr>
        <w:rPr>
          <w:lang w:val=""/>
        </w:rPr>
      </w:pPr>
      <w:r w:rsidRPr="006D73E6">
        <w:rPr>
          <w:lang w:val=""/>
        </w:rPr>
        <w:t>Let us hope that the people of the future society will have enough wisdom to respect, or at least accept with humility, any of these choices.</w:t>
      </w:r>
    </w:p>
    <w:sectPr w:rsidR="004D53D3" w:rsidRPr="004D53D3" w:rsidSect="00294EA9">
      <w:headerReference w:type="even" r:id="rId22"/>
      <w:headerReference w:type="default" r:id="rId23"/>
      <w:footerReference w:type="even" r:id="rId24"/>
      <w:footerReference w:type="default" r:id="rId25"/>
      <w:headerReference w:type="first" r:id="rId26"/>
      <w:footerReference w:type="first" r:id="rId27"/>
      <w:endnotePr>
        <w:numFmt w:val="decimal"/>
      </w:endnotePr>
      <w:type w:val="continuous"/>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5D522" w14:textId="77777777" w:rsidR="00557B49" w:rsidRDefault="00557B49">
      <w:pPr>
        <w:spacing w:before="0" w:after="0" w:line="240" w:lineRule="auto"/>
      </w:pPr>
      <w:r>
        <w:separator/>
      </w:r>
    </w:p>
  </w:endnote>
  <w:endnote w:type="continuationSeparator" w:id="0">
    <w:p w14:paraId="1D4B0F12" w14:textId="77777777" w:rsidR="00557B49" w:rsidRDefault="00557B4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Graphik Medium">
    <w:panose1 w:val="020B0603030202060203"/>
    <w:charset w:val="4D"/>
    <w:family w:val="swiss"/>
    <w:pitch w:val="variable"/>
    <w:sig w:usb0="00000007" w:usb1="00000000" w:usb2="00000000" w:usb3="00000000" w:csb0="00000093" w:csb1="00000000"/>
  </w:font>
  <w:font w:name="Sanskrit Text">
    <w:panose1 w:val="02020503050405020304"/>
    <w:charset w:val="00"/>
    <w:family w:val="roman"/>
    <w:pitch w:val="variable"/>
    <w:sig w:usb0="A0008047" w:usb1="00000000" w:usb2="00000000" w:usb3="00000000" w:csb0="00000001" w:csb1="00000000"/>
  </w:font>
  <w:font w:name="times new roman (body cs)">
    <w:altName w:val="Times New Roman"/>
    <w:panose1 w:val="020B0604020202020204"/>
    <w:charset w:val="00"/>
    <w:family w:val="roman"/>
    <w:notTrueType/>
    <w:pitch w:val="default"/>
  </w:font>
  <w:font w:name="Lucida Grande">
    <w:panose1 w:val="020B0600040502020204"/>
    <w:charset w:val="00"/>
    <w:family w:val="swiss"/>
    <w:pitch w:val="variable"/>
    <w:sig w:usb0="E1000AEF"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E9AA2" w14:textId="77777777" w:rsidR="008B4F3B" w:rsidRDefault="008B4F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89222" w14:textId="77777777" w:rsidR="008B4F3B" w:rsidRDefault="008B4F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E6ED3" w14:textId="77777777" w:rsidR="008B4F3B" w:rsidRDefault="008B4F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B3AED" w14:textId="77777777" w:rsidR="00557B49" w:rsidRDefault="00557B49">
      <w:pPr>
        <w:spacing w:before="0" w:after="0" w:line="240" w:lineRule="auto"/>
      </w:pPr>
      <w:r>
        <w:separator/>
      </w:r>
    </w:p>
  </w:footnote>
  <w:footnote w:type="continuationSeparator" w:id="0">
    <w:p w14:paraId="490B323E" w14:textId="77777777" w:rsidR="00557B49" w:rsidRDefault="00557B4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D69C6" w14:textId="77777777" w:rsidR="008B4F3B" w:rsidRDefault="00557B49">
    <w:pPr>
      <w:pStyle w:val="Header"/>
    </w:pPr>
    <w:r>
      <w:rPr>
        <w:noProof/>
      </w:rPr>
      <w:pict w14:anchorId="587F81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79" o:spid="_x0000_s1027" type="#_x0000_t75" alt="" style="position:absolute;margin-left:0;margin-top:0;width:609pt;height:857.8pt;z-index:-251657216;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3FD62" w14:textId="77777777" w:rsidR="008B4F3B" w:rsidRDefault="00557B49">
    <w:pPr>
      <w:pStyle w:val="Header"/>
    </w:pPr>
    <w:r>
      <w:rPr>
        <w:noProof/>
      </w:rPr>
      <w:pict w14:anchorId="11987C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80" o:spid="_x0000_s1026" type="#_x0000_t75" alt="" style="position:absolute;margin-left:0;margin-top:0;width:609pt;height:857.8pt;z-index:-251656192;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033CF" w14:textId="77777777" w:rsidR="008B4F3B" w:rsidRDefault="00557B49">
    <w:pPr>
      <w:pStyle w:val="Header"/>
    </w:pPr>
    <w:r>
      <w:rPr>
        <w:noProof/>
      </w:rPr>
      <w:pict w14:anchorId="4A6C7D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78" o:spid="_x0000_s1025" type="#_x0000_t75" alt="" style="position:absolute;margin-left:0;margin-top:0;width:609pt;height:857.8pt;z-index:-251658240;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126D5E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482278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1CC4BD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1525A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58A3820"/>
    <w:lvl w:ilvl="0">
      <w:start w:val="1"/>
      <w:numFmt w:val="bullet"/>
      <w:pStyle w:val="ListBullet5"/>
      <w:lvlText w:val="•"/>
      <w:lvlJc w:val="left"/>
      <w:pPr>
        <w:ind w:left="1267" w:hanging="360"/>
      </w:pPr>
      <w:rPr>
        <w:rFonts w:ascii="Symbol" w:hAnsi="Symbol" w:hint="default"/>
      </w:rPr>
    </w:lvl>
  </w:abstractNum>
  <w:abstractNum w:abstractNumId="5" w15:restartNumberingAfterBreak="0">
    <w:nsid w:val="FFFFFF81"/>
    <w:multiLevelType w:val="hybridMultilevel"/>
    <w:tmpl w:val="C6761418"/>
    <w:lvl w:ilvl="0" w:tplc="F76C8414">
      <w:start w:val="1"/>
      <w:numFmt w:val="bullet"/>
      <w:pStyle w:val="ListBullet4"/>
      <w:lvlText w:val=""/>
      <w:lvlJc w:val="left"/>
      <w:pPr>
        <w:tabs>
          <w:tab w:val="num" w:pos="907"/>
        </w:tabs>
        <w:ind w:left="907" w:hanging="227"/>
      </w:pPr>
      <w:rPr>
        <w:rFonts w:ascii="Wingdings" w:hAnsi="Wingdings" w:hint="default"/>
      </w:rPr>
    </w:lvl>
    <w:lvl w:ilvl="1" w:tplc="880A66B4">
      <w:numFmt w:val="decimal"/>
      <w:lvlText w:val=""/>
      <w:lvlJc w:val="left"/>
    </w:lvl>
    <w:lvl w:ilvl="2" w:tplc="92A6824A">
      <w:numFmt w:val="decimal"/>
      <w:lvlText w:val=""/>
      <w:lvlJc w:val="left"/>
    </w:lvl>
    <w:lvl w:ilvl="3" w:tplc="B218B418">
      <w:numFmt w:val="decimal"/>
      <w:lvlText w:val=""/>
      <w:lvlJc w:val="left"/>
    </w:lvl>
    <w:lvl w:ilvl="4" w:tplc="A4EA1814">
      <w:numFmt w:val="decimal"/>
      <w:lvlText w:val=""/>
      <w:lvlJc w:val="left"/>
    </w:lvl>
    <w:lvl w:ilvl="5" w:tplc="2B2EC79C">
      <w:numFmt w:val="decimal"/>
      <w:lvlText w:val=""/>
      <w:lvlJc w:val="left"/>
    </w:lvl>
    <w:lvl w:ilvl="6" w:tplc="2CC4A01E">
      <w:numFmt w:val="decimal"/>
      <w:lvlText w:val=""/>
      <w:lvlJc w:val="left"/>
    </w:lvl>
    <w:lvl w:ilvl="7" w:tplc="1DEC4BA8">
      <w:numFmt w:val="decimal"/>
      <w:lvlText w:val=""/>
      <w:lvlJc w:val="left"/>
    </w:lvl>
    <w:lvl w:ilvl="8" w:tplc="BE7634AA">
      <w:numFmt w:val="decimal"/>
      <w:lvlText w:val=""/>
      <w:lvlJc w:val="left"/>
    </w:lvl>
  </w:abstractNum>
  <w:abstractNum w:abstractNumId="6" w15:restartNumberingAfterBreak="0">
    <w:nsid w:val="FFFFFF82"/>
    <w:multiLevelType w:val="singleLevel"/>
    <w:tmpl w:val="499C5BD2"/>
    <w:lvl w:ilvl="0">
      <w:start w:val="1"/>
      <w:numFmt w:val="bullet"/>
      <w:pStyle w:val="ListBullet3"/>
      <w:lvlText w:val=""/>
      <w:lvlJc w:val="left"/>
      <w:pPr>
        <w:tabs>
          <w:tab w:val="num" w:pos="680"/>
        </w:tabs>
        <w:ind w:left="680" w:hanging="226"/>
      </w:pPr>
      <w:rPr>
        <w:rFonts w:ascii="Wingdings" w:hAnsi="Wingdings" w:hint="default"/>
      </w:rPr>
    </w:lvl>
  </w:abstractNum>
  <w:abstractNum w:abstractNumId="7" w15:restartNumberingAfterBreak="0">
    <w:nsid w:val="FFFFFF88"/>
    <w:multiLevelType w:val="singleLevel"/>
    <w:tmpl w:val="80D25880"/>
    <w:lvl w:ilvl="0">
      <w:start w:val="1"/>
      <w:numFmt w:val="decimal"/>
      <w:pStyle w:val="ListNumber"/>
      <w:lvlText w:val="%1."/>
      <w:lvlJc w:val="left"/>
      <w:pPr>
        <w:tabs>
          <w:tab w:val="num" w:pos="227"/>
        </w:tabs>
        <w:ind w:left="227" w:hanging="227"/>
      </w:pPr>
      <w:rPr>
        <w:rFonts w:hint="default"/>
      </w:rPr>
    </w:lvl>
  </w:abstractNum>
  <w:abstractNum w:abstractNumId="8" w15:restartNumberingAfterBreak="0">
    <w:nsid w:val="1AB9734A"/>
    <w:multiLevelType w:val="multilevel"/>
    <w:tmpl w:val="650CE630"/>
    <w:lvl w:ilvl="0">
      <w:start w:val="1"/>
      <w:numFmt w:val="bullet"/>
      <w:pStyle w:val="ListBullet"/>
      <w:lvlText w:val=""/>
      <w:lvlJc w:val="left"/>
      <w:pPr>
        <w:ind w:left="360" w:hanging="360"/>
      </w:pPr>
      <w:rPr>
        <w:rFonts w:ascii="Symbol" w:hAnsi="Symbol"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9" w15:restartNumberingAfterBreak="0">
    <w:nsid w:val="1D5C167E"/>
    <w:multiLevelType w:val="multilevel"/>
    <w:tmpl w:val="26BEBCE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210A2CC5"/>
    <w:multiLevelType w:val="hybridMultilevel"/>
    <w:tmpl w:val="DA50A89E"/>
    <w:lvl w:ilvl="0" w:tplc="F928FFB6">
      <w:start w:val="1"/>
      <w:numFmt w:val="bullet"/>
      <w:lvlText w:val=""/>
      <w:lvlJc w:val="left"/>
      <w:pPr>
        <w:ind w:left="720" w:hanging="360"/>
      </w:pPr>
      <w:rPr>
        <w:rFonts w:ascii="Symbol" w:eastAsiaTheme="minorHAnsi" w:hAnsi="Symbol" w:cstheme="minorBidi" w:hint="default"/>
      </w:rPr>
    </w:lvl>
    <w:lvl w:ilvl="1" w:tplc="88F6CF4A" w:tentative="1">
      <w:start w:val="1"/>
      <w:numFmt w:val="bullet"/>
      <w:lvlText w:val="o"/>
      <w:lvlJc w:val="left"/>
      <w:pPr>
        <w:ind w:left="1440" w:hanging="360"/>
      </w:pPr>
      <w:rPr>
        <w:rFonts w:ascii="Courier New" w:hAnsi="Courier New" w:cs="Courier New" w:hint="default"/>
      </w:rPr>
    </w:lvl>
    <w:lvl w:ilvl="2" w:tplc="E9EA612E" w:tentative="1">
      <w:start w:val="1"/>
      <w:numFmt w:val="bullet"/>
      <w:lvlText w:val=""/>
      <w:lvlJc w:val="left"/>
      <w:pPr>
        <w:ind w:left="2160" w:hanging="360"/>
      </w:pPr>
      <w:rPr>
        <w:rFonts w:ascii="Wingdings" w:hAnsi="Wingdings" w:hint="default"/>
      </w:rPr>
    </w:lvl>
    <w:lvl w:ilvl="3" w:tplc="BE207C76" w:tentative="1">
      <w:start w:val="1"/>
      <w:numFmt w:val="bullet"/>
      <w:lvlText w:val=""/>
      <w:lvlJc w:val="left"/>
      <w:pPr>
        <w:ind w:left="2880" w:hanging="360"/>
      </w:pPr>
      <w:rPr>
        <w:rFonts w:ascii="Symbol" w:hAnsi="Symbol" w:hint="default"/>
      </w:rPr>
    </w:lvl>
    <w:lvl w:ilvl="4" w:tplc="45847002" w:tentative="1">
      <w:start w:val="1"/>
      <w:numFmt w:val="bullet"/>
      <w:lvlText w:val="o"/>
      <w:lvlJc w:val="left"/>
      <w:pPr>
        <w:ind w:left="3600" w:hanging="360"/>
      </w:pPr>
      <w:rPr>
        <w:rFonts w:ascii="Courier New" w:hAnsi="Courier New" w:cs="Courier New" w:hint="default"/>
      </w:rPr>
    </w:lvl>
    <w:lvl w:ilvl="5" w:tplc="8FB0D95C" w:tentative="1">
      <w:start w:val="1"/>
      <w:numFmt w:val="bullet"/>
      <w:lvlText w:val=""/>
      <w:lvlJc w:val="left"/>
      <w:pPr>
        <w:ind w:left="4320" w:hanging="360"/>
      </w:pPr>
      <w:rPr>
        <w:rFonts w:ascii="Wingdings" w:hAnsi="Wingdings" w:hint="default"/>
      </w:rPr>
    </w:lvl>
    <w:lvl w:ilvl="6" w:tplc="17B28BEE" w:tentative="1">
      <w:start w:val="1"/>
      <w:numFmt w:val="bullet"/>
      <w:lvlText w:val=""/>
      <w:lvlJc w:val="left"/>
      <w:pPr>
        <w:ind w:left="5040" w:hanging="360"/>
      </w:pPr>
      <w:rPr>
        <w:rFonts w:ascii="Symbol" w:hAnsi="Symbol" w:hint="default"/>
      </w:rPr>
    </w:lvl>
    <w:lvl w:ilvl="7" w:tplc="98DE11EC" w:tentative="1">
      <w:start w:val="1"/>
      <w:numFmt w:val="bullet"/>
      <w:lvlText w:val="o"/>
      <w:lvlJc w:val="left"/>
      <w:pPr>
        <w:ind w:left="5760" w:hanging="360"/>
      </w:pPr>
      <w:rPr>
        <w:rFonts w:ascii="Courier New" w:hAnsi="Courier New" w:cs="Courier New" w:hint="default"/>
      </w:rPr>
    </w:lvl>
    <w:lvl w:ilvl="8" w:tplc="E126F64A" w:tentative="1">
      <w:start w:val="1"/>
      <w:numFmt w:val="bullet"/>
      <w:lvlText w:val=""/>
      <w:lvlJc w:val="left"/>
      <w:pPr>
        <w:ind w:left="6480" w:hanging="360"/>
      </w:pPr>
      <w:rPr>
        <w:rFonts w:ascii="Wingdings" w:hAnsi="Wingdings" w:hint="default"/>
      </w:rPr>
    </w:lvl>
  </w:abstractNum>
  <w:abstractNum w:abstractNumId="11" w15:restartNumberingAfterBreak="0">
    <w:nsid w:val="23EB190E"/>
    <w:multiLevelType w:val="hybridMultilevel"/>
    <w:tmpl w:val="AEDE2842"/>
    <w:lvl w:ilvl="0" w:tplc="23B066FE">
      <w:start w:val="10"/>
      <w:numFmt w:val="bullet"/>
      <w:pStyle w:val="ListDash"/>
      <w:lvlText w:val="—"/>
      <w:lvlJc w:val="left"/>
      <w:pPr>
        <w:tabs>
          <w:tab w:val="num" w:pos="0"/>
        </w:tabs>
        <w:ind w:left="0" w:firstLine="0"/>
      </w:pPr>
      <w:rPr>
        <w:rFonts w:ascii="Times New Roman" w:eastAsia="Cambria" w:hAnsi="Times New Roman" w:cs="Times New Roman" w:hint="default"/>
        <w:i w:val="0"/>
      </w:rPr>
    </w:lvl>
    <w:lvl w:ilvl="1" w:tplc="A0D2FF3A" w:tentative="1">
      <w:start w:val="1"/>
      <w:numFmt w:val="bullet"/>
      <w:lvlText w:val="o"/>
      <w:lvlJc w:val="left"/>
      <w:pPr>
        <w:ind w:left="1440" w:hanging="360"/>
      </w:pPr>
      <w:rPr>
        <w:rFonts w:ascii="Courier New" w:hAnsi="Courier New" w:cs="Courier New" w:hint="default"/>
      </w:rPr>
    </w:lvl>
    <w:lvl w:ilvl="2" w:tplc="12581E52" w:tentative="1">
      <w:start w:val="1"/>
      <w:numFmt w:val="bullet"/>
      <w:lvlText w:val=""/>
      <w:lvlJc w:val="left"/>
      <w:pPr>
        <w:ind w:left="2160" w:hanging="360"/>
      </w:pPr>
      <w:rPr>
        <w:rFonts w:ascii="Wingdings" w:hAnsi="Wingdings" w:hint="default"/>
      </w:rPr>
    </w:lvl>
    <w:lvl w:ilvl="3" w:tplc="80AA85A4" w:tentative="1">
      <w:start w:val="1"/>
      <w:numFmt w:val="bullet"/>
      <w:lvlText w:val=""/>
      <w:lvlJc w:val="left"/>
      <w:pPr>
        <w:ind w:left="2880" w:hanging="360"/>
      </w:pPr>
      <w:rPr>
        <w:rFonts w:ascii="Symbol" w:hAnsi="Symbol" w:hint="default"/>
      </w:rPr>
    </w:lvl>
    <w:lvl w:ilvl="4" w:tplc="801C1A56" w:tentative="1">
      <w:start w:val="1"/>
      <w:numFmt w:val="bullet"/>
      <w:lvlText w:val="o"/>
      <w:lvlJc w:val="left"/>
      <w:pPr>
        <w:ind w:left="3600" w:hanging="360"/>
      </w:pPr>
      <w:rPr>
        <w:rFonts w:ascii="Courier New" w:hAnsi="Courier New" w:cs="Courier New" w:hint="default"/>
      </w:rPr>
    </w:lvl>
    <w:lvl w:ilvl="5" w:tplc="9FA064A8" w:tentative="1">
      <w:start w:val="1"/>
      <w:numFmt w:val="bullet"/>
      <w:lvlText w:val=""/>
      <w:lvlJc w:val="left"/>
      <w:pPr>
        <w:ind w:left="4320" w:hanging="360"/>
      </w:pPr>
      <w:rPr>
        <w:rFonts w:ascii="Wingdings" w:hAnsi="Wingdings" w:hint="default"/>
      </w:rPr>
    </w:lvl>
    <w:lvl w:ilvl="6" w:tplc="DDAA5A4A" w:tentative="1">
      <w:start w:val="1"/>
      <w:numFmt w:val="bullet"/>
      <w:lvlText w:val=""/>
      <w:lvlJc w:val="left"/>
      <w:pPr>
        <w:ind w:left="5040" w:hanging="360"/>
      </w:pPr>
      <w:rPr>
        <w:rFonts w:ascii="Symbol" w:hAnsi="Symbol" w:hint="default"/>
      </w:rPr>
    </w:lvl>
    <w:lvl w:ilvl="7" w:tplc="33B4DFE2" w:tentative="1">
      <w:start w:val="1"/>
      <w:numFmt w:val="bullet"/>
      <w:lvlText w:val="o"/>
      <w:lvlJc w:val="left"/>
      <w:pPr>
        <w:ind w:left="5760" w:hanging="360"/>
      </w:pPr>
      <w:rPr>
        <w:rFonts w:ascii="Courier New" w:hAnsi="Courier New" w:cs="Courier New" w:hint="default"/>
      </w:rPr>
    </w:lvl>
    <w:lvl w:ilvl="8" w:tplc="70981902" w:tentative="1">
      <w:start w:val="1"/>
      <w:numFmt w:val="bullet"/>
      <w:lvlText w:val=""/>
      <w:lvlJc w:val="left"/>
      <w:pPr>
        <w:ind w:left="6480" w:hanging="360"/>
      </w:pPr>
      <w:rPr>
        <w:rFonts w:ascii="Wingdings" w:hAnsi="Wingdings" w:hint="default"/>
      </w:rPr>
    </w:lvl>
  </w:abstractNum>
  <w:abstractNum w:abstractNumId="12" w15:restartNumberingAfterBreak="0">
    <w:nsid w:val="2F33765A"/>
    <w:multiLevelType w:val="multilevel"/>
    <w:tmpl w:val="75D60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3A6C68"/>
    <w:multiLevelType w:val="hybridMultilevel"/>
    <w:tmpl w:val="510E0ABE"/>
    <w:lvl w:ilvl="0" w:tplc="5274ADE0">
      <w:start w:val="1"/>
      <w:numFmt w:val="bullet"/>
      <w:lvlText w:val=""/>
      <w:lvlJc w:val="left"/>
      <w:pPr>
        <w:ind w:left="720" w:hanging="360"/>
      </w:pPr>
      <w:rPr>
        <w:rFonts w:ascii="Symbol" w:hAnsi="Symbol" w:hint="default"/>
      </w:rPr>
    </w:lvl>
    <w:lvl w:ilvl="1" w:tplc="11788B98" w:tentative="1">
      <w:start w:val="1"/>
      <w:numFmt w:val="bullet"/>
      <w:lvlText w:val="o"/>
      <w:lvlJc w:val="left"/>
      <w:pPr>
        <w:ind w:left="1440" w:hanging="360"/>
      </w:pPr>
      <w:rPr>
        <w:rFonts w:ascii="Courier New" w:hAnsi="Courier New" w:cs="Courier New" w:hint="default"/>
      </w:rPr>
    </w:lvl>
    <w:lvl w:ilvl="2" w:tplc="F1E204CA" w:tentative="1">
      <w:start w:val="1"/>
      <w:numFmt w:val="bullet"/>
      <w:lvlText w:val=""/>
      <w:lvlJc w:val="left"/>
      <w:pPr>
        <w:ind w:left="2160" w:hanging="360"/>
      </w:pPr>
      <w:rPr>
        <w:rFonts w:ascii="Wingdings" w:hAnsi="Wingdings" w:hint="default"/>
      </w:rPr>
    </w:lvl>
    <w:lvl w:ilvl="3" w:tplc="09F66270" w:tentative="1">
      <w:start w:val="1"/>
      <w:numFmt w:val="bullet"/>
      <w:lvlText w:val=""/>
      <w:lvlJc w:val="left"/>
      <w:pPr>
        <w:ind w:left="2880" w:hanging="360"/>
      </w:pPr>
      <w:rPr>
        <w:rFonts w:ascii="Symbol" w:hAnsi="Symbol" w:hint="default"/>
      </w:rPr>
    </w:lvl>
    <w:lvl w:ilvl="4" w:tplc="BE684D80" w:tentative="1">
      <w:start w:val="1"/>
      <w:numFmt w:val="bullet"/>
      <w:lvlText w:val="o"/>
      <w:lvlJc w:val="left"/>
      <w:pPr>
        <w:ind w:left="3600" w:hanging="360"/>
      </w:pPr>
      <w:rPr>
        <w:rFonts w:ascii="Courier New" w:hAnsi="Courier New" w:cs="Courier New" w:hint="default"/>
      </w:rPr>
    </w:lvl>
    <w:lvl w:ilvl="5" w:tplc="91C824D4" w:tentative="1">
      <w:start w:val="1"/>
      <w:numFmt w:val="bullet"/>
      <w:lvlText w:val=""/>
      <w:lvlJc w:val="left"/>
      <w:pPr>
        <w:ind w:left="4320" w:hanging="360"/>
      </w:pPr>
      <w:rPr>
        <w:rFonts w:ascii="Wingdings" w:hAnsi="Wingdings" w:hint="default"/>
      </w:rPr>
    </w:lvl>
    <w:lvl w:ilvl="6" w:tplc="2F706A20" w:tentative="1">
      <w:start w:val="1"/>
      <w:numFmt w:val="bullet"/>
      <w:lvlText w:val=""/>
      <w:lvlJc w:val="left"/>
      <w:pPr>
        <w:ind w:left="5040" w:hanging="360"/>
      </w:pPr>
      <w:rPr>
        <w:rFonts w:ascii="Symbol" w:hAnsi="Symbol" w:hint="default"/>
      </w:rPr>
    </w:lvl>
    <w:lvl w:ilvl="7" w:tplc="E8106C36" w:tentative="1">
      <w:start w:val="1"/>
      <w:numFmt w:val="bullet"/>
      <w:lvlText w:val="o"/>
      <w:lvlJc w:val="left"/>
      <w:pPr>
        <w:ind w:left="5760" w:hanging="360"/>
      </w:pPr>
      <w:rPr>
        <w:rFonts w:ascii="Courier New" w:hAnsi="Courier New" w:cs="Courier New" w:hint="default"/>
      </w:rPr>
    </w:lvl>
    <w:lvl w:ilvl="8" w:tplc="AD4E13B2" w:tentative="1">
      <w:start w:val="1"/>
      <w:numFmt w:val="bullet"/>
      <w:lvlText w:val=""/>
      <w:lvlJc w:val="left"/>
      <w:pPr>
        <w:ind w:left="6480" w:hanging="360"/>
      </w:pPr>
      <w:rPr>
        <w:rFonts w:ascii="Wingdings" w:hAnsi="Wingdings" w:hint="default"/>
      </w:rPr>
    </w:lvl>
  </w:abstractNum>
  <w:abstractNum w:abstractNumId="14" w15:restartNumberingAfterBreak="0">
    <w:nsid w:val="311B0BF2"/>
    <w:multiLevelType w:val="hybridMultilevel"/>
    <w:tmpl w:val="FBF6CD56"/>
    <w:lvl w:ilvl="0" w:tplc="CFE2A618">
      <w:start w:val="1"/>
      <w:numFmt w:val="bullet"/>
      <w:pStyle w:val="Heading2LookingAsDecoratedText"/>
      <w:lvlText w:val=""/>
      <w:lvlJc w:val="left"/>
      <w:pPr>
        <w:ind w:left="720" w:hanging="360"/>
      </w:pPr>
      <w:rPr>
        <w:rFonts w:ascii="Wingdings" w:hAnsi="Wingdings" w:hint="default"/>
      </w:rPr>
    </w:lvl>
    <w:lvl w:ilvl="1" w:tplc="865CE144" w:tentative="1">
      <w:start w:val="1"/>
      <w:numFmt w:val="bullet"/>
      <w:lvlText w:val="o"/>
      <w:lvlJc w:val="left"/>
      <w:pPr>
        <w:ind w:left="1440" w:hanging="360"/>
      </w:pPr>
      <w:rPr>
        <w:rFonts w:ascii="Courier New" w:hAnsi="Courier New" w:cs="Courier New" w:hint="default"/>
      </w:rPr>
    </w:lvl>
    <w:lvl w:ilvl="2" w:tplc="95321BDA" w:tentative="1">
      <w:start w:val="1"/>
      <w:numFmt w:val="bullet"/>
      <w:lvlText w:val=""/>
      <w:lvlJc w:val="left"/>
      <w:pPr>
        <w:ind w:left="2160" w:hanging="360"/>
      </w:pPr>
      <w:rPr>
        <w:rFonts w:ascii="Wingdings" w:hAnsi="Wingdings" w:hint="default"/>
      </w:rPr>
    </w:lvl>
    <w:lvl w:ilvl="3" w:tplc="BE0A3D12" w:tentative="1">
      <w:start w:val="1"/>
      <w:numFmt w:val="bullet"/>
      <w:lvlText w:val=""/>
      <w:lvlJc w:val="left"/>
      <w:pPr>
        <w:ind w:left="2880" w:hanging="360"/>
      </w:pPr>
      <w:rPr>
        <w:rFonts w:ascii="Symbol" w:hAnsi="Symbol" w:hint="default"/>
      </w:rPr>
    </w:lvl>
    <w:lvl w:ilvl="4" w:tplc="6264EE7A" w:tentative="1">
      <w:start w:val="1"/>
      <w:numFmt w:val="bullet"/>
      <w:lvlText w:val="o"/>
      <w:lvlJc w:val="left"/>
      <w:pPr>
        <w:ind w:left="3600" w:hanging="360"/>
      </w:pPr>
      <w:rPr>
        <w:rFonts w:ascii="Courier New" w:hAnsi="Courier New" w:cs="Courier New" w:hint="default"/>
      </w:rPr>
    </w:lvl>
    <w:lvl w:ilvl="5" w:tplc="479A69BE" w:tentative="1">
      <w:start w:val="1"/>
      <w:numFmt w:val="bullet"/>
      <w:lvlText w:val=""/>
      <w:lvlJc w:val="left"/>
      <w:pPr>
        <w:ind w:left="4320" w:hanging="360"/>
      </w:pPr>
      <w:rPr>
        <w:rFonts w:ascii="Wingdings" w:hAnsi="Wingdings" w:hint="default"/>
      </w:rPr>
    </w:lvl>
    <w:lvl w:ilvl="6" w:tplc="19F89D94" w:tentative="1">
      <w:start w:val="1"/>
      <w:numFmt w:val="bullet"/>
      <w:lvlText w:val=""/>
      <w:lvlJc w:val="left"/>
      <w:pPr>
        <w:ind w:left="5040" w:hanging="360"/>
      </w:pPr>
      <w:rPr>
        <w:rFonts w:ascii="Symbol" w:hAnsi="Symbol" w:hint="default"/>
      </w:rPr>
    </w:lvl>
    <w:lvl w:ilvl="7" w:tplc="B44E9DBE" w:tentative="1">
      <w:start w:val="1"/>
      <w:numFmt w:val="bullet"/>
      <w:lvlText w:val="o"/>
      <w:lvlJc w:val="left"/>
      <w:pPr>
        <w:ind w:left="5760" w:hanging="360"/>
      </w:pPr>
      <w:rPr>
        <w:rFonts w:ascii="Courier New" w:hAnsi="Courier New" w:cs="Courier New" w:hint="default"/>
      </w:rPr>
    </w:lvl>
    <w:lvl w:ilvl="8" w:tplc="33D61EC4" w:tentative="1">
      <w:start w:val="1"/>
      <w:numFmt w:val="bullet"/>
      <w:lvlText w:val=""/>
      <w:lvlJc w:val="left"/>
      <w:pPr>
        <w:ind w:left="6480" w:hanging="360"/>
      </w:pPr>
      <w:rPr>
        <w:rFonts w:ascii="Wingdings" w:hAnsi="Wingdings" w:hint="default"/>
      </w:rPr>
    </w:lvl>
  </w:abstractNum>
  <w:abstractNum w:abstractNumId="15" w15:restartNumberingAfterBreak="0">
    <w:nsid w:val="42557CE3"/>
    <w:multiLevelType w:val="multilevel"/>
    <w:tmpl w:val="E39E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0221B6"/>
    <w:multiLevelType w:val="hybridMultilevel"/>
    <w:tmpl w:val="FDD466E6"/>
    <w:lvl w:ilvl="0" w:tplc="EC1C9AFA">
      <w:start w:val="1"/>
      <w:numFmt w:val="decimal"/>
      <w:lvlText w:val="%1."/>
      <w:lvlJc w:val="left"/>
      <w:pPr>
        <w:ind w:left="360" w:hanging="360"/>
      </w:pPr>
    </w:lvl>
    <w:lvl w:ilvl="1" w:tplc="E4A4FF40" w:tentative="1">
      <w:start w:val="1"/>
      <w:numFmt w:val="lowerLetter"/>
      <w:lvlText w:val="%2."/>
      <w:lvlJc w:val="left"/>
      <w:pPr>
        <w:ind w:left="1080" w:hanging="360"/>
      </w:pPr>
    </w:lvl>
    <w:lvl w:ilvl="2" w:tplc="C77A088E" w:tentative="1">
      <w:start w:val="1"/>
      <w:numFmt w:val="lowerRoman"/>
      <w:lvlText w:val="%3."/>
      <w:lvlJc w:val="right"/>
      <w:pPr>
        <w:ind w:left="1800" w:hanging="180"/>
      </w:pPr>
    </w:lvl>
    <w:lvl w:ilvl="3" w:tplc="AA3400A0" w:tentative="1">
      <w:start w:val="1"/>
      <w:numFmt w:val="decimal"/>
      <w:lvlText w:val="%4."/>
      <w:lvlJc w:val="left"/>
      <w:pPr>
        <w:ind w:left="2520" w:hanging="360"/>
      </w:pPr>
    </w:lvl>
    <w:lvl w:ilvl="4" w:tplc="4CCCA4E2" w:tentative="1">
      <w:start w:val="1"/>
      <w:numFmt w:val="lowerLetter"/>
      <w:lvlText w:val="%5."/>
      <w:lvlJc w:val="left"/>
      <w:pPr>
        <w:ind w:left="3240" w:hanging="360"/>
      </w:pPr>
    </w:lvl>
    <w:lvl w:ilvl="5" w:tplc="FA24BCB2" w:tentative="1">
      <w:start w:val="1"/>
      <w:numFmt w:val="lowerRoman"/>
      <w:lvlText w:val="%6."/>
      <w:lvlJc w:val="right"/>
      <w:pPr>
        <w:ind w:left="3960" w:hanging="180"/>
      </w:pPr>
    </w:lvl>
    <w:lvl w:ilvl="6" w:tplc="8B9A1D00" w:tentative="1">
      <w:start w:val="1"/>
      <w:numFmt w:val="decimal"/>
      <w:lvlText w:val="%7."/>
      <w:lvlJc w:val="left"/>
      <w:pPr>
        <w:ind w:left="4680" w:hanging="360"/>
      </w:pPr>
    </w:lvl>
    <w:lvl w:ilvl="7" w:tplc="09AA092E" w:tentative="1">
      <w:start w:val="1"/>
      <w:numFmt w:val="lowerLetter"/>
      <w:lvlText w:val="%8."/>
      <w:lvlJc w:val="left"/>
      <w:pPr>
        <w:ind w:left="5400" w:hanging="360"/>
      </w:pPr>
    </w:lvl>
    <w:lvl w:ilvl="8" w:tplc="737CB714" w:tentative="1">
      <w:start w:val="1"/>
      <w:numFmt w:val="lowerRoman"/>
      <w:lvlText w:val="%9."/>
      <w:lvlJc w:val="right"/>
      <w:pPr>
        <w:ind w:left="6120" w:hanging="180"/>
      </w:pPr>
    </w:lvl>
  </w:abstractNum>
  <w:abstractNum w:abstractNumId="17" w15:restartNumberingAfterBreak="0">
    <w:nsid w:val="716345BD"/>
    <w:multiLevelType w:val="hybridMultilevel"/>
    <w:tmpl w:val="ADE6F97A"/>
    <w:lvl w:ilvl="0" w:tplc="EB082976">
      <w:start w:val="1"/>
      <w:numFmt w:val="bullet"/>
      <w:pStyle w:val="ListBullet2"/>
      <w:lvlText w:val="o"/>
      <w:lvlJc w:val="left"/>
      <w:pPr>
        <w:tabs>
          <w:tab w:val="num" w:pos="720"/>
        </w:tabs>
        <w:ind w:left="720" w:firstLine="0"/>
      </w:pPr>
      <w:rPr>
        <w:rFonts w:ascii="Courier New" w:hAnsi="Courier New" w:hint="default"/>
      </w:rPr>
    </w:lvl>
    <w:lvl w:ilvl="1" w:tplc="02B08B3C">
      <w:start w:val="1"/>
      <w:numFmt w:val="bullet"/>
      <w:lvlText w:val="o"/>
      <w:lvlJc w:val="left"/>
      <w:pPr>
        <w:ind w:left="1933" w:hanging="360"/>
      </w:pPr>
      <w:rPr>
        <w:rFonts w:ascii="Courier New" w:hAnsi="Courier New" w:cs="Courier New" w:hint="default"/>
      </w:rPr>
    </w:lvl>
    <w:lvl w:ilvl="2" w:tplc="DD7C8092" w:tentative="1">
      <w:start w:val="1"/>
      <w:numFmt w:val="bullet"/>
      <w:lvlText w:val=""/>
      <w:lvlJc w:val="left"/>
      <w:pPr>
        <w:ind w:left="2653" w:hanging="360"/>
      </w:pPr>
      <w:rPr>
        <w:rFonts w:ascii="Wingdings" w:hAnsi="Wingdings" w:hint="default"/>
      </w:rPr>
    </w:lvl>
    <w:lvl w:ilvl="3" w:tplc="C2B8B788" w:tentative="1">
      <w:start w:val="1"/>
      <w:numFmt w:val="bullet"/>
      <w:lvlText w:val=""/>
      <w:lvlJc w:val="left"/>
      <w:pPr>
        <w:ind w:left="3373" w:hanging="360"/>
      </w:pPr>
      <w:rPr>
        <w:rFonts w:ascii="Symbol" w:hAnsi="Symbol" w:hint="default"/>
      </w:rPr>
    </w:lvl>
    <w:lvl w:ilvl="4" w:tplc="69D46C7A" w:tentative="1">
      <w:start w:val="1"/>
      <w:numFmt w:val="bullet"/>
      <w:lvlText w:val="o"/>
      <w:lvlJc w:val="left"/>
      <w:pPr>
        <w:ind w:left="4093" w:hanging="360"/>
      </w:pPr>
      <w:rPr>
        <w:rFonts w:ascii="Courier New" w:hAnsi="Courier New" w:cs="Courier New" w:hint="default"/>
      </w:rPr>
    </w:lvl>
    <w:lvl w:ilvl="5" w:tplc="02F4923A" w:tentative="1">
      <w:start w:val="1"/>
      <w:numFmt w:val="bullet"/>
      <w:lvlText w:val=""/>
      <w:lvlJc w:val="left"/>
      <w:pPr>
        <w:ind w:left="4813" w:hanging="360"/>
      </w:pPr>
      <w:rPr>
        <w:rFonts w:ascii="Wingdings" w:hAnsi="Wingdings" w:hint="default"/>
      </w:rPr>
    </w:lvl>
    <w:lvl w:ilvl="6" w:tplc="5720BCB2" w:tentative="1">
      <w:start w:val="1"/>
      <w:numFmt w:val="bullet"/>
      <w:lvlText w:val=""/>
      <w:lvlJc w:val="left"/>
      <w:pPr>
        <w:ind w:left="5533" w:hanging="360"/>
      </w:pPr>
      <w:rPr>
        <w:rFonts w:ascii="Symbol" w:hAnsi="Symbol" w:hint="default"/>
      </w:rPr>
    </w:lvl>
    <w:lvl w:ilvl="7" w:tplc="B1245420" w:tentative="1">
      <w:start w:val="1"/>
      <w:numFmt w:val="bullet"/>
      <w:lvlText w:val="o"/>
      <w:lvlJc w:val="left"/>
      <w:pPr>
        <w:ind w:left="6253" w:hanging="360"/>
      </w:pPr>
      <w:rPr>
        <w:rFonts w:ascii="Courier New" w:hAnsi="Courier New" w:cs="Courier New" w:hint="default"/>
      </w:rPr>
    </w:lvl>
    <w:lvl w:ilvl="8" w:tplc="CABE6FB6" w:tentative="1">
      <w:start w:val="1"/>
      <w:numFmt w:val="bullet"/>
      <w:lvlText w:val=""/>
      <w:lvlJc w:val="left"/>
      <w:pPr>
        <w:ind w:left="6973" w:hanging="360"/>
      </w:pPr>
      <w:rPr>
        <w:rFonts w:ascii="Wingdings" w:hAnsi="Wingdings" w:hint="default"/>
      </w:rPr>
    </w:lvl>
  </w:abstractNum>
  <w:abstractNum w:abstractNumId="18" w15:restartNumberingAfterBreak="0">
    <w:nsid w:val="71935827"/>
    <w:multiLevelType w:val="hybridMultilevel"/>
    <w:tmpl w:val="621C2C20"/>
    <w:lvl w:ilvl="0" w:tplc="F5229B7A">
      <w:start w:val="1"/>
      <w:numFmt w:val="bullet"/>
      <w:pStyle w:val="Heading1LookingAsDecoratedText"/>
      <w:lvlText w:val=""/>
      <w:lvlJc w:val="left"/>
      <w:pPr>
        <w:ind w:left="720" w:hanging="360"/>
      </w:pPr>
      <w:rPr>
        <w:rFonts w:ascii="Symbol" w:hAnsi="Symbol" w:hint="default"/>
      </w:rPr>
    </w:lvl>
    <w:lvl w:ilvl="1" w:tplc="44525C66">
      <w:start w:val="1"/>
      <w:numFmt w:val="bullet"/>
      <w:lvlText w:val="o"/>
      <w:lvlJc w:val="left"/>
      <w:pPr>
        <w:ind w:left="1440" w:hanging="360"/>
      </w:pPr>
      <w:rPr>
        <w:rFonts w:ascii="Courier New" w:hAnsi="Courier New" w:cs="Courier New" w:hint="default"/>
      </w:rPr>
    </w:lvl>
    <w:lvl w:ilvl="2" w:tplc="13BA393C" w:tentative="1">
      <w:start w:val="1"/>
      <w:numFmt w:val="bullet"/>
      <w:lvlText w:val=""/>
      <w:lvlJc w:val="left"/>
      <w:pPr>
        <w:ind w:left="2160" w:hanging="360"/>
      </w:pPr>
      <w:rPr>
        <w:rFonts w:ascii="Wingdings" w:hAnsi="Wingdings" w:hint="default"/>
      </w:rPr>
    </w:lvl>
    <w:lvl w:ilvl="3" w:tplc="1B480418" w:tentative="1">
      <w:start w:val="1"/>
      <w:numFmt w:val="bullet"/>
      <w:lvlText w:val=""/>
      <w:lvlJc w:val="left"/>
      <w:pPr>
        <w:ind w:left="2880" w:hanging="360"/>
      </w:pPr>
      <w:rPr>
        <w:rFonts w:ascii="Symbol" w:hAnsi="Symbol" w:hint="default"/>
      </w:rPr>
    </w:lvl>
    <w:lvl w:ilvl="4" w:tplc="7ADA98A2" w:tentative="1">
      <w:start w:val="1"/>
      <w:numFmt w:val="bullet"/>
      <w:lvlText w:val="o"/>
      <w:lvlJc w:val="left"/>
      <w:pPr>
        <w:ind w:left="3600" w:hanging="360"/>
      </w:pPr>
      <w:rPr>
        <w:rFonts w:ascii="Courier New" w:hAnsi="Courier New" w:cs="Courier New" w:hint="default"/>
      </w:rPr>
    </w:lvl>
    <w:lvl w:ilvl="5" w:tplc="27A09D6A" w:tentative="1">
      <w:start w:val="1"/>
      <w:numFmt w:val="bullet"/>
      <w:lvlText w:val=""/>
      <w:lvlJc w:val="left"/>
      <w:pPr>
        <w:ind w:left="4320" w:hanging="360"/>
      </w:pPr>
      <w:rPr>
        <w:rFonts w:ascii="Wingdings" w:hAnsi="Wingdings" w:hint="default"/>
      </w:rPr>
    </w:lvl>
    <w:lvl w:ilvl="6" w:tplc="88605AA2" w:tentative="1">
      <w:start w:val="1"/>
      <w:numFmt w:val="bullet"/>
      <w:lvlText w:val=""/>
      <w:lvlJc w:val="left"/>
      <w:pPr>
        <w:ind w:left="5040" w:hanging="360"/>
      </w:pPr>
      <w:rPr>
        <w:rFonts w:ascii="Symbol" w:hAnsi="Symbol" w:hint="default"/>
      </w:rPr>
    </w:lvl>
    <w:lvl w:ilvl="7" w:tplc="7A06A048" w:tentative="1">
      <w:start w:val="1"/>
      <w:numFmt w:val="bullet"/>
      <w:lvlText w:val="o"/>
      <w:lvlJc w:val="left"/>
      <w:pPr>
        <w:ind w:left="5760" w:hanging="360"/>
      </w:pPr>
      <w:rPr>
        <w:rFonts w:ascii="Courier New" w:hAnsi="Courier New" w:cs="Courier New" w:hint="default"/>
      </w:rPr>
    </w:lvl>
    <w:lvl w:ilvl="8" w:tplc="81FE737A" w:tentative="1">
      <w:start w:val="1"/>
      <w:numFmt w:val="bullet"/>
      <w:lvlText w:val=""/>
      <w:lvlJc w:val="left"/>
      <w:pPr>
        <w:ind w:left="6480" w:hanging="360"/>
      </w:pPr>
      <w:rPr>
        <w:rFonts w:ascii="Wingdings" w:hAnsi="Wingdings" w:hint="default"/>
      </w:rPr>
    </w:lvl>
  </w:abstractNum>
  <w:abstractNum w:abstractNumId="19" w15:restartNumberingAfterBreak="0">
    <w:nsid w:val="72D5240A"/>
    <w:multiLevelType w:val="multilevel"/>
    <w:tmpl w:val="A9826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B45F04"/>
    <w:multiLevelType w:val="multilevel"/>
    <w:tmpl w:val="D1204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2967659">
    <w:abstractNumId w:val="6"/>
  </w:num>
  <w:num w:numId="2" w16cid:durableId="931938724">
    <w:abstractNumId w:val="8"/>
  </w:num>
  <w:num w:numId="3" w16cid:durableId="1321890520">
    <w:abstractNumId w:val="7"/>
  </w:num>
  <w:num w:numId="4" w16cid:durableId="1040057653">
    <w:abstractNumId w:val="5"/>
  </w:num>
  <w:num w:numId="5" w16cid:durableId="1976134440">
    <w:abstractNumId w:val="11"/>
  </w:num>
  <w:num w:numId="6" w16cid:durableId="193618212">
    <w:abstractNumId w:val="4"/>
  </w:num>
  <w:num w:numId="7" w16cid:durableId="1795057044">
    <w:abstractNumId w:val="18"/>
  </w:num>
  <w:num w:numId="8" w16cid:durableId="502933581">
    <w:abstractNumId w:val="14"/>
  </w:num>
  <w:num w:numId="9" w16cid:durableId="1799520125">
    <w:abstractNumId w:val="17"/>
  </w:num>
  <w:num w:numId="10" w16cid:durableId="1782844277">
    <w:abstractNumId w:val="8"/>
  </w:num>
  <w:num w:numId="11" w16cid:durableId="214701020">
    <w:abstractNumId w:val="8"/>
  </w:num>
  <w:num w:numId="12" w16cid:durableId="139855156">
    <w:abstractNumId w:val="17"/>
  </w:num>
  <w:num w:numId="13" w16cid:durableId="930427209">
    <w:abstractNumId w:val="12"/>
  </w:num>
  <w:num w:numId="14" w16cid:durableId="2032024099">
    <w:abstractNumId w:val="19"/>
  </w:num>
  <w:num w:numId="15" w16cid:durableId="609704565">
    <w:abstractNumId w:val="15"/>
  </w:num>
  <w:num w:numId="16" w16cid:durableId="179245287">
    <w:abstractNumId w:val="20"/>
  </w:num>
  <w:num w:numId="17" w16cid:durableId="1801727674">
    <w:abstractNumId w:val="16"/>
  </w:num>
  <w:num w:numId="18" w16cid:durableId="660894580">
    <w:abstractNumId w:val="0"/>
  </w:num>
  <w:num w:numId="19" w16cid:durableId="1242330575">
    <w:abstractNumId w:val="1"/>
  </w:num>
  <w:num w:numId="20" w16cid:durableId="1975019869">
    <w:abstractNumId w:val="2"/>
  </w:num>
  <w:num w:numId="21" w16cid:durableId="348218527">
    <w:abstractNumId w:val="3"/>
  </w:num>
  <w:num w:numId="22" w16cid:durableId="233392338">
    <w:abstractNumId w:val="0"/>
  </w:num>
  <w:num w:numId="23" w16cid:durableId="1410227397">
    <w:abstractNumId w:val="1"/>
  </w:num>
  <w:num w:numId="24" w16cid:durableId="1702122529">
    <w:abstractNumId w:val="2"/>
  </w:num>
  <w:num w:numId="25" w16cid:durableId="1393651386">
    <w:abstractNumId w:val="3"/>
  </w:num>
  <w:num w:numId="26" w16cid:durableId="1848249472">
    <w:abstractNumId w:val="0"/>
  </w:num>
  <w:num w:numId="27" w16cid:durableId="1307585918">
    <w:abstractNumId w:val="1"/>
  </w:num>
  <w:num w:numId="28" w16cid:durableId="2134012180">
    <w:abstractNumId w:val="2"/>
  </w:num>
  <w:num w:numId="29" w16cid:durableId="1287928956">
    <w:abstractNumId w:val="3"/>
  </w:num>
  <w:num w:numId="30" w16cid:durableId="2082482593">
    <w:abstractNumId w:val="0"/>
  </w:num>
  <w:num w:numId="31" w16cid:durableId="1440027370">
    <w:abstractNumId w:val="1"/>
  </w:num>
  <w:num w:numId="32" w16cid:durableId="1455948470">
    <w:abstractNumId w:val="2"/>
  </w:num>
  <w:num w:numId="33" w16cid:durableId="1518814876">
    <w:abstractNumId w:val="3"/>
  </w:num>
  <w:num w:numId="34" w16cid:durableId="1280599483">
    <w:abstractNumId w:val="0"/>
  </w:num>
  <w:num w:numId="35" w16cid:durableId="663973509">
    <w:abstractNumId w:val="1"/>
  </w:num>
  <w:num w:numId="36" w16cid:durableId="2088577909">
    <w:abstractNumId w:val="2"/>
  </w:num>
  <w:num w:numId="37" w16cid:durableId="2018732233">
    <w:abstractNumId w:val="3"/>
  </w:num>
  <w:num w:numId="38" w16cid:durableId="1649171541">
    <w:abstractNumId w:val="0"/>
  </w:num>
  <w:num w:numId="39" w16cid:durableId="415518388">
    <w:abstractNumId w:val="1"/>
  </w:num>
  <w:num w:numId="40" w16cid:durableId="907616286">
    <w:abstractNumId w:val="2"/>
  </w:num>
  <w:num w:numId="41" w16cid:durableId="1976522979">
    <w:abstractNumId w:val="3"/>
  </w:num>
  <w:num w:numId="42" w16cid:durableId="1709640361">
    <w:abstractNumId w:val="0"/>
  </w:num>
  <w:num w:numId="43" w16cid:durableId="723522489">
    <w:abstractNumId w:val="1"/>
  </w:num>
  <w:num w:numId="44" w16cid:durableId="1201629078">
    <w:abstractNumId w:val="2"/>
  </w:num>
  <w:num w:numId="45" w16cid:durableId="2124571857">
    <w:abstractNumId w:val="3"/>
  </w:num>
  <w:num w:numId="46" w16cid:durableId="64767750">
    <w:abstractNumId w:val="0"/>
  </w:num>
  <w:num w:numId="47" w16cid:durableId="1252398841">
    <w:abstractNumId w:val="1"/>
  </w:num>
  <w:num w:numId="48" w16cid:durableId="2059207855">
    <w:abstractNumId w:val="2"/>
  </w:num>
  <w:num w:numId="49" w16cid:durableId="1981501012">
    <w:abstractNumId w:val="3"/>
  </w:num>
  <w:num w:numId="50" w16cid:durableId="325523667">
    <w:abstractNumId w:val="0"/>
  </w:num>
  <w:num w:numId="51" w16cid:durableId="372971967">
    <w:abstractNumId w:val="1"/>
  </w:num>
  <w:num w:numId="52" w16cid:durableId="1775242626">
    <w:abstractNumId w:val="2"/>
  </w:num>
  <w:num w:numId="53" w16cid:durableId="1834450716">
    <w:abstractNumId w:val="3"/>
  </w:num>
  <w:num w:numId="54" w16cid:durableId="605231898">
    <w:abstractNumId w:val="0"/>
  </w:num>
  <w:num w:numId="55" w16cid:durableId="695546006">
    <w:abstractNumId w:val="1"/>
  </w:num>
  <w:num w:numId="56" w16cid:durableId="558707692">
    <w:abstractNumId w:val="2"/>
  </w:num>
  <w:num w:numId="57" w16cid:durableId="1805388208">
    <w:abstractNumId w:val="3"/>
  </w:num>
  <w:num w:numId="58" w16cid:durableId="949240344">
    <w:abstractNumId w:val="0"/>
  </w:num>
  <w:num w:numId="59" w16cid:durableId="1951039092">
    <w:abstractNumId w:val="1"/>
  </w:num>
  <w:num w:numId="60" w16cid:durableId="91898331">
    <w:abstractNumId w:val="2"/>
  </w:num>
  <w:num w:numId="61" w16cid:durableId="1899852147">
    <w:abstractNumId w:val="3"/>
  </w:num>
  <w:num w:numId="62" w16cid:durableId="2065906904">
    <w:abstractNumId w:val="0"/>
  </w:num>
  <w:num w:numId="63" w16cid:durableId="909659087">
    <w:abstractNumId w:val="1"/>
  </w:num>
  <w:num w:numId="64" w16cid:durableId="794913631">
    <w:abstractNumId w:val="2"/>
  </w:num>
  <w:num w:numId="65" w16cid:durableId="1718318759">
    <w:abstractNumId w:val="3"/>
  </w:num>
  <w:num w:numId="66" w16cid:durableId="1633250386">
    <w:abstractNumId w:val="0"/>
  </w:num>
  <w:num w:numId="67" w16cid:durableId="1606696663">
    <w:abstractNumId w:val="1"/>
  </w:num>
  <w:num w:numId="68" w16cid:durableId="2068339280">
    <w:abstractNumId w:val="2"/>
  </w:num>
  <w:num w:numId="69" w16cid:durableId="445083725">
    <w:abstractNumId w:val="3"/>
  </w:num>
  <w:num w:numId="70" w16cid:durableId="253319074">
    <w:abstractNumId w:val="0"/>
  </w:num>
  <w:num w:numId="71" w16cid:durableId="1449157439">
    <w:abstractNumId w:val="1"/>
  </w:num>
  <w:num w:numId="72" w16cid:durableId="1209951871">
    <w:abstractNumId w:val="2"/>
  </w:num>
  <w:num w:numId="73" w16cid:durableId="169295697">
    <w:abstractNumId w:val="3"/>
  </w:num>
  <w:num w:numId="74" w16cid:durableId="832917665">
    <w:abstractNumId w:val="0"/>
  </w:num>
  <w:num w:numId="75" w16cid:durableId="2038922488">
    <w:abstractNumId w:val="1"/>
  </w:num>
  <w:num w:numId="76" w16cid:durableId="2033265179">
    <w:abstractNumId w:val="2"/>
  </w:num>
  <w:num w:numId="77" w16cid:durableId="1115059391">
    <w:abstractNumId w:val="3"/>
  </w:num>
  <w:num w:numId="78" w16cid:durableId="1548758934">
    <w:abstractNumId w:val="0"/>
  </w:num>
  <w:num w:numId="79" w16cid:durableId="2141799278">
    <w:abstractNumId w:val="1"/>
  </w:num>
  <w:num w:numId="80" w16cid:durableId="1874146790">
    <w:abstractNumId w:val="2"/>
  </w:num>
  <w:num w:numId="81" w16cid:durableId="457381443">
    <w:abstractNumId w:val="3"/>
  </w:num>
  <w:num w:numId="82" w16cid:durableId="380709872">
    <w:abstractNumId w:val="0"/>
  </w:num>
  <w:num w:numId="83" w16cid:durableId="879901979">
    <w:abstractNumId w:val="1"/>
  </w:num>
  <w:num w:numId="84" w16cid:durableId="1394044204">
    <w:abstractNumId w:val="2"/>
  </w:num>
  <w:num w:numId="85" w16cid:durableId="1398288548">
    <w:abstractNumId w:val="3"/>
  </w:num>
  <w:num w:numId="86" w16cid:durableId="169299425">
    <w:abstractNumId w:val="0"/>
  </w:num>
  <w:num w:numId="87" w16cid:durableId="1846357417">
    <w:abstractNumId w:val="1"/>
  </w:num>
  <w:num w:numId="88" w16cid:durableId="576018951">
    <w:abstractNumId w:val="2"/>
  </w:num>
  <w:num w:numId="89" w16cid:durableId="1932426337">
    <w:abstractNumId w:val="3"/>
  </w:num>
  <w:num w:numId="90" w16cid:durableId="1595357773">
    <w:abstractNumId w:val="0"/>
  </w:num>
  <w:num w:numId="91" w16cid:durableId="418988018">
    <w:abstractNumId w:val="1"/>
  </w:num>
  <w:num w:numId="92" w16cid:durableId="947854681">
    <w:abstractNumId w:val="2"/>
  </w:num>
  <w:num w:numId="93" w16cid:durableId="1051878703">
    <w:abstractNumId w:val="3"/>
  </w:num>
  <w:num w:numId="94" w16cid:durableId="1043864435">
    <w:abstractNumId w:val="0"/>
  </w:num>
  <w:num w:numId="95" w16cid:durableId="508523451">
    <w:abstractNumId w:val="1"/>
  </w:num>
  <w:num w:numId="96" w16cid:durableId="1660840044">
    <w:abstractNumId w:val="2"/>
  </w:num>
  <w:num w:numId="97" w16cid:durableId="1751927760">
    <w:abstractNumId w:val="3"/>
  </w:num>
  <w:num w:numId="98" w16cid:durableId="1257792041">
    <w:abstractNumId w:val="0"/>
  </w:num>
  <w:num w:numId="99" w16cid:durableId="2138984561">
    <w:abstractNumId w:val="1"/>
  </w:num>
  <w:num w:numId="100" w16cid:durableId="1268081942">
    <w:abstractNumId w:val="2"/>
  </w:num>
  <w:num w:numId="101" w16cid:durableId="1538808337">
    <w:abstractNumId w:val="3"/>
  </w:num>
  <w:num w:numId="102" w16cid:durableId="1838767934">
    <w:abstractNumId w:val="0"/>
  </w:num>
  <w:num w:numId="103" w16cid:durableId="880019068">
    <w:abstractNumId w:val="1"/>
  </w:num>
  <w:num w:numId="104" w16cid:durableId="1547453894">
    <w:abstractNumId w:val="2"/>
  </w:num>
  <w:num w:numId="105" w16cid:durableId="1035619213">
    <w:abstractNumId w:val="3"/>
  </w:num>
  <w:num w:numId="106" w16cid:durableId="939878772">
    <w:abstractNumId w:val="9"/>
  </w:num>
  <w:num w:numId="107" w16cid:durableId="1210066661">
    <w:abstractNumId w:val="10"/>
  </w:num>
  <w:num w:numId="108" w16cid:durableId="418336730">
    <w:abstractNumId w:val="13"/>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doNotDisplayPageBoundaries/>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F59"/>
    <w:rsid w:val="00000809"/>
    <w:rsid w:val="00000C45"/>
    <w:rsid w:val="0000129F"/>
    <w:rsid w:val="00003154"/>
    <w:rsid w:val="00004F59"/>
    <w:rsid w:val="00006B91"/>
    <w:rsid w:val="000074DB"/>
    <w:rsid w:val="000109C2"/>
    <w:rsid w:val="00010E61"/>
    <w:rsid w:val="00011477"/>
    <w:rsid w:val="00011B4D"/>
    <w:rsid w:val="0001227A"/>
    <w:rsid w:val="000124DD"/>
    <w:rsid w:val="00013C0E"/>
    <w:rsid w:val="00016292"/>
    <w:rsid w:val="00016D9B"/>
    <w:rsid w:val="00020711"/>
    <w:rsid w:val="00020E76"/>
    <w:rsid w:val="00021F53"/>
    <w:rsid w:val="00022224"/>
    <w:rsid w:val="0002260C"/>
    <w:rsid w:val="0002368E"/>
    <w:rsid w:val="0002479D"/>
    <w:rsid w:val="00024FFC"/>
    <w:rsid w:val="00027B66"/>
    <w:rsid w:val="00030A67"/>
    <w:rsid w:val="00031111"/>
    <w:rsid w:val="00031DC2"/>
    <w:rsid w:val="00035DCA"/>
    <w:rsid w:val="000377AF"/>
    <w:rsid w:val="00037BCE"/>
    <w:rsid w:val="00037C0C"/>
    <w:rsid w:val="0004031D"/>
    <w:rsid w:val="000407C6"/>
    <w:rsid w:val="000417AC"/>
    <w:rsid w:val="00041ED5"/>
    <w:rsid w:val="00043439"/>
    <w:rsid w:val="000439AA"/>
    <w:rsid w:val="00043FA3"/>
    <w:rsid w:val="00045D25"/>
    <w:rsid w:val="0004679A"/>
    <w:rsid w:val="000523C8"/>
    <w:rsid w:val="00053823"/>
    <w:rsid w:val="00054A77"/>
    <w:rsid w:val="00054B91"/>
    <w:rsid w:val="000555D1"/>
    <w:rsid w:val="00055727"/>
    <w:rsid w:val="00056351"/>
    <w:rsid w:val="00057DC4"/>
    <w:rsid w:val="00060E9D"/>
    <w:rsid w:val="00061935"/>
    <w:rsid w:val="00062CEB"/>
    <w:rsid w:val="00064225"/>
    <w:rsid w:val="000670C2"/>
    <w:rsid w:val="00067915"/>
    <w:rsid w:val="000705A9"/>
    <w:rsid w:val="0007165E"/>
    <w:rsid w:val="00072571"/>
    <w:rsid w:val="00072F61"/>
    <w:rsid w:val="00075945"/>
    <w:rsid w:val="00076245"/>
    <w:rsid w:val="00077573"/>
    <w:rsid w:val="00077AC6"/>
    <w:rsid w:val="000807DF"/>
    <w:rsid w:val="00080FC9"/>
    <w:rsid w:val="00081254"/>
    <w:rsid w:val="0008155C"/>
    <w:rsid w:val="00083240"/>
    <w:rsid w:val="000841EB"/>
    <w:rsid w:val="00086C36"/>
    <w:rsid w:val="000900E4"/>
    <w:rsid w:val="00091E2A"/>
    <w:rsid w:val="000935D6"/>
    <w:rsid w:val="00094229"/>
    <w:rsid w:val="000955A3"/>
    <w:rsid w:val="00095C12"/>
    <w:rsid w:val="00096218"/>
    <w:rsid w:val="00096B06"/>
    <w:rsid w:val="00096F6A"/>
    <w:rsid w:val="00097230"/>
    <w:rsid w:val="000976F4"/>
    <w:rsid w:val="00097B30"/>
    <w:rsid w:val="00097CA1"/>
    <w:rsid w:val="000A088E"/>
    <w:rsid w:val="000A41FF"/>
    <w:rsid w:val="000B0A34"/>
    <w:rsid w:val="000B1ADA"/>
    <w:rsid w:val="000B285F"/>
    <w:rsid w:val="000B67C0"/>
    <w:rsid w:val="000B7CFD"/>
    <w:rsid w:val="000C20A8"/>
    <w:rsid w:val="000C2848"/>
    <w:rsid w:val="000C36A2"/>
    <w:rsid w:val="000C6E26"/>
    <w:rsid w:val="000C7112"/>
    <w:rsid w:val="000D0CEA"/>
    <w:rsid w:val="000D45A2"/>
    <w:rsid w:val="000D4875"/>
    <w:rsid w:val="000D4BB6"/>
    <w:rsid w:val="000D4C9F"/>
    <w:rsid w:val="000E06F9"/>
    <w:rsid w:val="000E509C"/>
    <w:rsid w:val="000E6912"/>
    <w:rsid w:val="000E726F"/>
    <w:rsid w:val="000F03A5"/>
    <w:rsid w:val="000F17ED"/>
    <w:rsid w:val="000F2419"/>
    <w:rsid w:val="000F2666"/>
    <w:rsid w:val="000F3017"/>
    <w:rsid w:val="000F3258"/>
    <w:rsid w:val="000F3722"/>
    <w:rsid w:val="000F3A27"/>
    <w:rsid w:val="000F4CEF"/>
    <w:rsid w:val="000F5A1A"/>
    <w:rsid w:val="000F6A8A"/>
    <w:rsid w:val="001006D0"/>
    <w:rsid w:val="00101BAB"/>
    <w:rsid w:val="001024C4"/>
    <w:rsid w:val="00103D05"/>
    <w:rsid w:val="00104B97"/>
    <w:rsid w:val="001075E9"/>
    <w:rsid w:val="001078B9"/>
    <w:rsid w:val="00111DFE"/>
    <w:rsid w:val="0011274A"/>
    <w:rsid w:val="00113B0D"/>
    <w:rsid w:val="001158FA"/>
    <w:rsid w:val="00117FD9"/>
    <w:rsid w:val="0012063B"/>
    <w:rsid w:val="001226B3"/>
    <w:rsid w:val="00123943"/>
    <w:rsid w:val="00124B8B"/>
    <w:rsid w:val="001253EE"/>
    <w:rsid w:val="00125A24"/>
    <w:rsid w:val="001276B6"/>
    <w:rsid w:val="00127763"/>
    <w:rsid w:val="00130102"/>
    <w:rsid w:val="0013087F"/>
    <w:rsid w:val="001324A7"/>
    <w:rsid w:val="00133F4C"/>
    <w:rsid w:val="00134724"/>
    <w:rsid w:val="00135178"/>
    <w:rsid w:val="0013601B"/>
    <w:rsid w:val="00137E78"/>
    <w:rsid w:val="00140C8F"/>
    <w:rsid w:val="00140E1B"/>
    <w:rsid w:val="001416C5"/>
    <w:rsid w:val="00142ECA"/>
    <w:rsid w:val="001459DE"/>
    <w:rsid w:val="00145C8D"/>
    <w:rsid w:val="00146434"/>
    <w:rsid w:val="00147BD6"/>
    <w:rsid w:val="00147E40"/>
    <w:rsid w:val="00150BA1"/>
    <w:rsid w:val="001510DD"/>
    <w:rsid w:val="00151744"/>
    <w:rsid w:val="00151A8E"/>
    <w:rsid w:val="0015294C"/>
    <w:rsid w:val="001530CD"/>
    <w:rsid w:val="0015344B"/>
    <w:rsid w:val="00153B86"/>
    <w:rsid w:val="00154488"/>
    <w:rsid w:val="0015494F"/>
    <w:rsid w:val="00155593"/>
    <w:rsid w:val="001579FA"/>
    <w:rsid w:val="00160777"/>
    <w:rsid w:val="00160B6D"/>
    <w:rsid w:val="00161061"/>
    <w:rsid w:val="001623DA"/>
    <w:rsid w:val="00162FCA"/>
    <w:rsid w:val="00163F11"/>
    <w:rsid w:val="00164598"/>
    <w:rsid w:val="00164BE9"/>
    <w:rsid w:val="0016527B"/>
    <w:rsid w:val="001652DC"/>
    <w:rsid w:val="00165628"/>
    <w:rsid w:val="00166FFA"/>
    <w:rsid w:val="001710A4"/>
    <w:rsid w:val="001718D2"/>
    <w:rsid w:val="00175AE4"/>
    <w:rsid w:val="00175C2E"/>
    <w:rsid w:val="00176D73"/>
    <w:rsid w:val="0017763B"/>
    <w:rsid w:val="001777E0"/>
    <w:rsid w:val="00177B61"/>
    <w:rsid w:val="00180EF0"/>
    <w:rsid w:val="00181FBC"/>
    <w:rsid w:val="0018470D"/>
    <w:rsid w:val="00184F67"/>
    <w:rsid w:val="001878F6"/>
    <w:rsid w:val="00191089"/>
    <w:rsid w:val="0019142B"/>
    <w:rsid w:val="00191FE6"/>
    <w:rsid w:val="001926FA"/>
    <w:rsid w:val="00192959"/>
    <w:rsid w:val="00193208"/>
    <w:rsid w:val="00194981"/>
    <w:rsid w:val="0019698D"/>
    <w:rsid w:val="00196E2D"/>
    <w:rsid w:val="00197166"/>
    <w:rsid w:val="001972D9"/>
    <w:rsid w:val="00197D49"/>
    <w:rsid w:val="001A059D"/>
    <w:rsid w:val="001A1058"/>
    <w:rsid w:val="001A148C"/>
    <w:rsid w:val="001A21E0"/>
    <w:rsid w:val="001A4A67"/>
    <w:rsid w:val="001A5B6F"/>
    <w:rsid w:val="001A752B"/>
    <w:rsid w:val="001A7F12"/>
    <w:rsid w:val="001B040B"/>
    <w:rsid w:val="001B11CF"/>
    <w:rsid w:val="001B1A0B"/>
    <w:rsid w:val="001B4DAB"/>
    <w:rsid w:val="001B517D"/>
    <w:rsid w:val="001B5A2A"/>
    <w:rsid w:val="001B5BAA"/>
    <w:rsid w:val="001B5D1A"/>
    <w:rsid w:val="001B5DC2"/>
    <w:rsid w:val="001B6244"/>
    <w:rsid w:val="001B68DA"/>
    <w:rsid w:val="001B6A06"/>
    <w:rsid w:val="001C12A0"/>
    <w:rsid w:val="001C1AD9"/>
    <w:rsid w:val="001C2039"/>
    <w:rsid w:val="001C31C1"/>
    <w:rsid w:val="001C529A"/>
    <w:rsid w:val="001C6E0D"/>
    <w:rsid w:val="001C7C4E"/>
    <w:rsid w:val="001D05D5"/>
    <w:rsid w:val="001D0652"/>
    <w:rsid w:val="001D10F2"/>
    <w:rsid w:val="001D270E"/>
    <w:rsid w:val="001D2D41"/>
    <w:rsid w:val="001D3580"/>
    <w:rsid w:val="001D47A2"/>
    <w:rsid w:val="001D6E12"/>
    <w:rsid w:val="001D7328"/>
    <w:rsid w:val="001D7545"/>
    <w:rsid w:val="001D7A0C"/>
    <w:rsid w:val="001E1664"/>
    <w:rsid w:val="001E3A31"/>
    <w:rsid w:val="001E3FE6"/>
    <w:rsid w:val="001E409A"/>
    <w:rsid w:val="001E5D9B"/>
    <w:rsid w:val="001E6F48"/>
    <w:rsid w:val="001F1037"/>
    <w:rsid w:val="001F1A9E"/>
    <w:rsid w:val="001F1F6E"/>
    <w:rsid w:val="001F472A"/>
    <w:rsid w:val="001F4DCD"/>
    <w:rsid w:val="001F7E3B"/>
    <w:rsid w:val="00202266"/>
    <w:rsid w:val="002029E4"/>
    <w:rsid w:val="002042B7"/>
    <w:rsid w:val="00205BA5"/>
    <w:rsid w:val="00205D1F"/>
    <w:rsid w:val="00205E21"/>
    <w:rsid w:val="002079FD"/>
    <w:rsid w:val="00207A4B"/>
    <w:rsid w:val="00211866"/>
    <w:rsid w:val="00211F24"/>
    <w:rsid w:val="0021211A"/>
    <w:rsid w:val="00213826"/>
    <w:rsid w:val="002166BF"/>
    <w:rsid w:val="002173F3"/>
    <w:rsid w:val="00217E01"/>
    <w:rsid w:val="00221B28"/>
    <w:rsid w:val="002221AC"/>
    <w:rsid w:val="00224B6F"/>
    <w:rsid w:val="00225C51"/>
    <w:rsid w:val="00230511"/>
    <w:rsid w:val="00232925"/>
    <w:rsid w:val="00233C99"/>
    <w:rsid w:val="00233F2C"/>
    <w:rsid w:val="00235300"/>
    <w:rsid w:val="00236EE3"/>
    <w:rsid w:val="00241165"/>
    <w:rsid w:val="0024232A"/>
    <w:rsid w:val="00242558"/>
    <w:rsid w:val="00242CB5"/>
    <w:rsid w:val="00245CC0"/>
    <w:rsid w:val="00246CC2"/>
    <w:rsid w:val="002475D5"/>
    <w:rsid w:val="00250BDB"/>
    <w:rsid w:val="002513D2"/>
    <w:rsid w:val="00251DE0"/>
    <w:rsid w:val="00254446"/>
    <w:rsid w:val="0025458A"/>
    <w:rsid w:val="002557EB"/>
    <w:rsid w:val="00255F48"/>
    <w:rsid w:val="0025626F"/>
    <w:rsid w:val="00257B78"/>
    <w:rsid w:val="00260B65"/>
    <w:rsid w:val="00264BE2"/>
    <w:rsid w:val="00265949"/>
    <w:rsid w:val="00270CA7"/>
    <w:rsid w:val="00270E4B"/>
    <w:rsid w:val="002718EA"/>
    <w:rsid w:val="00272061"/>
    <w:rsid w:val="00272540"/>
    <w:rsid w:val="00274D1F"/>
    <w:rsid w:val="00281F5A"/>
    <w:rsid w:val="002823B1"/>
    <w:rsid w:val="00284099"/>
    <w:rsid w:val="0028483E"/>
    <w:rsid w:val="00284E89"/>
    <w:rsid w:val="00287150"/>
    <w:rsid w:val="00287175"/>
    <w:rsid w:val="00287CE1"/>
    <w:rsid w:val="00287F83"/>
    <w:rsid w:val="00290204"/>
    <w:rsid w:val="00290243"/>
    <w:rsid w:val="00290F10"/>
    <w:rsid w:val="0029203B"/>
    <w:rsid w:val="0029424D"/>
    <w:rsid w:val="002949C9"/>
    <w:rsid w:val="00294EA9"/>
    <w:rsid w:val="00297C95"/>
    <w:rsid w:val="00297EDB"/>
    <w:rsid w:val="002A02B9"/>
    <w:rsid w:val="002A0AF3"/>
    <w:rsid w:val="002A128B"/>
    <w:rsid w:val="002A1F07"/>
    <w:rsid w:val="002A21FC"/>
    <w:rsid w:val="002A4880"/>
    <w:rsid w:val="002A5688"/>
    <w:rsid w:val="002A74FA"/>
    <w:rsid w:val="002B3209"/>
    <w:rsid w:val="002B3E4E"/>
    <w:rsid w:val="002B5518"/>
    <w:rsid w:val="002C2D2A"/>
    <w:rsid w:val="002C38D7"/>
    <w:rsid w:val="002C4951"/>
    <w:rsid w:val="002C5286"/>
    <w:rsid w:val="002C59BC"/>
    <w:rsid w:val="002C606D"/>
    <w:rsid w:val="002C7506"/>
    <w:rsid w:val="002C7E73"/>
    <w:rsid w:val="002D0AE8"/>
    <w:rsid w:val="002D0E3F"/>
    <w:rsid w:val="002D1178"/>
    <w:rsid w:val="002D3A44"/>
    <w:rsid w:val="002D4787"/>
    <w:rsid w:val="002D6158"/>
    <w:rsid w:val="002D6CC7"/>
    <w:rsid w:val="002E0167"/>
    <w:rsid w:val="002E0C87"/>
    <w:rsid w:val="002E0F10"/>
    <w:rsid w:val="002E16B1"/>
    <w:rsid w:val="002E33AE"/>
    <w:rsid w:val="002E33BA"/>
    <w:rsid w:val="002E33C7"/>
    <w:rsid w:val="002E4D7E"/>
    <w:rsid w:val="002E4DE2"/>
    <w:rsid w:val="002E57D7"/>
    <w:rsid w:val="002E7DC1"/>
    <w:rsid w:val="002F05AF"/>
    <w:rsid w:val="002F1C9C"/>
    <w:rsid w:val="002F2F58"/>
    <w:rsid w:val="0030007B"/>
    <w:rsid w:val="003003D7"/>
    <w:rsid w:val="003035BF"/>
    <w:rsid w:val="003048E8"/>
    <w:rsid w:val="00305760"/>
    <w:rsid w:val="00306110"/>
    <w:rsid w:val="0031044F"/>
    <w:rsid w:val="0031169A"/>
    <w:rsid w:val="003131EB"/>
    <w:rsid w:val="003136AE"/>
    <w:rsid w:val="0031484D"/>
    <w:rsid w:val="0031501D"/>
    <w:rsid w:val="003164F2"/>
    <w:rsid w:val="0031669C"/>
    <w:rsid w:val="00316869"/>
    <w:rsid w:val="003175FA"/>
    <w:rsid w:val="00317ED4"/>
    <w:rsid w:val="00320E2E"/>
    <w:rsid w:val="0032197F"/>
    <w:rsid w:val="00322003"/>
    <w:rsid w:val="0032435A"/>
    <w:rsid w:val="003255C9"/>
    <w:rsid w:val="00325B54"/>
    <w:rsid w:val="0032652D"/>
    <w:rsid w:val="00327EBC"/>
    <w:rsid w:val="00331A64"/>
    <w:rsid w:val="00332EFE"/>
    <w:rsid w:val="003336BB"/>
    <w:rsid w:val="003339F3"/>
    <w:rsid w:val="00335123"/>
    <w:rsid w:val="00336152"/>
    <w:rsid w:val="003379A9"/>
    <w:rsid w:val="00337CB2"/>
    <w:rsid w:val="00337D08"/>
    <w:rsid w:val="00340C16"/>
    <w:rsid w:val="003424FC"/>
    <w:rsid w:val="0034253B"/>
    <w:rsid w:val="00342B3B"/>
    <w:rsid w:val="00343DB5"/>
    <w:rsid w:val="00344D4F"/>
    <w:rsid w:val="0034599D"/>
    <w:rsid w:val="003464DA"/>
    <w:rsid w:val="0034763E"/>
    <w:rsid w:val="00347DB8"/>
    <w:rsid w:val="0035016E"/>
    <w:rsid w:val="00350ADC"/>
    <w:rsid w:val="003522C0"/>
    <w:rsid w:val="003524F1"/>
    <w:rsid w:val="00354640"/>
    <w:rsid w:val="0035540F"/>
    <w:rsid w:val="00356090"/>
    <w:rsid w:val="00360769"/>
    <w:rsid w:val="00360EC2"/>
    <w:rsid w:val="00362617"/>
    <w:rsid w:val="003636A4"/>
    <w:rsid w:val="003647B6"/>
    <w:rsid w:val="00365503"/>
    <w:rsid w:val="003656BF"/>
    <w:rsid w:val="00366818"/>
    <w:rsid w:val="00367247"/>
    <w:rsid w:val="00370A66"/>
    <w:rsid w:val="00371826"/>
    <w:rsid w:val="0037353D"/>
    <w:rsid w:val="003740A5"/>
    <w:rsid w:val="00374355"/>
    <w:rsid w:val="0037560C"/>
    <w:rsid w:val="00376794"/>
    <w:rsid w:val="00377A41"/>
    <w:rsid w:val="00377A77"/>
    <w:rsid w:val="0038021D"/>
    <w:rsid w:val="003807FC"/>
    <w:rsid w:val="0038183A"/>
    <w:rsid w:val="00381CD3"/>
    <w:rsid w:val="00382E96"/>
    <w:rsid w:val="0038437F"/>
    <w:rsid w:val="00384530"/>
    <w:rsid w:val="00385B49"/>
    <w:rsid w:val="00386897"/>
    <w:rsid w:val="00386A54"/>
    <w:rsid w:val="003908B2"/>
    <w:rsid w:val="00392145"/>
    <w:rsid w:val="00392A69"/>
    <w:rsid w:val="00392E4B"/>
    <w:rsid w:val="00392ECD"/>
    <w:rsid w:val="00393537"/>
    <w:rsid w:val="00397D54"/>
    <w:rsid w:val="003A01D0"/>
    <w:rsid w:val="003A121E"/>
    <w:rsid w:val="003A1A2A"/>
    <w:rsid w:val="003A277E"/>
    <w:rsid w:val="003A2D5D"/>
    <w:rsid w:val="003A496B"/>
    <w:rsid w:val="003A60AC"/>
    <w:rsid w:val="003A775C"/>
    <w:rsid w:val="003B0A6B"/>
    <w:rsid w:val="003B200D"/>
    <w:rsid w:val="003B304B"/>
    <w:rsid w:val="003B32F7"/>
    <w:rsid w:val="003B5934"/>
    <w:rsid w:val="003B5F22"/>
    <w:rsid w:val="003B70C5"/>
    <w:rsid w:val="003B7787"/>
    <w:rsid w:val="003B79C4"/>
    <w:rsid w:val="003C0FF1"/>
    <w:rsid w:val="003C119A"/>
    <w:rsid w:val="003C13A4"/>
    <w:rsid w:val="003C193D"/>
    <w:rsid w:val="003C2819"/>
    <w:rsid w:val="003C3D35"/>
    <w:rsid w:val="003C4161"/>
    <w:rsid w:val="003C4253"/>
    <w:rsid w:val="003C47A7"/>
    <w:rsid w:val="003C61E8"/>
    <w:rsid w:val="003C7976"/>
    <w:rsid w:val="003D086D"/>
    <w:rsid w:val="003D6242"/>
    <w:rsid w:val="003D65F7"/>
    <w:rsid w:val="003D67CD"/>
    <w:rsid w:val="003D6BEF"/>
    <w:rsid w:val="003D7BE5"/>
    <w:rsid w:val="003E0171"/>
    <w:rsid w:val="003E04BB"/>
    <w:rsid w:val="003E0A95"/>
    <w:rsid w:val="003E1A04"/>
    <w:rsid w:val="003E25B9"/>
    <w:rsid w:val="003E2E4D"/>
    <w:rsid w:val="003E3216"/>
    <w:rsid w:val="003E450F"/>
    <w:rsid w:val="003E6443"/>
    <w:rsid w:val="003F03E8"/>
    <w:rsid w:val="003F0F67"/>
    <w:rsid w:val="003F336E"/>
    <w:rsid w:val="003F455D"/>
    <w:rsid w:val="003F49DA"/>
    <w:rsid w:val="003F5A08"/>
    <w:rsid w:val="003F5F0E"/>
    <w:rsid w:val="003F7B27"/>
    <w:rsid w:val="003F7F8A"/>
    <w:rsid w:val="00400905"/>
    <w:rsid w:val="00401662"/>
    <w:rsid w:val="00401F9A"/>
    <w:rsid w:val="00402E73"/>
    <w:rsid w:val="0040315B"/>
    <w:rsid w:val="0040353C"/>
    <w:rsid w:val="0040464D"/>
    <w:rsid w:val="004068FF"/>
    <w:rsid w:val="00416C7A"/>
    <w:rsid w:val="0041731D"/>
    <w:rsid w:val="0041794E"/>
    <w:rsid w:val="00417E43"/>
    <w:rsid w:val="004203F2"/>
    <w:rsid w:val="004207EC"/>
    <w:rsid w:val="00420A1D"/>
    <w:rsid w:val="00421351"/>
    <w:rsid w:val="004241AF"/>
    <w:rsid w:val="004242A3"/>
    <w:rsid w:val="004258B7"/>
    <w:rsid w:val="004267EA"/>
    <w:rsid w:val="00430006"/>
    <w:rsid w:val="004306FE"/>
    <w:rsid w:val="0043405C"/>
    <w:rsid w:val="00434785"/>
    <w:rsid w:val="00435BD7"/>
    <w:rsid w:val="00437975"/>
    <w:rsid w:val="0044257C"/>
    <w:rsid w:val="00452233"/>
    <w:rsid w:val="00454EFC"/>
    <w:rsid w:val="00456783"/>
    <w:rsid w:val="00457871"/>
    <w:rsid w:val="00460090"/>
    <w:rsid w:val="00460AFA"/>
    <w:rsid w:val="00461404"/>
    <w:rsid w:val="00462053"/>
    <w:rsid w:val="00462DD7"/>
    <w:rsid w:val="004630ED"/>
    <w:rsid w:val="00463D0C"/>
    <w:rsid w:val="00464339"/>
    <w:rsid w:val="00464356"/>
    <w:rsid w:val="004653EB"/>
    <w:rsid w:val="004661BE"/>
    <w:rsid w:val="00466C69"/>
    <w:rsid w:val="00471FAE"/>
    <w:rsid w:val="00471FDC"/>
    <w:rsid w:val="0047355C"/>
    <w:rsid w:val="00474C1C"/>
    <w:rsid w:val="004769D1"/>
    <w:rsid w:val="00476FFE"/>
    <w:rsid w:val="00477558"/>
    <w:rsid w:val="004800E9"/>
    <w:rsid w:val="004831C4"/>
    <w:rsid w:val="004900DC"/>
    <w:rsid w:val="00490E4C"/>
    <w:rsid w:val="00491593"/>
    <w:rsid w:val="0049257F"/>
    <w:rsid w:val="00493D28"/>
    <w:rsid w:val="00494CC3"/>
    <w:rsid w:val="0049697B"/>
    <w:rsid w:val="00497883"/>
    <w:rsid w:val="00497B08"/>
    <w:rsid w:val="004A08CA"/>
    <w:rsid w:val="004B2A5E"/>
    <w:rsid w:val="004B2B12"/>
    <w:rsid w:val="004B32C2"/>
    <w:rsid w:val="004B3621"/>
    <w:rsid w:val="004B3910"/>
    <w:rsid w:val="004B3E1B"/>
    <w:rsid w:val="004B3E66"/>
    <w:rsid w:val="004B457A"/>
    <w:rsid w:val="004B53EB"/>
    <w:rsid w:val="004B6056"/>
    <w:rsid w:val="004B7128"/>
    <w:rsid w:val="004B75E2"/>
    <w:rsid w:val="004C16DF"/>
    <w:rsid w:val="004C31BB"/>
    <w:rsid w:val="004C593D"/>
    <w:rsid w:val="004C692B"/>
    <w:rsid w:val="004C7292"/>
    <w:rsid w:val="004C7661"/>
    <w:rsid w:val="004D0882"/>
    <w:rsid w:val="004D1D29"/>
    <w:rsid w:val="004D2741"/>
    <w:rsid w:val="004D2C44"/>
    <w:rsid w:val="004D2C99"/>
    <w:rsid w:val="004D35A7"/>
    <w:rsid w:val="004D43CC"/>
    <w:rsid w:val="004D47E4"/>
    <w:rsid w:val="004D497D"/>
    <w:rsid w:val="004D53D3"/>
    <w:rsid w:val="004D655E"/>
    <w:rsid w:val="004D6724"/>
    <w:rsid w:val="004D6DBC"/>
    <w:rsid w:val="004D7878"/>
    <w:rsid w:val="004D7ECC"/>
    <w:rsid w:val="004E10A2"/>
    <w:rsid w:val="004E27BE"/>
    <w:rsid w:val="004E438E"/>
    <w:rsid w:val="004F0C20"/>
    <w:rsid w:val="004F183B"/>
    <w:rsid w:val="004F1971"/>
    <w:rsid w:val="004F23C2"/>
    <w:rsid w:val="004F2654"/>
    <w:rsid w:val="004F4209"/>
    <w:rsid w:val="004F45C4"/>
    <w:rsid w:val="004F4A4D"/>
    <w:rsid w:val="004F5B39"/>
    <w:rsid w:val="004F5DD5"/>
    <w:rsid w:val="004F76C5"/>
    <w:rsid w:val="004F7878"/>
    <w:rsid w:val="004F7C6B"/>
    <w:rsid w:val="0050127C"/>
    <w:rsid w:val="00501E5A"/>
    <w:rsid w:val="00502B5C"/>
    <w:rsid w:val="00503FB3"/>
    <w:rsid w:val="00507E2B"/>
    <w:rsid w:val="00507E79"/>
    <w:rsid w:val="00510DD1"/>
    <w:rsid w:val="00516880"/>
    <w:rsid w:val="00516BEE"/>
    <w:rsid w:val="0051754D"/>
    <w:rsid w:val="00517B15"/>
    <w:rsid w:val="00520008"/>
    <w:rsid w:val="005237DB"/>
    <w:rsid w:val="00524356"/>
    <w:rsid w:val="00524D75"/>
    <w:rsid w:val="00530ABE"/>
    <w:rsid w:val="00530AC7"/>
    <w:rsid w:val="00532C9C"/>
    <w:rsid w:val="005330EF"/>
    <w:rsid w:val="005361EF"/>
    <w:rsid w:val="005364D5"/>
    <w:rsid w:val="00536870"/>
    <w:rsid w:val="00537120"/>
    <w:rsid w:val="00537152"/>
    <w:rsid w:val="005407EE"/>
    <w:rsid w:val="0054120C"/>
    <w:rsid w:val="00541D8D"/>
    <w:rsid w:val="0054325A"/>
    <w:rsid w:val="005433E1"/>
    <w:rsid w:val="00545E71"/>
    <w:rsid w:val="00551D4B"/>
    <w:rsid w:val="00554309"/>
    <w:rsid w:val="005544EA"/>
    <w:rsid w:val="00554A53"/>
    <w:rsid w:val="00555A50"/>
    <w:rsid w:val="00557B49"/>
    <w:rsid w:val="00561876"/>
    <w:rsid w:val="00562253"/>
    <w:rsid w:val="00562508"/>
    <w:rsid w:val="00562648"/>
    <w:rsid w:val="00563B82"/>
    <w:rsid w:val="0056429E"/>
    <w:rsid w:val="00564858"/>
    <w:rsid w:val="005648C3"/>
    <w:rsid w:val="005659EE"/>
    <w:rsid w:val="00565C2E"/>
    <w:rsid w:val="00566A50"/>
    <w:rsid w:val="00570EE3"/>
    <w:rsid w:val="005712BE"/>
    <w:rsid w:val="005732A0"/>
    <w:rsid w:val="00573706"/>
    <w:rsid w:val="00575207"/>
    <w:rsid w:val="00575AA4"/>
    <w:rsid w:val="005760C4"/>
    <w:rsid w:val="00576336"/>
    <w:rsid w:val="00576452"/>
    <w:rsid w:val="0058029A"/>
    <w:rsid w:val="005824FE"/>
    <w:rsid w:val="00582AF9"/>
    <w:rsid w:val="00584EBB"/>
    <w:rsid w:val="00586620"/>
    <w:rsid w:val="00586865"/>
    <w:rsid w:val="00586DFB"/>
    <w:rsid w:val="005871A0"/>
    <w:rsid w:val="005874EF"/>
    <w:rsid w:val="00590E03"/>
    <w:rsid w:val="005914EB"/>
    <w:rsid w:val="00592BD0"/>
    <w:rsid w:val="005942DB"/>
    <w:rsid w:val="00594553"/>
    <w:rsid w:val="0059471A"/>
    <w:rsid w:val="0059587D"/>
    <w:rsid w:val="005A110B"/>
    <w:rsid w:val="005A22FC"/>
    <w:rsid w:val="005A3504"/>
    <w:rsid w:val="005A3A31"/>
    <w:rsid w:val="005A4D70"/>
    <w:rsid w:val="005A676E"/>
    <w:rsid w:val="005B01CA"/>
    <w:rsid w:val="005B0AED"/>
    <w:rsid w:val="005B2462"/>
    <w:rsid w:val="005B2A23"/>
    <w:rsid w:val="005B4F87"/>
    <w:rsid w:val="005B5689"/>
    <w:rsid w:val="005B6C90"/>
    <w:rsid w:val="005C066C"/>
    <w:rsid w:val="005C19B7"/>
    <w:rsid w:val="005C548D"/>
    <w:rsid w:val="005C54F4"/>
    <w:rsid w:val="005C70A1"/>
    <w:rsid w:val="005D0D32"/>
    <w:rsid w:val="005D2D12"/>
    <w:rsid w:val="005D33C1"/>
    <w:rsid w:val="005D4CA7"/>
    <w:rsid w:val="005E055D"/>
    <w:rsid w:val="005E0D39"/>
    <w:rsid w:val="005E223A"/>
    <w:rsid w:val="005E3362"/>
    <w:rsid w:val="005E4B87"/>
    <w:rsid w:val="005E534D"/>
    <w:rsid w:val="005E69D6"/>
    <w:rsid w:val="005E73F8"/>
    <w:rsid w:val="005E7531"/>
    <w:rsid w:val="005F00E7"/>
    <w:rsid w:val="005F148E"/>
    <w:rsid w:val="005F269B"/>
    <w:rsid w:val="005F2D77"/>
    <w:rsid w:val="005F38E8"/>
    <w:rsid w:val="005F62CF"/>
    <w:rsid w:val="005F65B3"/>
    <w:rsid w:val="00600800"/>
    <w:rsid w:val="006045A5"/>
    <w:rsid w:val="0060463A"/>
    <w:rsid w:val="00604A69"/>
    <w:rsid w:val="00604DC8"/>
    <w:rsid w:val="0060584F"/>
    <w:rsid w:val="00607A89"/>
    <w:rsid w:val="00611D94"/>
    <w:rsid w:val="006121AA"/>
    <w:rsid w:val="006121B7"/>
    <w:rsid w:val="00612774"/>
    <w:rsid w:val="00613692"/>
    <w:rsid w:val="00615C4E"/>
    <w:rsid w:val="00615D3B"/>
    <w:rsid w:val="006210F5"/>
    <w:rsid w:val="006216EA"/>
    <w:rsid w:val="00624312"/>
    <w:rsid w:val="0062483C"/>
    <w:rsid w:val="00624EAF"/>
    <w:rsid w:val="00625BE7"/>
    <w:rsid w:val="0062761B"/>
    <w:rsid w:val="00630348"/>
    <w:rsid w:val="00631DF4"/>
    <w:rsid w:val="00632436"/>
    <w:rsid w:val="00632701"/>
    <w:rsid w:val="00633F91"/>
    <w:rsid w:val="00635809"/>
    <w:rsid w:val="00635B4F"/>
    <w:rsid w:val="006367FD"/>
    <w:rsid w:val="006370C8"/>
    <w:rsid w:val="00640B3E"/>
    <w:rsid w:val="006410DE"/>
    <w:rsid w:val="00641A5E"/>
    <w:rsid w:val="00643367"/>
    <w:rsid w:val="006454EC"/>
    <w:rsid w:val="00645EF8"/>
    <w:rsid w:val="00651FAF"/>
    <w:rsid w:val="0065289C"/>
    <w:rsid w:val="00653D03"/>
    <w:rsid w:val="006541E7"/>
    <w:rsid w:val="00654E9B"/>
    <w:rsid w:val="00655F87"/>
    <w:rsid w:val="0065738B"/>
    <w:rsid w:val="00657926"/>
    <w:rsid w:val="00661339"/>
    <w:rsid w:val="00663695"/>
    <w:rsid w:val="006655C9"/>
    <w:rsid w:val="00670BD9"/>
    <w:rsid w:val="00671E41"/>
    <w:rsid w:val="006721FE"/>
    <w:rsid w:val="00674C7C"/>
    <w:rsid w:val="00674D9A"/>
    <w:rsid w:val="00676274"/>
    <w:rsid w:val="00677821"/>
    <w:rsid w:val="00682E50"/>
    <w:rsid w:val="0068309B"/>
    <w:rsid w:val="00683968"/>
    <w:rsid w:val="00683E7E"/>
    <w:rsid w:val="00684A70"/>
    <w:rsid w:val="00690F18"/>
    <w:rsid w:val="0069149B"/>
    <w:rsid w:val="006914A1"/>
    <w:rsid w:val="00691CDC"/>
    <w:rsid w:val="0069347B"/>
    <w:rsid w:val="0069379F"/>
    <w:rsid w:val="006949A0"/>
    <w:rsid w:val="00695243"/>
    <w:rsid w:val="00695626"/>
    <w:rsid w:val="00696C1C"/>
    <w:rsid w:val="006A05EC"/>
    <w:rsid w:val="006A0B94"/>
    <w:rsid w:val="006A236A"/>
    <w:rsid w:val="006A5F50"/>
    <w:rsid w:val="006A5F8B"/>
    <w:rsid w:val="006A6D42"/>
    <w:rsid w:val="006A74B5"/>
    <w:rsid w:val="006B065F"/>
    <w:rsid w:val="006B068C"/>
    <w:rsid w:val="006B0B13"/>
    <w:rsid w:val="006B0DE7"/>
    <w:rsid w:val="006B17F3"/>
    <w:rsid w:val="006B1DD2"/>
    <w:rsid w:val="006B20DD"/>
    <w:rsid w:val="006B22AC"/>
    <w:rsid w:val="006B790F"/>
    <w:rsid w:val="006B7F47"/>
    <w:rsid w:val="006C2F44"/>
    <w:rsid w:val="006C4073"/>
    <w:rsid w:val="006C44DD"/>
    <w:rsid w:val="006C4ECE"/>
    <w:rsid w:val="006C6685"/>
    <w:rsid w:val="006C738B"/>
    <w:rsid w:val="006C7684"/>
    <w:rsid w:val="006D18DC"/>
    <w:rsid w:val="006D22E5"/>
    <w:rsid w:val="006D2320"/>
    <w:rsid w:val="006D395B"/>
    <w:rsid w:val="006D395E"/>
    <w:rsid w:val="006D3BD4"/>
    <w:rsid w:val="006D4C57"/>
    <w:rsid w:val="006D6B1C"/>
    <w:rsid w:val="006D73E6"/>
    <w:rsid w:val="006D7AB5"/>
    <w:rsid w:val="006E06C2"/>
    <w:rsid w:val="006E0A54"/>
    <w:rsid w:val="006E1683"/>
    <w:rsid w:val="006E36CD"/>
    <w:rsid w:val="006E40C2"/>
    <w:rsid w:val="006E4B34"/>
    <w:rsid w:val="006E5693"/>
    <w:rsid w:val="006E7C3E"/>
    <w:rsid w:val="006F2BFC"/>
    <w:rsid w:val="006F3514"/>
    <w:rsid w:val="006F6A14"/>
    <w:rsid w:val="006F75A0"/>
    <w:rsid w:val="00700CDE"/>
    <w:rsid w:val="0070140A"/>
    <w:rsid w:val="0070244A"/>
    <w:rsid w:val="007027D9"/>
    <w:rsid w:val="00704520"/>
    <w:rsid w:val="00704F36"/>
    <w:rsid w:val="00705347"/>
    <w:rsid w:val="00705FBD"/>
    <w:rsid w:val="007064A4"/>
    <w:rsid w:val="00707945"/>
    <w:rsid w:val="00710B6F"/>
    <w:rsid w:val="00710F9B"/>
    <w:rsid w:val="00711F0A"/>
    <w:rsid w:val="00712A70"/>
    <w:rsid w:val="007152FB"/>
    <w:rsid w:val="00715DDB"/>
    <w:rsid w:val="00716A27"/>
    <w:rsid w:val="00716E37"/>
    <w:rsid w:val="0072014D"/>
    <w:rsid w:val="00721117"/>
    <w:rsid w:val="007224BC"/>
    <w:rsid w:val="00731DA5"/>
    <w:rsid w:val="007322BD"/>
    <w:rsid w:val="007330A3"/>
    <w:rsid w:val="00734297"/>
    <w:rsid w:val="00734B85"/>
    <w:rsid w:val="00736A88"/>
    <w:rsid w:val="00740420"/>
    <w:rsid w:val="00740D55"/>
    <w:rsid w:val="0074161D"/>
    <w:rsid w:val="007418AF"/>
    <w:rsid w:val="007422AE"/>
    <w:rsid w:val="007427F3"/>
    <w:rsid w:val="00743016"/>
    <w:rsid w:val="0074323B"/>
    <w:rsid w:val="0074389C"/>
    <w:rsid w:val="00743A1A"/>
    <w:rsid w:val="00743B3B"/>
    <w:rsid w:val="00744FD2"/>
    <w:rsid w:val="00745012"/>
    <w:rsid w:val="007459C9"/>
    <w:rsid w:val="00745EF4"/>
    <w:rsid w:val="007469B2"/>
    <w:rsid w:val="00750A65"/>
    <w:rsid w:val="00751893"/>
    <w:rsid w:val="007524F5"/>
    <w:rsid w:val="00752895"/>
    <w:rsid w:val="007554EA"/>
    <w:rsid w:val="00756313"/>
    <w:rsid w:val="00757E83"/>
    <w:rsid w:val="007615CA"/>
    <w:rsid w:val="00761A8D"/>
    <w:rsid w:val="0076214F"/>
    <w:rsid w:val="0076347B"/>
    <w:rsid w:val="0076357F"/>
    <w:rsid w:val="00764E31"/>
    <w:rsid w:val="00765348"/>
    <w:rsid w:val="007673B2"/>
    <w:rsid w:val="007678FB"/>
    <w:rsid w:val="00770623"/>
    <w:rsid w:val="007713AE"/>
    <w:rsid w:val="0077185C"/>
    <w:rsid w:val="007718AE"/>
    <w:rsid w:val="00771B84"/>
    <w:rsid w:val="007743B8"/>
    <w:rsid w:val="00775923"/>
    <w:rsid w:val="00777223"/>
    <w:rsid w:val="007826B4"/>
    <w:rsid w:val="00783919"/>
    <w:rsid w:val="00783C87"/>
    <w:rsid w:val="00790CDD"/>
    <w:rsid w:val="007914B5"/>
    <w:rsid w:val="00791823"/>
    <w:rsid w:val="00792886"/>
    <w:rsid w:val="0079307D"/>
    <w:rsid w:val="0079386D"/>
    <w:rsid w:val="0079455A"/>
    <w:rsid w:val="007968D6"/>
    <w:rsid w:val="00796FFE"/>
    <w:rsid w:val="007A374E"/>
    <w:rsid w:val="007A3A3F"/>
    <w:rsid w:val="007A44D3"/>
    <w:rsid w:val="007B0E93"/>
    <w:rsid w:val="007B0F7B"/>
    <w:rsid w:val="007B17EA"/>
    <w:rsid w:val="007B209B"/>
    <w:rsid w:val="007B3998"/>
    <w:rsid w:val="007B66A0"/>
    <w:rsid w:val="007B6D13"/>
    <w:rsid w:val="007B7F85"/>
    <w:rsid w:val="007C06AB"/>
    <w:rsid w:val="007C294E"/>
    <w:rsid w:val="007C3640"/>
    <w:rsid w:val="007C4837"/>
    <w:rsid w:val="007C5820"/>
    <w:rsid w:val="007C5E66"/>
    <w:rsid w:val="007C7D78"/>
    <w:rsid w:val="007D13CB"/>
    <w:rsid w:val="007D1F5A"/>
    <w:rsid w:val="007D2102"/>
    <w:rsid w:val="007D2F44"/>
    <w:rsid w:val="007D3D59"/>
    <w:rsid w:val="007D4F20"/>
    <w:rsid w:val="007D700B"/>
    <w:rsid w:val="007D742D"/>
    <w:rsid w:val="007E1AC8"/>
    <w:rsid w:val="007E1FF1"/>
    <w:rsid w:val="007E30D4"/>
    <w:rsid w:val="007E60E1"/>
    <w:rsid w:val="007E77AA"/>
    <w:rsid w:val="007E7D22"/>
    <w:rsid w:val="007F0066"/>
    <w:rsid w:val="007F0D5E"/>
    <w:rsid w:val="007F24DF"/>
    <w:rsid w:val="007F58C5"/>
    <w:rsid w:val="007F5F18"/>
    <w:rsid w:val="007F62E8"/>
    <w:rsid w:val="007F6472"/>
    <w:rsid w:val="007F6E50"/>
    <w:rsid w:val="008008F5"/>
    <w:rsid w:val="00801CC0"/>
    <w:rsid w:val="00803324"/>
    <w:rsid w:val="0080403B"/>
    <w:rsid w:val="0080405E"/>
    <w:rsid w:val="00805936"/>
    <w:rsid w:val="00816A82"/>
    <w:rsid w:val="00816FA0"/>
    <w:rsid w:val="008200F8"/>
    <w:rsid w:val="008213AF"/>
    <w:rsid w:val="008241F9"/>
    <w:rsid w:val="0082431D"/>
    <w:rsid w:val="008256EA"/>
    <w:rsid w:val="00826041"/>
    <w:rsid w:val="008260DA"/>
    <w:rsid w:val="00826737"/>
    <w:rsid w:val="0082697C"/>
    <w:rsid w:val="00827C27"/>
    <w:rsid w:val="00832CF5"/>
    <w:rsid w:val="008337D2"/>
    <w:rsid w:val="008350D7"/>
    <w:rsid w:val="00836C22"/>
    <w:rsid w:val="0083710D"/>
    <w:rsid w:val="00837145"/>
    <w:rsid w:val="00837CF3"/>
    <w:rsid w:val="00840CD1"/>
    <w:rsid w:val="00840FAB"/>
    <w:rsid w:val="00841C33"/>
    <w:rsid w:val="008421E6"/>
    <w:rsid w:val="008422E6"/>
    <w:rsid w:val="0084237F"/>
    <w:rsid w:val="008433CC"/>
    <w:rsid w:val="008441A6"/>
    <w:rsid w:val="008500C0"/>
    <w:rsid w:val="008520AC"/>
    <w:rsid w:val="008525F8"/>
    <w:rsid w:val="00852C90"/>
    <w:rsid w:val="00852E58"/>
    <w:rsid w:val="00854C66"/>
    <w:rsid w:val="0085506B"/>
    <w:rsid w:val="00856D36"/>
    <w:rsid w:val="00857BB2"/>
    <w:rsid w:val="00860392"/>
    <w:rsid w:val="00860518"/>
    <w:rsid w:val="00862568"/>
    <w:rsid w:val="00863DCC"/>
    <w:rsid w:val="008645A9"/>
    <w:rsid w:val="00865481"/>
    <w:rsid w:val="00866505"/>
    <w:rsid w:val="00866BD4"/>
    <w:rsid w:val="0086718F"/>
    <w:rsid w:val="00875779"/>
    <w:rsid w:val="00875C66"/>
    <w:rsid w:val="00876542"/>
    <w:rsid w:val="00882BD3"/>
    <w:rsid w:val="0088410F"/>
    <w:rsid w:val="00885217"/>
    <w:rsid w:val="00885509"/>
    <w:rsid w:val="00886A8E"/>
    <w:rsid w:val="0089033D"/>
    <w:rsid w:val="00891F27"/>
    <w:rsid w:val="00892A14"/>
    <w:rsid w:val="00894593"/>
    <w:rsid w:val="008946FC"/>
    <w:rsid w:val="008963EA"/>
    <w:rsid w:val="00896B8F"/>
    <w:rsid w:val="008975F0"/>
    <w:rsid w:val="00897E22"/>
    <w:rsid w:val="008A349E"/>
    <w:rsid w:val="008A67AD"/>
    <w:rsid w:val="008B0336"/>
    <w:rsid w:val="008B167D"/>
    <w:rsid w:val="008B22FC"/>
    <w:rsid w:val="008B2738"/>
    <w:rsid w:val="008B2A8A"/>
    <w:rsid w:val="008B3889"/>
    <w:rsid w:val="008B4F3B"/>
    <w:rsid w:val="008B56EF"/>
    <w:rsid w:val="008B64DD"/>
    <w:rsid w:val="008C064B"/>
    <w:rsid w:val="008C3095"/>
    <w:rsid w:val="008C35F0"/>
    <w:rsid w:val="008C388D"/>
    <w:rsid w:val="008C48E5"/>
    <w:rsid w:val="008C5ACB"/>
    <w:rsid w:val="008C65AF"/>
    <w:rsid w:val="008C6CC5"/>
    <w:rsid w:val="008C7940"/>
    <w:rsid w:val="008C7F38"/>
    <w:rsid w:val="008D0380"/>
    <w:rsid w:val="008D0A8D"/>
    <w:rsid w:val="008D2CF9"/>
    <w:rsid w:val="008D33DB"/>
    <w:rsid w:val="008D3411"/>
    <w:rsid w:val="008D367C"/>
    <w:rsid w:val="008D3C7B"/>
    <w:rsid w:val="008D3D6C"/>
    <w:rsid w:val="008D3FCA"/>
    <w:rsid w:val="008D4D3A"/>
    <w:rsid w:val="008D6B31"/>
    <w:rsid w:val="008E0987"/>
    <w:rsid w:val="008E12C7"/>
    <w:rsid w:val="008E5A4F"/>
    <w:rsid w:val="008E79C3"/>
    <w:rsid w:val="008E7B2A"/>
    <w:rsid w:val="008F28EA"/>
    <w:rsid w:val="008F35F1"/>
    <w:rsid w:val="008F39AD"/>
    <w:rsid w:val="008F3ABA"/>
    <w:rsid w:val="008F4E02"/>
    <w:rsid w:val="008F59FF"/>
    <w:rsid w:val="008F5B08"/>
    <w:rsid w:val="00901CC1"/>
    <w:rsid w:val="00903AA7"/>
    <w:rsid w:val="009047E5"/>
    <w:rsid w:val="009051A4"/>
    <w:rsid w:val="00905477"/>
    <w:rsid w:val="009062A2"/>
    <w:rsid w:val="0090790E"/>
    <w:rsid w:val="00912846"/>
    <w:rsid w:val="0091349F"/>
    <w:rsid w:val="0091602C"/>
    <w:rsid w:val="0092002C"/>
    <w:rsid w:val="00920AD0"/>
    <w:rsid w:val="00920DF9"/>
    <w:rsid w:val="00923329"/>
    <w:rsid w:val="009237F2"/>
    <w:rsid w:val="00924152"/>
    <w:rsid w:val="009258B4"/>
    <w:rsid w:val="0092634F"/>
    <w:rsid w:val="0092638E"/>
    <w:rsid w:val="00927CD1"/>
    <w:rsid w:val="009306A2"/>
    <w:rsid w:val="00933DD1"/>
    <w:rsid w:val="0093688A"/>
    <w:rsid w:val="009370AF"/>
    <w:rsid w:val="009426A0"/>
    <w:rsid w:val="00942A0B"/>
    <w:rsid w:val="00945ED3"/>
    <w:rsid w:val="009470D0"/>
    <w:rsid w:val="009477FA"/>
    <w:rsid w:val="00947836"/>
    <w:rsid w:val="00947850"/>
    <w:rsid w:val="00947963"/>
    <w:rsid w:val="009509BB"/>
    <w:rsid w:val="0095160C"/>
    <w:rsid w:val="00952111"/>
    <w:rsid w:val="0095367A"/>
    <w:rsid w:val="00954F8E"/>
    <w:rsid w:val="0095627A"/>
    <w:rsid w:val="00957B74"/>
    <w:rsid w:val="00960D85"/>
    <w:rsid w:val="00960F7F"/>
    <w:rsid w:val="009615A6"/>
    <w:rsid w:val="0096271D"/>
    <w:rsid w:val="00965FA8"/>
    <w:rsid w:val="00966FE6"/>
    <w:rsid w:val="00967CB0"/>
    <w:rsid w:val="00971066"/>
    <w:rsid w:val="00972047"/>
    <w:rsid w:val="00973808"/>
    <w:rsid w:val="00974510"/>
    <w:rsid w:val="00974955"/>
    <w:rsid w:val="00977CA6"/>
    <w:rsid w:val="00981995"/>
    <w:rsid w:val="00981A0A"/>
    <w:rsid w:val="00982F6C"/>
    <w:rsid w:val="009830D9"/>
    <w:rsid w:val="009836F1"/>
    <w:rsid w:val="00984DE2"/>
    <w:rsid w:val="00985BF8"/>
    <w:rsid w:val="009903F3"/>
    <w:rsid w:val="00991715"/>
    <w:rsid w:val="00991823"/>
    <w:rsid w:val="00991CF6"/>
    <w:rsid w:val="00992CAA"/>
    <w:rsid w:val="00993CAD"/>
    <w:rsid w:val="00994319"/>
    <w:rsid w:val="0099494A"/>
    <w:rsid w:val="009949ED"/>
    <w:rsid w:val="00995345"/>
    <w:rsid w:val="00995521"/>
    <w:rsid w:val="009974FF"/>
    <w:rsid w:val="0099782F"/>
    <w:rsid w:val="009A00E9"/>
    <w:rsid w:val="009A2430"/>
    <w:rsid w:val="009A33FA"/>
    <w:rsid w:val="009A424C"/>
    <w:rsid w:val="009A4CC1"/>
    <w:rsid w:val="009A4FBF"/>
    <w:rsid w:val="009A5552"/>
    <w:rsid w:val="009A5E39"/>
    <w:rsid w:val="009A78BB"/>
    <w:rsid w:val="009A7BB6"/>
    <w:rsid w:val="009A7BF4"/>
    <w:rsid w:val="009B106E"/>
    <w:rsid w:val="009B18EF"/>
    <w:rsid w:val="009B3EAE"/>
    <w:rsid w:val="009B5315"/>
    <w:rsid w:val="009B6C01"/>
    <w:rsid w:val="009B76FA"/>
    <w:rsid w:val="009C0342"/>
    <w:rsid w:val="009C0403"/>
    <w:rsid w:val="009C0D5A"/>
    <w:rsid w:val="009C2000"/>
    <w:rsid w:val="009D15D1"/>
    <w:rsid w:val="009D2879"/>
    <w:rsid w:val="009D2EC9"/>
    <w:rsid w:val="009D3F2F"/>
    <w:rsid w:val="009D4780"/>
    <w:rsid w:val="009D7B1A"/>
    <w:rsid w:val="009E00DF"/>
    <w:rsid w:val="009E0CCB"/>
    <w:rsid w:val="009E1F1C"/>
    <w:rsid w:val="009E3F8E"/>
    <w:rsid w:val="009E5CEE"/>
    <w:rsid w:val="009E7737"/>
    <w:rsid w:val="009E79E4"/>
    <w:rsid w:val="009F0FCB"/>
    <w:rsid w:val="009F1B54"/>
    <w:rsid w:val="009F2186"/>
    <w:rsid w:val="009F23E1"/>
    <w:rsid w:val="009F4EB7"/>
    <w:rsid w:val="009F5A5E"/>
    <w:rsid w:val="009F6534"/>
    <w:rsid w:val="00A03D1F"/>
    <w:rsid w:val="00A07B6B"/>
    <w:rsid w:val="00A11650"/>
    <w:rsid w:val="00A12EFF"/>
    <w:rsid w:val="00A1465C"/>
    <w:rsid w:val="00A205B1"/>
    <w:rsid w:val="00A2186F"/>
    <w:rsid w:val="00A228D4"/>
    <w:rsid w:val="00A23CA0"/>
    <w:rsid w:val="00A244EA"/>
    <w:rsid w:val="00A257B5"/>
    <w:rsid w:val="00A27F37"/>
    <w:rsid w:val="00A31185"/>
    <w:rsid w:val="00A32619"/>
    <w:rsid w:val="00A33AD4"/>
    <w:rsid w:val="00A33C8F"/>
    <w:rsid w:val="00A34396"/>
    <w:rsid w:val="00A34B48"/>
    <w:rsid w:val="00A34E90"/>
    <w:rsid w:val="00A3503C"/>
    <w:rsid w:val="00A365E7"/>
    <w:rsid w:val="00A36855"/>
    <w:rsid w:val="00A369BE"/>
    <w:rsid w:val="00A371EE"/>
    <w:rsid w:val="00A41729"/>
    <w:rsid w:val="00A41A64"/>
    <w:rsid w:val="00A41CE8"/>
    <w:rsid w:val="00A4236F"/>
    <w:rsid w:val="00A43603"/>
    <w:rsid w:val="00A44570"/>
    <w:rsid w:val="00A44F2B"/>
    <w:rsid w:val="00A45838"/>
    <w:rsid w:val="00A50277"/>
    <w:rsid w:val="00A5252D"/>
    <w:rsid w:val="00A52C34"/>
    <w:rsid w:val="00A532A7"/>
    <w:rsid w:val="00A53B28"/>
    <w:rsid w:val="00A56891"/>
    <w:rsid w:val="00A56BC3"/>
    <w:rsid w:val="00A60CD1"/>
    <w:rsid w:val="00A61652"/>
    <w:rsid w:val="00A61960"/>
    <w:rsid w:val="00A61991"/>
    <w:rsid w:val="00A65B39"/>
    <w:rsid w:val="00A66B9F"/>
    <w:rsid w:val="00A674D3"/>
    <w:rsid w:val="00A67BD0"/>
    <w:rsid w:val="00A70669"/>
    <w:rsid w:val="00A70839"/>
    <w:rsid w:val="00A70AB3"/>
    <w:rsid w:val="00A7171F"/>
    <w:rsid w:val="00A736D1"/>
    <w:rsid w:val="00A73EEA"/>
    <w:rsid w:val="00A745E6"/>
    <w:rsid w:val="00A75051"/>
    <w:rsid w:val="00A75083"/>
    <w:rsid w:val="00A75237"/>
    <w:rsid w:val="00A75255"/>
    <w:rsid w:val="00A754BA"/>
    <w:rsid w:val="00A7659D"/>
    <w:rsid w:val="00A8066D"/>
    <w:rsid w:val="00A81BB2"/>
    <w:rsid w:val="00A82067"/>
    <w:rsid w:val="00A827D2"/>
    <w:rsid w:val="00A84B74"/>
    <w:rsid w:val="00A84C85"/>
    <w:rsid w:val="00A85B17"/>
    <w:rsid w:val="00A87A51"/>
    <w:rsid w:val="00A919C8"/>
    <w:rsid w:val="00A9288A"/>
    <w:rsid w:val="00AA17A3"/>
    <w:rsid w:val="00AA18AD"/>
    <w:rsid w:val="00AA3C04"/>
    <w:rsid w:val="00AB0C57"/>
    <w:rsid w:val="00AB0CB8"/>
    <w:rsid w:val="00AB3815"/>
    <w:rsid w:val="00AB7014"/>
    <w:rsid w:val="00AC0700"/>
    <w:rsid w:val="00AC31AC"/>
    <w:rsid w:val="00AC407F"/>
    <w:rsid w:val="00AC4E0B"/>
    <w:rsid w:val="00AC5077"/>
    <w:rsid w:val="00AC562B"/>
    <w:rsid w:val="00AC7BFD"/>
    <w:rsid w:val="00AD1583"/>
    <w:rsid w:val="00AD15DE"/>
    <w:rsid w:val="00AD16F6"/>
    <w:rsid w:val="00AD175B"/>
    <w:rsid w:val="00AD182F"/>
    <w:rsid w:val="00AD19D0"/>
    <w:rsid w:val="00AD3ED2"/>
    <w:rsid w:val="00AD644C"/>
    <w:rsid w:val="00AD6EA3"/>
    <w:rsid w:val="00AD750E"/>
    <w:rsid w:val="00AE03AF"/>
    <w:rsid w:val="00AE13F5"/>
    <w:rsid w:val="00AE18E2"/>
    <w:rsid w:val="00AE1E71"/>
    <w:rsid w:val="00AE30E4"/>
    <w:rsid w:val="00AE3453"/>
    <w:rsid w:val="00AE4E64"/>
    <w:rsid w:val="00AF0FB5"/>
    <w:rsid w:val="00AF13C1"/>
    <w:rsid w:val="00AF1859"/>
    <w:rsid w:val="00AF1EE1"/>
    <w:rsid w:val="00AF25C0"/>
    <w:rsid w:val="00AF34E3"/>
    <w:rsid w:val="00AF4390"/>
    <w:rsid w:val="00AF4C6D"/>
    <w:rsid w:val="00AF6891"/>
    <w:rsid w:val="00AF7085"/>
    <w:rsid w:val="00AF71D9"/>
    <w:rsid w:val="00AF76FC"/>
    <w:rsid w:val="00AF774A"/>
    <w:rsid w:val="00AF78E6"/>
    <w:rsid w:val="00B03866"/>
    <w:rsid w:val="00B03960"/>
    <w:rsid w:val="00B03E26"/>
    <w:rsid w:val="00B05B3A"/>
    <w:rsid w:val="00B05C2B"/>
    <w:rsid w:val="00B062BE"/>
    <w:rsid w:val="00B06675"/>
    <w:rsid w:val="00B07E7B"/>
    <w:rsid w:val="00B12A49"/>
    <w:rsid w:val="00B13A40"/>
    <w:rsid w:val="00B141FE"/>
    <w:rsid w:val="00B1587D"/>
    <w:rsid w:val="00B15E14"/>
    <w:rsid w:val="00B15EBE"/>
    <w:rsid w:val="00B160B2"/>
    <w:rsid w:val="00B17989"/>
    <w:rsid w:val="00B21FE6"/>
    <w:rsid w:val="00B23DD3"/>
    <w:rsid w:val="00B23F1F"/>
    <w:rsid w:val="00B261A9"/>
    <w:rsid w:val="00B30FA7"/>
    <w:rsid w:val="00B3274D"/>
    <w:rsid w:val="00B32A07"/>
    <w:rsid w:val="00B335F9"/>
    <w:rsid w:val="00B36706"/>
    <w:rsid w:val="00B36F56"/>
    <w:rsid w:val="00B37A55"/>
    <w:rsid w:val="00B37AC2"/>
    <w:rsid w:val="00B37DDD"/>
    <w:rsid w:val="00B37EB6"/>
    <w:rsid w:val="00B37FC5"/>
    <w:rsid w:val="00B400A4"/>
    <w:rsid w:val="00B40A5D"/>
    <w:rsid w:val="00B41EAD"/>
    <w:rsid w:val="00B42A1C"/>
    <w:rsid w:val="00B439B7"/>
    <w:rsid w:val="00B43ECB"/>
    <w:rsid w:val="00B45AA6"/>
    <w:rsid w:val="00B46132"/>
    <w:rsid w:val="00B4644A"/>
    <w:rsid w:val="00B469A4"/>
    <w:rsid w:val="00B47322"/>
    <w:rsid w:val="00B51260"/>
    <w:rsid w:val="00B5224D"/>
    <w:rsid w:val="00B52A31"/>
    <w:rsid w:val="00B53CAD"/>
    <w:rsid w:val="00B5461A"/>
    <w:rsid w:val="00B547F4"/>
    <w:rsid w:val="00B61E18"/>
    <w:rsid w:val="00B634D7"/>
    <w:rsid w:val="00B66E8E"/>
    <w:rsid w:val="00B70543"/>
    <w:rsid w:val="00B71054"/>
    <w:rsid w:val="00B71641"/>
    <w:rsid w:val="00B723BB"/>
    <w:rsid w:val="00B74380"/>
    <w:rsid w:val="00B749E1"/>
    <w:rsid w:val="00B74AC2"/>
    <w:rsid w:val="00B759BC"/>
    <w:rsid w:val="00B760D6"/>
    <w:rsid w:val="00B775D1"/>
    <w:rsid w:val="00B81790"/>
    <w:rsid w:val="00B83AB2"/>
    <w:rsid w:val="00B83B9C"/>
    <w:rsid w:val="00B948BB"/>
    <w:rsid w:val="00B94AC8"/>
    <w:rsid w:val="00B94CA4"/>
    <w:rsid w:val="00B95858"/>
    <w:rsid w:val="00B95BE8"/>
    <w:rsid w:val="00B97E93"/>
    <w:rsid w:val="00BA1091"/>
    <w:rsid w:val="00BA521F"/>
    <w:rsid w:val="00BA548B"/>
    <w:rsid w:val="00BA61B8"/>
    <w:rsid w:val="00BA6D51"/>
    <w:rsid w:val="00BB00A0"/>
    <w:rsid w:val="00BB2BD5"/>
    <w:rsid w:val="00BB2FD8"/>
    <w:rsid w:val="00BB3809"/>
    <w:rsid w:val="00BB47E6"/>
    <w:rsid w:val="00BB62B4"/>
    <w:rsid w:val="00BB65A2"/>
    <w:rsid w:val="00BB72C4"/>
    <w:rsid w:val="00BC2AA3"/>
    <w:rsid w:val="00BC2F3D"/>
    <w:rsid w:val="00BC78A7"/>
    <w:rsid w:val="00BC7D5E"/>
    <w:rsid w:val="00BD2220"/>
    <w:rsid w:val="00BD279F"/>
    <w:rsid w:val="00BD6E7D"/>
    <w:rsid w:val="00BD7497"/>
    <w:rsid w:val="00BD7498"/>
    <w:rsid w:val="00BD7F3E"/>
    <w:rsid w:val="00BE1921"/>
    <w:rsid w:val="00BE3185"/>
    <w:rsid w:val="00BE4057"/>
    <w:rsid w:val="00BE4266"/>
    <w:rsid w:val="00BE4874"/>
    <w:rsid w:val="00BE503C"/>
    <w:rsid w:val="00BE5D16"/>
    <w:rsid w:val="00BE5FA1"/>
    <w:rsid w:val="00BE65F9"/>
    <w:rsid w:val="00BE68AA"/>
    <w:rsid w:val="00BF0D9A"/>
    <w:rsid w:val="00BF0F17"/>
    <w:rsid w:val="00BF1A38"/>
    <w:rsid w:val="00BF1D84"/>
    <w:rsid w:val="00BF436F"/>
    <w:rsid w:val="00BF71DB"/>
    <w:rsid w:val="00BF750F"/>
    <w:rsid w:val="00C0048D"/>
    <w:rsid w:val="00C0088D"/>
    <w:rsid w:val="00C015FE"/>
    <w:rsid w:val="00C016BB"/>
    <w:rsid w:val="00C03F25"/>
    <w:rsid w:val="00C06333"/>
    <w:rsid w:val="00C06605"/>
    <w:rsid w:val="00C11151"/>
    <w:rsid w:val="00C11FC2"/>
    <w:rsid w:val="00C126E7"/>
    <w:rsid w:val="00C17159"/>
    <w:rsid w:val="00C1765C"/>
    <w:rsid w:val="00C234A9"/>
    <w:rsid w:val="00C24108"/>
    <w:rsid w:val="00C24898"/>
    <w:rsid w:val="00C24E0E"/>
    <w:rsid w:val="00C26139"/>
    <w:rsid w:val="00C279DC"/>
    <w:rsid w:val="00C3174C"/>
    <w:rsid w:val="00C31965"/>
    <w:rsid w:val="00C33D49"/>
    <w:rsid w:val="00C36F41"/>
    <w:rsid w:val="00C374F6"/>
    <w:rsid w:val="00C37946"/>
    <w:rsid w:val="00C40137"/>
    <w:rsid w:val="00C404EF"/>
    <w:rsid w:val="00C41046"/>
    <w:rsid w:val="00C41512"/>
    <w:rsid w:val="00C42DF0"/>
    <w:rsid w:val="00C43186"/>
    <w:rsid w:val="00C44664"/>
    <w:rsid w:val="00C44C13"/>
    <w:rsid w:val="00C45261"/>
    <w:rsid w:val="00C463D0"/>
    <w:rsid w:val="00C46ECB"/>
    <w:rsid w:val="00C47757"/>
    <w:rsid w:val="00C50C38"/>
    <w:rsid w:val="00C510DD"/>
    <w:rsid w:val="00C52EE3"/>
    <w:rsid w:val="00C534E8"/>
    <w:rsid w:val="00C53F5E"/>
    <w:rsid w:val="00C54643"/>
    <w:rsid w:val="00C54AC4"/>
    <w:rsid w:val="00C54C9D"/>
    <w:rsid w:val="00C55773"/>
    <w:rsid w:val="00C566C6"/>
    <w:rsid w:val="00C57DA9"/>
    <w:rsid w:val="00C608F8"/>
    <w:rsid w:val="00C61A3C"/>
    <w:rsid w:val="00C61F77"/>
    <w:rsid w:val="00C62A24"/>
    <w:rsid w:val="00C648DB"/>
    <w:rsid w:val="00C6524D"/>
    <w:rsid w:val="00C723C7"/>
    <w:rsid w:val="00C734EA"/>
    <w:rsid w:val="00C74C65"/>
    <w:rsid w:val="00C74EC7"/>
    <w:rsid w:val="00C76A1C"/>
    <w:rsid w:val="00C76C09"/>
    <w:rsid w:val="00C77718"/>
    <w:rsid w:val="00C77D02"/>
    <w:rsid w:val="00C8021C"/>
    <w:rsid w:val="00C81B7A"/>
    <w:rsid w:val="00C82668"/>
    <w:rsid w:val="00C855EB"/>
    <w:rsid w:val="00C85BEC"/>
    <w:rsid w:val="00C85F63"/>
    <w:rsid w:val="00C90066"/>
    <w:rsid w:val="00C907A5"/>
    <w:rsid w:val="00C9292B"/>
    <w:rsid w:val="00C92DCC"/>
    <w:rsid w:val="00C93D7F"/>
    <w:rsid w:val="00C94C9E"/>
    <w:rsid w:val="00C94EE2"/>
    <w:rsid w:val="00C9587D"/>
    <w:rsid w:val="00C9741B"/>
    <w:rsid w:val="00C976E8"/>
    <w:rsid w:val="00C978D1"/>
    <w:rsid w:val="00CA013D"/>
    <w:rsid w:val="00CA1A43"/>
    <w:rsid w:val="00CA1E30"/>
    <w:rsid w:val="00CA1EEE"/>
    <w:rsid w:val="00CA2263"/>
    <w:rsid w:val="00CA2BD3"/>
    <w:rsid w:val="00CA6853"/>
    <w:rsid w:val="00CA6D4B"/>
    <w:rsid w:val="00CA722E"/>
    <w:rsid w:val="00CA7A10"/>
    <w:rsid w:val="00CB0CA1"/>
    <w:rsid w:val="00CB0E6E"/>
    <w:rsid w:val="00CB12B9"/>
    <w:rsid w:val="00CB2F18"/>
    <w:rsid w:val="00CB363C"/>
    <w:rsid w:val="00CB3E59"/>
    <w:rsid w:val="00CB4289"/>
    <w:rsid w:val="00CB4603"/>
    <w:rsid w:val="00CB5287"/>
    <w:rsid w:val="00CB52B5"/>
    <w:rsid w:val="00CB571E"/>
    <w:rsid w:val="00CB6DB9"/>
    <w:rsid w:val="00CB777E"/>
    <w:rsid w:val="00CC239E"/>
    <w:rsid w:val="00CC44F9"/>
    <w:rsid w:val="00CC60CF"/>
    <w:rsid w:val="00CC6BC9"/>
    <w:rsid w:val="00CC7FA3"/>
    <w:rsid w:val="00CD26E2"/>
    <w:rsid w:val="00CD3A22"/>
    <w:rsid w:val="00CD521E"/>
    <w:rsid w:val="00CD57AE"/>
    <w:rsid w:val="00CE2062"/>
    <w:rsid w:val="00CE2816"/>
    <w:rsid w:val="00CE3834"/>
    <w:rsid w:val="00CE3F94"/>
    <w:rsid w:val="00CE42CB"/>
    <w:rsid w:val="00CE462D"/>
    <w:rsid w:val="00CE5E2B"/>
    <w:rsid w:val="00CE5FDE"/>
    <w:rsid w:val="00CE6838"/>
    <w:rsid w:val="00CF021E"/>
    <w:rsid w:val="00CF4130"/>
    <w:rsid w:val="00CF5298"/>
    <w:rsid w:val="00CF691C"/>
    <w:rsid w:val="00CF6CB6"/>
    <w:rsid w:val="00CF7E33"/>
    <w:rsid w:val="00D003AE"/>
    <w:rsid w:val="00D00F51"/>
    <w:rsid w:val="00D0132A"/>
    <w:rsid w:val="00D014C8"/>
    <w:rsid w:val="00D016D8"/>
    <w:rsid w:val="00D019FA"/>
    <w:rsid w:val="00D033AE"/>
    <w:rsid w:val="00D03AE3"/>
    <w:rsid w:val="00D05FA4"/>
    <w:rsid w:val="00D0658D"/>
    <w:rsid w:val="00D07A4D"/>
    <w:rsid w:val="00D07AE9"/>
    <w:rsid w:val="00D11317"/>
    <w:rsid w:val="00D11FE1"/>
    <w:rsid w:val="00D12312"/>
    <w:rsid w:val="00D14211"/>
    <w:rsid w:val="00D145BA"/>
    <w:rsid w:val="00D1500E"/>
    <w:rsid w:val="00D161A3"/>
    <w:rsid w:val="00D20A60"/>
    <w:rsid w:val="00D217F3"/>
    <w:rsid w:val="00D23583"/>
    <w:rsid w:val="00D256AD"/>
    <w:rsid w:val="00D276FD"/>
    <w:rsid w:val="00D30814"/>
    <w:rsid w:val="00D31535"/>
    <w:rsid w:val="00D3269A"/>
    <w:rsid w:val="00D32FF3"/>
    <w:rsid w:val="00D354DF"/>
    <w:rsid w:val="00D36382"/>
    <w:rsid w:val="00D366BD"/>
    <w:rsid w:val="00D36FD8"/>
    <w:rsid w:val="00D370B2"/>
    <w:rsid w:val="00D37578"/>
    <w:rsid w:val="00D37607"/>
    <w:rsid w:val="00D40061"/>
    <w:rsid w:val="00D407ED"/>
    <w:rsid w:val="00D418AA"/>
    <w:rsid w:val="00D433E8"/>
    <w:rsid w:val="00D43A48"/>
    <w:rsid w:val="00D45A52"/>
    <w:rsid w:val="00D45ED6"/>
    <w:rsid w:val="00D4649C"/>
    <w:rsid w:val="00D46D30"/>
    <w:rsid w:val="00D47E57"/>
    <w:rsid w:val="00D50E9C"/>
    <w:rsid w:val="00D5180E"/>
    <w:rsid w:val="00D520F1"/>
    <w:rsid w:val="00D52635"/>
    <w:rsid w:val="00D54905"/>
    <w:rsid w:val="00D5581A"/>
    <w:rsid w:val="00D56804"/>
    <w:rsid w:val="00D57063"/>
    <w:rsid w:val="00D5777A"/>
    <w:rsid w:val="00D61B4A"/>
    <w:rsid w:val="00D622BD"/>
    <w:rsid w:val="00D62677"/>
    <w:rsid w:val="00D64DEC"/>
    <w:rsid w:val="00D67BC8"/>
    <w:rsid w:val="00D710B1"/>
    <w:rsid w:val="00D71D7A"/>
    <w:rsid w:val="00D71DBF"/>
    <w:rsid w:val="00D71F57"/>
    <w:rsid w:val="00D72F1F"/>
    <w:rsid w:val="00D73448"/>
    <w:rsid w:val="00D73D03"/>
    <w:rsid w:val="00D75F91"/>
    <w:rsid w:val="00D76674"/>
    <w:rsid w:val="00D76C29"/>
    <w:rsid w:val="00D77740"/>
    <w:rsid w:val="00D7778C"/>
    <w:rsid w:val="00D801F4"/>
    <w:rsid w:val="00D814FF"/>
    <w:rsid w:val="00D81DD7"/>
    <w:rsid w:val="00D81E16"/>
    <w:rsid w:val="00D8208B"/>
    <w:rsid w:val="00D82352"/>
    <w:rsid w:val="00D82D04"/>
    <w:rsid w:val="00D82E93"/>
    <w:rsid w:val="00D84D35"/>
    <w:rsid w:val="00D85654"/>
    <w:rsid w:val="00D860DD"/>
    <w:rsid w:val="00D90BF3"/>
    <w:rsid w:val="00D90C7C"/>
    <w:rsid w:val="00D90DAF"/>
    <w:rsid w:val="00D91281"/>
    <w:rsid w:val="00D91A3B"/>
    <w:rsid w:val="00D9452B"/>
    <w:rsid w:val="00D95195"/>
    <w:rsid w:val="00D957A6"/>
    <w:rsid w:val="00D96248"/>
    <w:rsid w:val="00D96FEC"/>
    <w:rsid w:val="00D9715B"/>
    <w:rsid w:val="00D97C44"/>
    <w:rsid w:val="00DA1F98"/>
    <w:rsid w:val="00DA205F"/>
    <w:rsid w:val="00DA44C8"/>
    <w:rsid w:val="00DA5680"/>
    <w:rsid w:val="00DA6714"/>
    <w:rsid w:val="00DA6B28"/>
    <w:rsid w:val="00DA776B"/>
    <w:rsid w:val="00DB02FA"/>
    <w:rsid w:val="00DB05DD"/>
    <w:rsid w:val="00DB09CE"/>
    <w:rsid w:val="00DB2F36"/>
    <w:rsid w:val="00DB3196"/>
    <w:rsid w:val="00DB3CCD"/>
    <w:rsid w:val="00DB5DC0"/>
    <w:rsid w:val="00DB6C4E"/>
    <w:rsid w:val="00DB6E47"/>
    <w:rsid w:val="00DB7B71"/>
    <w:rsid w:val="00DC09F5"/>
    <w:rsid w:val="00DC349B"/>
    <w:rsid w:val="00DC3635"/>
    <w:rsid w:val="00DC5360"/>
    <w:rsid w:val="00DC6D5C"/>
    <w:rsid w:val="00DC70FE"/>
    <w:rsid w:val="00DD03A2"/>
    <w:rsid w:val="00DD1401"/>
    <w:rsid w:val="00DD2580"/>
    <w:rsid w:val="00DD2CC9"/>
    <w:rsid w:val="00DD3F64"/>
    <w:rsid w:val="00DD491C"/>
    <w:rsid w:val="00DD5278"/>
    <w:rsid w:val="00DD5E6D"/>
    <w:rsid w:val="00DE1475"/>
    <w:rsid w:val="00DE5D7E"/>
    <w:rsid w:val="00DE75C5"/>
    <w:rsid w:val="00DF2278"/>
    <w:rsid w:val="00DF349C"/>
    <w:rsid w:val="00DF59B5"/>
    <w:rsid w:val="00DF5ADA"/>
    <w:rsid w:val="00DF6979"/>
    <w:rsid w:val="00DF6CDD"/>
    <w:rsid w:val="00DF6DA9"/>
    <w:rsid w:val="00E0166C"/>
    <w:rsid w:val="00E01898"/>
    <w:rsid w:val="00E02DA7"/>
    <w:rsid w:val="00E036C8"/>
    <w:rsid w:val="00E0469D"/>
    <w:rsid w:val="00E04D73"/>
    <w:rsid w:val="00E05232"/>
    <w:rsid w:val="00E0530E"/>
    <w:rsid w:val="00E06CD5"/>
    <w:rsid w:val="00E07933"/>
    <w:rsid w:val="00E11D07"/>
    <w:rsid w:val="00E129EC"/>
    <w:rsid w:val="00E12E1C"/>
    <w:rsid w:val="00E13B89"/>
    <w:rsid w:val="00E141E6"/>
    <w:rsid w:val="00E14ADD"/>
    <w:rsid w:val="00E1688A"/>
    <w:rsid w:val="00E16F52"/>
    <w:rsid w:val="00E177C7"/>
    <w:rsid w:val="00E21AE0"/>
    <w:rsid w:val="00E2203E"/>
    <w:rsid w:val="00E22231"/>
    <w:rsid w:val="00E22DEC"/>
    <w:rsid w:val="00E243C2"/>
    <w:rsid w:val="00E25E0F"/>
    <w:rsid w:val="00E27265"/>
    <w:rsid w:val="00E27936"/>
    <w:rsid w:val="00E30D38"/>
    <w:rsid w:val="00E31088"/>
    <w:rsid w:val="00E3135F"/>
    <w:rsid w:val="00E319A1"/>
    <w:rsid w:val="00E31A25"/>
    <w:rsid w:val="00E341EF"/>
    <w:rsid w:val="00E36412"/>
    <w:rsid w:val="00E37743"/>
    <w:rsid w:val="00E43C63"/>
    <w:rsid w:val="00E44558"/>
    <w:rsid w:val="00E44AA1"/>
    <w:rsid w:val="00E44C8C"/>
    <w:rsid w:val="00E45A08"/>
    <w:rsid w:val="00E46671"/>
    <w:rsid w:val="00E46798"/>
    <w:rsid w:val="00E5043B"/>
    <w:rsid w:val="00E51424"/>
    <w:rsid w:val="00E51B7B"/>
    <w:rsid w:val="00E52770"/>
    <w:rsid w:val="00E55152"/>
    <w:rsid w:val="00E552D2"/>
    <w:rsid w:val="00E55A67"/>
    <w:rsid w:val="00E55B3A"/>
    <w:rsid w:val="00E570F4"/>
    <w:rsid w:val="00E62B8C"/>
    <w:rsid w:val="00E6534E"/>
    <w:rsid w:val="00E6629E"/>
    <w:rsid w:val="00E705BC"/>
    <w:rsid w:val="00E71FC7"/>
    <w:rsid w:val="00E72519"/>
    <w:rsid w:val="00E75EF2"/>
    <w:rsid w:val="00E77071"/>
    <w:rsid w:val="00E80454"/>
    <w:rsid w:val="00E80FC1"/>
    <w:rsid w:val="00E8190E"/>
    <w:rsid w:val="00E820E1"/>
    <w:rsid w:val="00E8271A"/>
    <w:rsid w:val="00E82CBA"/>
    <w:rsid w:val="00E82F4C"/>
    <w:rsid w:val="00E833FA"/>
    <w:rsid w:val="00E8394C"/>
    <w:rsid w:val="00E84363"/>
    <w:rsid w:val="00E846FA"/>
    <w:rsid w:val="00E8560A"/>
    <w:rsid w:val="00E86B02"/>
    <w:rsid w:val="00E87D4E"/>
    <w:rsid w:val="00E87D7D"/>
    <w:rsid w:val="00E90522"/>
    <w:rsid w:val="00E91636"/>
    <w:rsid w:val="00E928B3"/>
    <w:rsid w:val="00E92E62"/>
    <w:rsid w:val="00E935A4"/>
    <w:rsid w:val="00E954D8"/>
    <w:rsid w:val="00E956E2"/>
    <w:rsid w:val="00E956F3"/>
    <w:rsid w:val="00E979F8"/>
    <w:rsid w:val="00EA06C7"/>
    <w:rsid w:val="00EA1A30"/>
    <w:rsid w:val="00EA3A82"/>
    <w:rsid w:val="00EA461F"/>
    <w:rsid w:val="00EA4F66"/>
    <w:rsid w:val="00EB05B7"/>
    <w:rsid w:val="00EB14C5"/>
    <w:rsid w:val="00EB2545"/>
    <w:rsid w:val="00EB5254"/>
    <w:rsid w:val="00EC0323"/>
    <w:rsid w:val="00EC10CB"/>
    <w:rsid w:val="00EC221D"/>
    <w:rsid w:val="00EC30E8"/>
    <w:rsid w:val="00EC3EE6"/>
    <w:rsid w:val="00EC4CD0"/>
    <w:rsid w:val="00EC5562"/>
    <w:rsid w:val="00EC5AFB"/>
    <w:rsid w:val="00EC5FF8"/>
    <w:rsid w:val="00EC67C2"/>
    <w:rsid w:val="00ED33F2"/>
    <w:rsid w:val="00ED3915"/>
    <w:rsid w:val="00ED497C"/>
    <w:rsid w:val="00ED63C2"/>
    <w:rsid w:val="00ED7D65"/>
    <w:rsid w:val="00EE4B6A"/>
    <w:rsid w:val="00EE5971"/>
    <w:rsid w:val="00EE7F98"/>
    <w:rsid w:val="00EF1DF4"/>
    <w:rsid w:val="00EF2865"/>
    <w:rsid w:val="00EF3D37"/>
    <w:rsid w:val="00EF4DE8"/>
    <w:rsid w:val="00EF6808"/>
    <w:rsid w:val="00EF6FA3"/>
    <w:rsid w:val="00EF7548"/>
    <w:rsid w:val="00EF7990"/>
    <w:rsid w:val="00F00DD3"/>
    <w:rsid w:val="00F04600"/>
    <w:rsid w:val="00F0464E"/>
    <w:rsid w:val="00F04BF3"/>
    <w:rsid w:val="00F06244"/>
    <w:rsid w:val="00F068DD"/>
    <w:rsid w:val="00F077A9"/>
    <w:rsid w:val="00F10DBD"/>
    <w:rsid w:val="00F116CA"/>
    <w:rsid w:val="00F123E6"/>
    <w:rsid w:val="00F150FB"/>
    <w:rsid w:val="00F16151"/>
    <w:rsid w:val="00F16530"/>
    <w:rsid w:val="00F2017D"/>
    <w:rsid w:val="00F216D9"/>
    <w:rsid w:val="00F229BA"/>
    <w:rsid w:val="00F23AC0"/>
    <w:rsid w:val="00F23D6C"/>
    <w:rsid w:val="00F24AEB"/>
    <w:rsid w:val="00F2643B"/>
    <w:rsid w:val="00F30527"/>
    <w:rsid w:val="00F324E1"/>
    <w:rsid w:val="00F32A4D"/>
    <w:rsid w:val="00F3315D"/>
    <w:rsid w:val="00F3382D"/>
    <w:rsid w:val="00F37086"/>
    <w:rsid w:val="00F417AD"/>
    <w:rsid w:val="00F4204D"/>
    <w:rsid w:val="00F42259"/>
    <w:rsid w:val="00F427E7"/>
    <w:rsid w:val="00F42D42"/>
    <w:rsid w:val="00F43734"/>
    <w:rsid w:val="00F44B1C"/>
    <w:rsid w:val="00F44CD2"/>
    <w:rsid w:val="00F4550F"/>
    <w:rsid w:val="00F45B95"/>
    <w:rsid w:val="00F460B9"/>
    <w:rsid w:val="00F473B3"/>
    <w:rsid w:val="00F51AF1"/>
    <w:rsid w:val="00F5225E"/>
    <w:rsid w:val="00F5255D"/>
    <w:rsid w:val="00F53163"/>
    <w:rsid w:val="00F53614"/>
    <w:rsid w:val="00F548DC"/>
    <w:rsid w:val="00F5519A"/>
    <w:rsid w:val="00F55585"/>
    <w:rsid w:val="00F57ACC"/>
    <w:rsid w:val="00F60E55"/>
    <w:rsid w:val="00F62078"/>
    <w:rsid w:val="00F62708"/>
    <w:rsid w:val="00F633ED"/>
    <w:rsid w:val="00F6381D"/>
    <w:rsid w:val="00F649EC"/>
    <w:rsid w:val="00F66AD6"/>
    <w:rsid w:val="00F66CF4"/>
    <w:rsid w:val="00F672A6"/>
    <w:rsid w:val="00F71EC5"/>
    <w:rsid w:val="00F739E3"/>
    <w:rsid w:val="00F75936"/>
    <w:rsid w:val="00F80886"/>
    <w:rsid w:val="00F821EA"/>
    <w:rsid w:val="00F8225E"/>
    <w:rsid w:val="00F86577"/>
    <w:rsid w:val="00F86BF7"/>
    <w:rsid w:val="00F8707D"/>
    <w:rsid w:val="00F87A64"/>
    <w:rsid w:val="00F90566"/>
    <w:rsid w:val="00F92274"/>
    <w:rsid w:val="00F936C2"/>
    <w:rsid w:val="00F9589F"/>
    <w:rsid w:val="00F960C6"/>
    <w:rsid w:val="00F976D9"/>
    <w:rsid w:val="00F97E6B"/>
    <w:rsid w:val="00FA0015"/>
    <w:rsid w:val="00FA03B2"/>
    <w:rsid w:val="00FA3D01"/>
    <w:rsid w:val="00FA3E12"/>
    <w:rsid w:val="00FA63A7"/>
    <w:rsid w:val="00FA7709"/>
    <w:rsid w:val="00FA7E70"/>
    <w:rsid w:val="00FB0485"/>
    <w:rsid w:val="00FB0F4B"/>
    <w:rsid w:val="00FB30E7"/>
    <w:rsid w:val="00FB31E2"/>
    <w:rsid w:val="00FB4962"/>
    <w:rsid w:val="00FB4A25"/>
    <w:rsid w:val="00FB75CF"/>
    <w:rsid w:val="00FC24ED"/>
    <w:rsid w:val="00FC335B"/>
    <w:rsid w:val="00FC35A5"/>
    <w:rsid w:val="00FC385B"/>
    <w:rsid w:val="00FC63B1"/>
    <w:rsid w:val="00FC702B"/>
    <w:rsid w:val="00FC7488"/>
    <w:rsid w:val="00FD0CBF"/>
    <w:rsid w:val="00FD398E"/>
    <w:rsid w:val="00FD453C"/>
    <w:rsid w:val="00FD4876"/>
    <w:rsid w:val="00FD63C3"/>
    <w:rsid w:val="00FD74FB"/>
    <w:rsid w:val="00FD76B3"/>
    <w:rsid w:val="00FD7AE0"/>
    <w:rsid w:val="00FE03A8"/>
    <w:rsid w:val="00FE1E56"/>
    <w:rsid w:val="00FE243B"/>
    <w:rsid w:val="00FE2906"/>
    <w:rsid w:val="00FE3887"/>
    <w:rsid w:val="00FE3B45"/>
    <w:rsid w:val="00FE4F5B"/>
    <w:rsid w:val="00FE585C"/>
    <w:rsid w:val="00FE66FC"/>
    <w:rsid w:val="00FE770D"/>
    <w:rsid w:val="00FE7AE1"/>
    <w:rsid w:val="00FF046E"/>
    <w:rsid w:val="00FF04DE"/>
    <w:rsid w:val="00FF0CD2"/>
    <w:rsid w:val="00FF0E5E"/>
    <w:rsid w:val="00FF0FFE"/>
    <w:rsid w:val="00FF1A6E"/>
    <w:rsid w:val="00FF5E3F"/>
    <w:rsid w:val="00FF661E"/>
    <w:rsid w:val="00FF6821"/>
  </w:rsids>
  <m:mathPr>
    <m:mathFont m:val="Cambria Math"/>
    <m:brkBin m:val="before"/>
    <m:brkBinSub m:val="--"/>
    <m:smallFrac m:val="0"/>
    <m:dispDef/>
    <m:lMargin m:val="0"/>
    <m:rMargin m:val="0"/>
    <m:defJc m:val="centerGroup"/>
    <m:wrapIndent m:val="1440"/>
    <m:intLim m:val="subSup"/>
    <m:naryLim m:val="undOvr"/>
  </m:mathPr>
  <w:themeFontLang w:val="en-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CC3630"/>
  <w15:chartTrackingRefBased/>
  <w15:docId w15:val="{7C17B942-2F11-0A40-946E-A5C0BCB1B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27B66"/>
    <w:pPr>
      <w:widowControl w:val="0"/>
      <w:spacing w:before="80" w:after="80" w:line="324" w:lineRule="auto"/>
    </w:pPr>
    <w:rPr>
      <w:rFonts w:ascii="Times New Roman" w:hAnsi="Times New Roman"/>
    </w:rPr>
  </w:style>
  <w:style w:type="paragraph" w:styleId="Heading1">
    <w:name w:val="heading 1"/>
    <w:basedOn w:val="Normal"/>
    <w:next w:val="Normal"/>
    <w:link w:val="Heading1Char"/>
    <w:uiPriority w:val="9"/>
    <w:rsid w:val="00FB4A25"/>
    <w:pPr>
      <w:keepNext/>
      <w:keepLines/>
      <w:spacing w:before="240" w:after="0"/>
      <w:ind w:left="567" w:right="567"/>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B547F4"/>
    <w:pPr>
      <w:keepNext/>
      <w:keepLines/>
      <w:widowControl/>
      <w:spacing w:before="40"/>
      <w:jc w:val="center"/>
      <w:outlineLvl w:val="1"/>
    </w:pPr>
    <w:rPr>
      <w:rFonts w:eastAsiaTheme="majorEastAsia" w:cstheme="majorBidi"/>
      <w:b/>
      <w:i/>
      <w:color w:val="000000" w:themeColor="text1"/>
      <w:sz w:val="28"/>
      <w:szCs w:val="26"/>
      <w:lang w:eastAsia="en-GB"/>
    </w:rPr>
  </w:style>
  <w:style w:type="paragraph" w:styleId="Heading3">
    <w:name w:val="heading 3"/>
    <w:basedOn w:val="Normal"/>
    <w:next w:val="Normal"/>
    <w:link w:val="Heading3Char"/>
    <w:uiPriority w:val="9"/>
    <w:unhideWhenUsed/>
    <w:qFormat/>
    <w:rsid w:val="00707945"/>
    <w:pPr>
      <w:keepNext/>
      <w:keepLines/>
      <w:spacing w:before="40" w:after="0"/>
      <w:outlineLvl w:val="2"/>
    </w:pPr>
    <w:rPr>
      <w:rFonts w:ascii="Arial" w:eastAsiaTheme="majorEastAsia" w:hAnsi="Arial" w:cstheme="majorBidi"/>
      <w:b/>
      <w:color w:val="0070C0"/>
      <w:sz w:val="22"/>
    </w:rPr>
  </w:style>
  <w:style w:type="paragraph" w:styleId="Heading4">
    <w:name w:val="heading 4"/>
    <w:basedOn w:val="Normal"/>
    <w:next w:val="Normal"/>
    <w:link w:val="Heading4Char"/>
    <w:uiPriority w:val="9"/>
    <w:unhideWhenUsed/>
    <w:qFormat/>
    <w:rsid w:val="00600800"/>
    <w:pPr>
      <w:keepNext/>
      <w:keepLines/>
      <w:spacing w:before="40" w:after="0"/>
      <w:outlineLvl w:val="3"/>
    </w:pPr>
    <w:rPr>
      <w:rFonts w:eastAsiaTheme="majorEastAsia" w:cstheme="majorBidi"/>
      <w:b/>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4F3B"/>
    <w:pPr>
      <w:tabs>
        <w:tab w:val="center" w:pos="4513"/>
        <w:tab w:val="right" w:pos="9026"/>
      </w:tabs>
    </w:pPr>
  </w:style>
  <w:style w:type="character" w:customStyle="1" w:styleId="HeaderChar">
    <w:name w:val="Header Char"/>
    <w:basedOn w:val="DefaultParagraphFont"/>
    <w:link w:val="Header"/>
    <w:uiPriority w:val="99"/>
    <w:rsid w:val="008B4F3B"/>
  </w:style>
  <w:style w:type="paragraph" w:styleId="Footer">
    <w:name w:val="footer"/>
    <w:basedOn w:val="Normal"/>
    <w:link w:val="FooterChar"/>
    <w:uiPriority w:val="99"/>
    <w:unhideWhenUsed/>
    <w:rsid w:val="008B4F3B"/>
    <w:pPr>
      <w:tabs>
        <w:tab w:val="center" w:pos="4513"/>
        <w:tab w:val="right" w:pos="9026"/>
      </w:tabs>
    </w:pPr>
  </w:style>
  <w:style w:type="character" w:customStyle="1" w:styleId="FooterChar">
    <w:name w:val="Footer Char"/>
    <w:basedOn w:val="DefaultParagraphFont"/>
    <w:link w:val="Footer"/>
    <w:uiPriority w:val="99"/>
    <w:rsid w:val="008B4F3B"/>
  </w:style>
  <w:style w:type="paragraph" w:styleId="Title">
    <w:name w:val="Title"/>
    <w:basedOn w:val="Normal"/>
    <w:next w:val="Normal"/>
    <w:link w:val="TitleChar"/>
    <w:uiPriority w:val="10"/>
    <w:qFormat/>
    <w:rsid w:val="00DB7B71"/>
    <w:pPr>
      <w:spacing w:before="0" w:after="480" w:line="264" w:lineRule="auto"/>
      <w:jc w:val="center"/>
    </w:pPr>
    <w:rPr>
      <w:rFonts w:ascii="Graphik Medium" w:eastAsiaTheme="majorEastAsia" w:hAnsi="Graphik Medium" w:cs="Sanskrit Text"/>
      <w:spacing w:val="-10"/>
      <w:kern w:val="28"/>
      <w:sz w:val="44"/>
      <w:szCs w:val="44"/>
    </w:rPr>
  </w:style>
  <w:style w:type="character" w:customStyle="1" w:styleId="TitleChar">
    <w:name w:val="Title Char"/>
    <w:basedOn w:val="DefaultParagraphFont"/>
    <w:link w:val="Title"/>
    <w:uiPriority w:val="10"/>
    <w:rsid w:val="00DB7B71"/>
    <w:rPr>
      <w:rFonts w:ascii="Graphik Medium" w:eastAsiaTheme="majorEastAsia" w:hAnsi="Graphik Medium" w:cs="Sanskrit Text"/>
      <w:spacing w:val="-10"/>
      <w:kern w:val="28"/>
      <w:sz w:val="44"/>
      <w:szCs w:val="44"/>
    </w:rPr>
  </w:style>
  <w:style w:type="character" w:customStyle="1" w:styleId="a">
    <w:name w:val="Жёлтый"/>
    <w:basedOn w:val="a0"/>
    <w:uiPriority w:val="1"/>
    <w:qFormat/>
    <w:rsid w:val="00272061"/>
    <w:rPr>
      <w:bdr w:val="none" w:sz="0" w:space="0" w:color="auto"/>
      <w:shd w:val="clear" w:color="auto" w:fill="F9F8AD"/>
      <w:lang w:val="ru-RU"/>
    </w:rPr>
  </w:style>
  <w:style w:type="character" w:customStyle="1" w:styleId="a1">
    <w:name w:val="Зелёный"/>
    <w:basedOn w:val="DefaultParagraphFont"/>
    <w:uiPriority w:val="1"/>
    <w:qFormat/>
    <w:rsid w:val="0079455A"/>
    <w:rPr>
      <w:rFonts w:eastAsiaTheme="minorEastAsia"/>
      <w:bdr w:val="none" w:sz="0" w:space="0" w:color="auto"/>
      <w:shd w:val="clear" w:color="auto" w:fill="D1F0DC"/>
      <w:lang w:eastAsia="en-GB"/>
    </w:rPr>
  </w:style>
  <w:style w:type="character" w:customStyle="1" w:styleId="a2">
    <w:name w:val="Голубой"/>
    <w:basedOn w:val="DefaultParagraphFont"/>
    <w:uiPriority w:val="1"/>
    <w:qFormat/>
    <w:rsid w:val="00C77718"/>
    <w:rPr>
      <w:rFonts w:eastAsiaTheme="minorEastAsia"/>
      <w:bdr w:val="none" w:sz="0" w:space="0" w:color="auto"/>
      <w:shd w:val="clear" w:color="auto" w:fill="C6FDFF"/>
      <w:lang w:eastAsia="en-GB"/>
    </w:rPr>
  </w:style>
  <w:style w:type="paragraph" w:customStyle="1" w:styleId="authorname">
    <w:name w:val="author name"/>
    <w:basedOn w:val="Normal"/>
    <w:qFormat/>
    <w:rsid w:val="009F5A5E"/>
    <w:pPr>
      <w:spacing w:before="600" w:after="600"/>
      <w:ind w:left="567" w:right="567"/>
      <w:mirrorIndents/>
      <w:jc w:val="center"/>
    </w:pPr>
    <w:rPr>
      <w:rFonts w:ascii="Arial" w:hAnsi="Arial"/>
      <w:lang w:val="ru-RU"/>
    </w:rPr>
  </w:style>
  <w:style w:type="character" w:customStyle="1" w:styleId="a3">
    <w:name w:val="Фиолетовый"/>
    <w:basedOn w:val="DefaultParagraphFont"/>
    <w:uiPriority w:val="1"/>
    <w:qFormat/>
    <w:rsid w:val="007A3A3F"/>
    <w:rPr>
      <w:bdr w:val="none" w:sz="0" w:space="0" w:color="auto"/>
      <w:shd w:val="clear" w:color="auto" w:fill="E5E0F7"/>
      <w:lang w:val="ru-RU"/>
    </w:rPr>
  </w:style>
  <w:style w:type="character" w:customStyle="1" w:styleId="Heading3Char">
    <w:name w:val="Heading 3 Char"/>
    <w:basedOn w:val="DefaultParagraphFont"/>
    <w:link w:val="Heading3"/>
    <w:uiPriority w:val="9"/>
    <w:rsid w:val="00707945"/>
    <w:rPr>
      <w:rFonts w:ascii="Arial" w:eastAsiaTheme="majorEastAsia" w:hAnsi="Arial" w:cstheme="majorBidi"/>
      <w:b/>
      <w:color w:val="0070C0"/>
      <w:sz w:val="22"/>
    </w:rPr>
  </w:style>
  <w:style w:type="character" w:customStyle="1" w:styleId="Heading2Char">
    <w:name w:val="Heading 2 Char"/>
    <w:basedOn w:val="DefaultParagraphFont"/>
    <w:link w:val="Heading2"/>
    <w:uiPriority w:val="9"/>
    <w:rsid w:val="00B547F4"/>
    <w:rPr>
      <w:rFonts w:ascii="Times New Roman" w:eastAsiaTheme="majorEastAsia" w:hAnsi="Times New Roman" w:cstheme="majorBidi"/>
      <w:b/>
      <w:i/>
      <w:color w:val="000000" w:themeColor="text1"/>
      <w:sz w:val="28"/>
      <w:szCs w:val="26"/>
      <w:lang w:eastAsia="en-GB"/>
    </w:rPr>
  </w:style>
  <w:style w:type="character" w:customStyle="1" w:styleId="Heading1Char">
    <w:name w:val="Heading 1 Char"/>
    <w:basedOn w:val="DefaultParagraphFont"/>
    <w:link w:val="Heading1"/>
    <w:uiPriority w:val="9"/>
    <w:rsid w:val="00FB4A25"/>
    <w:rPr>
      <w:rFonts w:ascii="Times New Roman" w:eastAsiaTheme="majorEastAsia" w:hAnsi="Times New Roman" w:cstheme="majorBidi"/>
      <w:b/>
      <w:sz w:val="32"/>
      <w:szCs w:val="32"/>
    </w:rPr>
  </w:style>
  <w:style w:type="paragraph" w:styleId="BodyText3">
    <w:name w:val="Body Text 3"/>
    <w:aliases w:val="Body Text Hidden"/>
    <w:basedOn w:val="Normal"/>
    <w:link w:val="BodyText3Char"/>
    <w:uiPriority w:val="99"/>
    <w:unhideWhenUsed/>
    <w:rsid w:val="002823B1"/>
    <w:pPr>
      <w:spacing w:before="0" w:after="0" w:line="240" w:lineRule="auto"/>
      <w:contextualSpacing/>
    </w:pPr>
    <w:rPr>
      <w:color w:val="D9D9D9" w:themeColor="background1" w:themeShade="D9"/>
      <w:sz w:val="2"/>
      <w:szCs w:val="16"/>
    </w:rPr>
  </w:style>
  <w:style w:type="character" w:customStyle="1" w:styleId="BodyText3Char">
    <w:name w:val="Body Text 3 Char"/>
    <w:aliases w:val="Body Text Hidden Char"/>
    <w:basedOn w:val="DefaultParagraphFont"/>
    <w:link w:val="BodyText3"/>
    <w:uiPriority w:val="99"/>
    <w:rsid w:val="002823B1"/>
    <w:rPr>
      <w:rFonts w:ascii="Times New Roman" w:hAnsi="Times New Roman"/>
      <w:color w:val="D9D9D9" w:themeColor="background1" w:themeShade="D9"/>
      <w:sz w:val="2"/>
      <w:szCs w:val="16"/>
    </w:rPr>
  </w:style>
  <w:style w:type="character" w:customStyle="1" w:styleId="NormalRusItalicCharacter">
    <w:name w:val="NormalRusItalicCharacter"/>
    <w:basedOn w:val="DefaultParagraphFont"/>
    <w:uiPriority w:val="1"/>
    <w:rsid w:val="009D7B1A"/>
    <w:rPr>
      <w:i/>
      <w:iCs/>
      <w:color w:val="1F4E79" w:themeColor="accent5" w:themeShade="80"/>
      <w:sz w:val="24"/>
      <w:lang w:val="en-US"/>
    </w:rPr>
  </w:style>
  <w:style w:type="paragraph" w:customStyle="1" w:styleId="h1">
    <w:name w:val="h1"/>
    <w:basedOn w:val="Normal"/>
    <w:rsid w:val="0076347B"/>
    <w:pPr>
      <w:keepNext/>
      <w:spacing w:before="280" w:after="180"/>
      <w:jc w:val="center"/>
      <w:outlineLvl w:val="0"/>
    </w:pPr>
    <w:rPr>
      <w:rFonts w:eastAsia="Times New Roman" w:cs="Times New Roman"/>
      <w:smallCaps/>
      <w:sz w:val="32"/>
      <w:lang w:val="en-GB" w:eastAsia="en-GB"/>
    </w:rPr>
  </w:style>
  <w:style w:type="paragraph" w:styleId="ListBullet2">
    <w:name w:val="List Bullet 2"/>
    <w:basedOn w:val="Normal"/>
    <w:uiPriority w:val="99"/>
    <w:unhideWhenUsed/>
    <w:qFormat/>
    <w:rsid w:val="000439AA"/>
    <w:pPr>
      <w:widowControl/>
      <w:numPr>
        <w:numId w:val="12"/>
      </w:numPr>
      <w:spacing w:before="0" w:after="0" w:line="276" w:lineRule="auto"/>
      <w:ind w:left="454" w:hanging="227"/>
      <w:contextualSpacing/>
    </w:pPr>
    <w:rPr>
      <w:rFonts w:eastAsia="Times New Roman" w:cs="Times New Roman"/>
      <w:lang w:val="ru-RU" w:eastAsia="en-GB"/>
    </w:rPr>
  </w:style>
  <w:style w:type="paragraph" w:styleId="ListBullet">
    <w:name w:val="List Bullet"/>
    <w:basedOn w:val="Normal"/>
    <w:next w:val="Normal"/>
    <w:link w:val="ListBulletChar"/>
    <w:uiPriority w:val="99"/>
    <w:unhideWhenUsed/>
    <w:rsid w:val="00437975"/>
    <w:pPr>
      <w:numPr>
        <w:numId w:val="2"/>
      </w:numPr>
      <w:autoSpaceDE w:val="0"/>
      <w:autoSpaceDN w:val="0"/>
      <w:contextualSpacing/>
    </w:pPr>
    <w:rPr>
      <w:rFonts w:eastAsia="Times New Roman" w:cs="Times New Roman"/>
      <w:szCs w:val="22"/>
      <w:lang w:val="ru-RU" w:eastAsia="en-GB"/>
    </w:rPr>
  </w:style>
  <w:style w:type="character" w:customStyle="1" w:styleId="ListBulletChar">
    <w:name w:val="List Bullet Char"/>
    <w:basedOn w:val="DefaultParagraphFont"/>
    <w:link w:val="ListBullet"/>
    <w:uiPriority w:val="99"/>
    <w:rsid w:val="00437975"/>
    <w:rPr>
      <w:rFonts w:ascii="Times New Roman" w:eastAsia="Times New Roman" w:hAnsi="Times New Roman" w:cs="Times New Roman"/>
      <w:szCs w:val="22"/>
      <w:lang w:val="ru-RU" w:eastAsia="en-GB"/>
    </w:rPr>
  </w:style>
  <w:style w:type="paragraph" w:styleId="ListBullet3">
    <w:name w:val="List Bullet 3"/>
    <w:basedOn w:val="Normal"/>
    <w:uiPriority w:val="99"/>
    <w:unhideWhenUsed/>
    <w:qFormat/>
    <w:rsid w:val="00BB3809"/>
    <w:pPr>
      <w:numPr>
        <w:numId w:val="1"/>
      </w:numPr>
      <w:spacing w:before="0" w:after="0"/>
      <w:contextualSpacing/>
    </w:pPr>
    <w:rPr>
      <w:rFonts w:eastAsia="Times New Roman" w:cs="Times New Roman"/>
      <w:lang w:val="en-US" w:eastAsia="en-GB"/>
    </w:rPr>
  </w:style>
  <w:style w:type="paragraph" w:styleId="ListBullet4">
    <w:name w:val="List Bullet 4"/>
    <w:basedOn w:val="Normal"/>
    <w:uiPriority w:val="99"/>
    <w:unhideWhenUsed/>
    <w:qFormat/>
    <w:rsid w:val="00B723BB"/>
    <w:pPr>
      <w:numPr>
        <w:numId w:val="4"/>
      </w:numPr>
      <w:spacing w:before="0" w:after="0"/>
      <w:contextualSpacing/>
    </w:pPr>
    <w:rPr>
      <w:rFonts w:eastAsia="Times New Roman" w:cs="Times New Roman"/>
      <w:lang w:val="ru-RU" w:eastAsia="en-GB"/>
    </w:rPr>
  </w:style>
  <w:style w:type="paragraph" w:styleId="ListNumber">
    <w:name w:val="List Number"/>
    <w:basedOn w:val="Normal"/>
    <w:uiPriority w:val="99"/>
    <w:unhideWhenUsed/>
    <w:rsid w:val="003E1A04"/>
    <w:pPr>
      <w:numPr>
        <w:numId w:val="3"/>
      </w:numPr>
      <w:contextualSpacing/>
    </w:pPr>
    <w:rPr>
      <w:rFonts w:eastAsia="Times New Roman" w:cs="Times New Roman"/>
      <w:lang w:val="en-US" w:eastAsia="en-GB"/>
    </w:rPr>
  </w:style>
  <w:style w:type="paragraph" w:styleId="Quote">
    <w:name w:val="Quote"/>
    <w:basedOn w:val="Normal"/>
    <w:next w:val="Normal"/>
    <w:link w:val="QuoteChar"/>
    <w:uiPriority w:val="29"/>
    <w:qFormat/>
    <w:rsid w:val="00251DE0"/>
    <w:pPr>
      <w:spacing w:before="200" w:after="160"/>
      <w:ind w:left="720" w:right="720"/>
    </w:pPr>
    <w:rPr>
      <w:i/>
      <w:iCs/>
      <w:lang w:eastAsia="en-GB"/>
    </w:rPr>
  </w:style>
  <w:style w:type="character" w:customStyle="1" w:styleId="QuoteChar">
    <w:name w:val="Quote Char"/>
    <w:basedOn w:val="DefaultParagraphFont"/>
    <w:link w:val="Quote"/>
    <w:uiPriority w:val="29"/>
    <w:rsid w:val="00251DE0"/>
    <w:rPr>
      <w:rFonts w:ascii="Times New Roman" w:hAnsi="Times New Roman"/>
      <w:i/>
      <w:iCs/>
      <w:lang w:eastAsia="en-GB"/>
    </w:rPr>
  </w:style>
  <w:style w:type="character" w:customStyle="1" w:styleId="a0">
    <w:name w:val="Оранжевый"/>
    <w:uiPriority w:val="1"/>
    <w:qFormat/>
    <w:rsid w:val="00FC7488"/>
    <w:rPr>
      <w:bdr w:val="none" w:sz="0" w:space="0" w:color="auto"/>
      <w:shd w:val="clear" w:color="auto" w:fill="FBE4D5" w:themeFill="accent2" w:themeFillTint="33"/>
      <w:lang w:val="ru-RU"/>
    </w:rPr>
  </w:style>
  <w:style w:type="paragraph" w:styleId="ListBullet5">
    <w:name w:val="List Bullet 5"/>
    <w:basedOn w:val="Normal"/>
    <w:uiPriority w:val="99"/>
    <w:unhideWhenUsed/>
    <w:rsid w:val="000955A3"/>
    <w:pPr>
      <w:numPr>
        <w:numId w:val="6"/>
      </w:numPr>
      <w:spacing w:before="0" w:after="0"/>
    </w:pPr>
    <w:rPr>
      <w:rFonts w:eastAsia="Times New Roman" w:cs="Times New Roman"/>
      <w:lang w:val="en-US" w:eastAsia="en-GB"/>
    </w:rPr>
  </w:style>
  <w:style w:type="paragraph" w:customStyle="1" w:styleId="a4">
    <w:name w:val="Белый параграф"/>
    <w:basedOn w:val="Normal"/>
    <w:rsid w:val="009051A4"/>
    <w:pPr>
      <w:pBdr>
        <w:top w:val="single" w:sz="48" w:space="1" w:color="FFFFFF" w:themeColor="background1"/>
        <w:left w:val="single" w:sz="48" w:space="4" w:color="FFFFFF" w:themeColor="background1"/>
        <w:bottom w:val="single" w:sz="48" w:space="1" w:color="FFFFFF" w:themeColor="background1"/>
        <w:right w:val="single" w:sz="48" w:space="4" w:color="FFFFFF" w:themeColor="background1"/>
      </w:pBdr>
      <w:shd w:val="clear" w:color="auto" w:fill="FFFFFF" w:themeFill="background1"/>
      <w:spacing w:line="307" w:lineRule="auto"/>
    </w:pPr>
    <w:rPr>
      <w:rFonts w:eastAsia="Times New Roman" w:cs="Times New Roman"/>
      <w:szCs w:val="22"/>
      <w:lang w:val="ru-RU" w:eastAsia="en-GB"/>
    </w:rPr>
  </w:style>
  <w:style w:type="paragraph" w:customStyle="1" w:styleId="image">
    <w:name w:val="image"/>
    <w:basedOn w:val="Normal"/>
    <w:qFormat/>
    <w:rsid w:val="00BE65F9"/>
    <w:pPr>
      <w:keepNext/>
      <w:keepLines/>
      <w:widowControl/>
      <w:spacing w:before="240" w:after="120" w:line="300" w:lineRule="auto"/>
      <w:contextualSpacing/>
      <w:jc w:val="center"/>
    </w:pPr>
    <w:rPr>
      <w:rFonts w:ascii="Arial" w:eastAsia="Times New Roman" w:hAnsi="Arial" w:cs="times new roman (body cs)"/>
      <w:sz w:val="20"/>
      <w:lang w:val="ru-RU" w:eastAsia="en-GB"/>
    </w:rPr>
  </w:style>
  <w:style w:type="paragraph" w:customStyle="1" w:styleId="ListDash">
    <w:name w:val="List Dash"/>
    <w:basedOn w:val="Normal"/>
    <w:autoRedefine/>
    <w:rsid w:val="00E71FC7"/>
    <w:pPr>
      <w:numPr>
        <w:numId w:val="5"/>
      </w:numPr>
    </w:pPr>
  </w:style>
  <w:style w:type="character" w:customStyle="1" w:styleId="Heading4Char">
    <w:name w:val="Heading 4 Char"/>
    <w:basedOn w:val="DefaultParagraphFont"/>
    <w:link w:val="Heading4"/>
    <w:uiPriority w:val="9"/>
    <w:rsid w:val="00600800"/>
    <w:rPr>
      <w:rFonts w:ascii="Times New Roman" w:eastAsiaTheme="majorEastAsia" w:hAnsi="Times New Roman" w:cstheme="majorBidi"/>
      <w:b/>
      <w:i/>
      <w:iCs/>
      <w:sz w:val="22"/>
    </w:rPr>
  </w:style>
  <w:style w:type="character" w:customStyle="1" w:styleId="UnderlinedPunctuation">
    <w:name w:val="UnderlinedPunctuation"/>
    <w:basedOn w:val="DefaultParagraphFont"/>
    <w:uiPriority w:val="1"/>
    <w:rsid w:val="00D84D35"/>
    <w:rPr>
      <w:u w:val="dotted"/>
    </w:rPr>
  </w:style>
  <w:style w:type="paragraph" w:styleId="BlockText">
    <w:name w:val="Block Text"/>
    <w:basedOn w:val="Normal"/>
    <w:uiPriority w:val="99"/>
    <w:unhideWhenUsed/>
    <w:rsid w:val="00E0166C"/>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226"/>
    </w:pPr>
    <w:rPr>
      <w:rFonts w:ascii="Arial" w:eastAsiaTheme="minorEastAsia" w:hAnsi="Arial"/>
      <w:iCs/>
      <w:sz w:val="21"/>
      <w:lang w:val="ru-RU"/>
    </w:rPr>
  </w:style>
  <w:style w:type="paragraph" w:customStyle="1" w:styleId="QuoteEnglish">
    <w:name w:val="QuoteEnglish"/>
    <w:basedOn w:val="Quote"/>
    <w:rsid w:val="002E0C87"/>
    <w:pPr>
      <w:spacing w:before="80" w:after="80" w:line="288" w:lineRule="auto"/>
      <w:ind w:left="862" w:right="862"/>
    </w:pPr>
    <w:rPr>
      <w:color w:val="000000" w:themeColor="text1"/>
      <w:shd w:val="clear" w:color="auto" w:fill="FFFD7A"/>
      <w:lang w:val="en-US" w:eastAsia="en-US"/>
    </w:rPr>
  </w:style>
  <w:style w:type="paragraph" w:customStyle="1" w:styleId="H2Text">
    <w:name w:val="H2Text"/>
    <w:basedOn w:val="Heading2"/>
    <w:qFormat/>
    <w:rsid w:val="007B17EA"/>
    <w:pPr>
      <w:framePr w:wrap="around" w:vAnchor="text" w:hAnchor="margin" w:y="1"/>
      <w:spacing w:before="0" w:line="280" w:lineRule="exact"/>
      <w:jc w:val="left"/>
    </w:pPr>
    <w:rPr>
      <w:b w:val="0"/>
      <w:i w:val="0"/>
      <w:sz w:val="24"/>
      <w:u w:val="single"/>
      <w:lang w:val="ru"/>
    </w:rPr>
  </w:style>
  <w:style w:type="paragraph" w:customStyle="1" w:styleId="H4Text">
    <w:name w:val="H4Text"/>
    <w:basedOn w:val="H2Text"/>
    <w:qFormat/>
    <w:rsid w:val="00194981"/>
    <w:pPr>
      <w:framePr w:wrap="around"/>
      <w:tabs>
        <w:tab w:val="left" w:pos="57"/>
      </w:tabs>
      <w:autoSpaceDE w:val="0"/>
      <w:autoSpaceDN w:val="0"/>
      <w:adjustRightInd w:val="0"/>
      <w:outlineLvl w:val="3"/>
    </w:pPr>
    <w:rPr>
      <w:color w:val="auto"/>
    </w:rPr>
  </w:style>
  <w:style w:type="paragraph" w:customStyle="1" w:styleId="H6Text">
    <w:name w:val="H6Text"/>
    <w:basedOn w:val="H4Text"/>
    <w:rsid w:val="00952111"/>
    <w:pPr>
      <w:framePr w:w="2948" w:wrap="around"/>
      <w:tabs>
        <w:tab w:val="num" w:pos="284"/>
      </w:tabs>
      <w:ind w:right="567"/>
      <w:outlineLvl w:val="5"/>
    </w:pPr>
  </w:style>
  <w:style w:type="paragraph" w:customStyle="1" w:styleId="H3Text">
    <w:name w:val="H3Text"/>
    <w:basedOn w:val="H4Text"/>
    <w:qFormat/>
    <w:rsid w:val="00661339"/>
    <w:pPr>
      <w:framePr w:wrap="around"/>
      <w:outlineLvl w:val="2"/>
    </w:pPr>
  </w:style>
  <w:style w:type="paragraph" w:customStyle="1" w:styleId="imageText">
    <w:name w:val="imageText"/>
    <w:basedOn w:val="image"/>
    <w:qFormat/>
    <w:rsid w:val="003F7F8A"/>
    <w:pPr>
      <w:spacing w:before="80" w:after="240" w:line="276" w:lineRule="auto"/>
      <w:ind w:left="1361" w:right="1361"/>
      <w:contextualSpacing w:val="0"/>
    </w:pPr>
    <w:rPr>
      <w:lang w:val="en-US"/>
    </w:rPr>
  </w:style>
  <w:style w:type="paragraph" w:customStyle="1" w:styleId="Heading1LookingAsDecoratedText">
    <w:name w:val="Heading1LookingAsDecoratedText"/>
    <w:basedOn w:val="Normal"/>
    <w:rsid w:val="007C3640"/>
    <w:pPr>
      <w:numPr>
        <w:numId w:val="7"/>
      </w:numPr>
      <w:ind w:left="227" w:hanging="227"/>
      <w:outlineLvl w:val="1"/>
    </w:pPr>
    <w:rPr>
      <w:u w:val="single"/>
      <w:lang w:val="ru-RU"/>
    </w:rPr>
  </w:style>
  <w:style w:type="paragraph" w:customStyle="1" w:styleId="Heading2LookingAsDecoratedText">
    <w:name w:val="Heading2LookingAsDecoratedText"/>
    <w:basedOn w:val="Heading1LookingAsDecoratedText"/>
    <w:rsid w:val="007C3640"/>
    <w:pPr>
      <w:numPr>
        <w:numId w:val="8"/>
      </w:numPr>
      <w:outlineLvl w:val="2"/>
    </w:pPr>
    <w:rPr>
      <w:i/>
      <w:iCs/>
    </w:rPr>
  </w:style>
  <w:style w:type="paragraph" w:styleId="NormalWeb">
    <w:name w:val="Normal (Web)"/>
    <w:basedOn w:val="Normal"/>
    <w:uiPriority w:val="99"/>
    <w:unhideWhenUsed/>
    <w:rsid w:val="00DA5680"/>
    <w:pPr>
      <w:widowControl/>
      <w:spacing w:before="0" w:after="120" w:line="240" w:lineRule="auto"/>
    </w:pPr>
    <w:rPr>
      <w:rFonts w:eastAsia="Times New Roman" w:cs="Times New Roman"/>
      <w:lang w:val="" w:eastAsia="en-GB"/>
    </w:rPr>
  </w:style>
  <w:style w:type="paragraph" w:styleId="ListParagraph">
    <w:name w:val="List Paragraph"/>
    <w:basedOn w:val="Normal"/>
    <w:uiPriority w:val="34"/>
    <w:rsid w:val="004B3621"/>
    <w:pPr>
      <w:spacing w:line="300" w:lineRule="auto"/>
      <w:ind w:left="720"/>
      <w:contextualSpacing/>
    </w:pPr>
  </w:style>
  <w:style w:type="paragraph" w:customStyle="1" w:styleId="ListBulletMarkerInside">
    <w:name w:val="ListBulletMarkerInside"/>
    <w:basedOn w:val="ListBullet"/>
    <w:rsid w:val="00885217"/>
  </w:style>
  <w:style w:type="character" w:customStyle="1" w:styleId="a5">
    <w:name w:val="Розовый"/>
    <w:basedOn w:val="DefaultParagraphFont"/>
    <w:uiPriority w:val="1"/>
    <w:qFormat/>
    <w:rsid w:val="00757E83"/>
    <w:rPr>
      <w:shd w:val="clear" w:color="auto" w:fill="FFC1C8"/>
    </w:rPr>
  </w:style>
  <w:style w:type="paragraph" w:customStyle="1" w:styleId="Kicker">
    <w:name w:val="Kicker"/>
    <w:basedOn w:val="authorname"/>
    <w:qFormat/>
    <w:rsid w:val="00D016D8"/>
    <w:pPr>
      <w:spacing w:before="240" w:after="240"/>
    </w:pPr>
    <w:rPr>
      <w:color w:val="595959" w:themeColor="text1" w:themeTint="A6"/>
      <w:sz w:val="22"/>
      <w:szCs w:val="22"/>
    </w:rPr>
  </w:style>
  <w:style w:type="paragraph" w:customStyle="1" w:styleId="Imagewide">
    <w:name w:val="Image wide"/>
    <w:basedOn w:val="Normal"/>
    <w:rsid w:val="00D016D8"/>
    <w:pPr>
      <w:widowControl/>
      <w:ind w:left="-851" w:right="-851"/>
      <w:jc w:val="center"/>
    </w:pPr>
    <w:rPr>
      <w:rFonts w:eastAsia="Times New Roman" w:cs="Times New Roman"/>
      <w:lang w:val="" w:eastAsia="en-GB"/>
    </w:rPr>
  </w:style>
  <w:style w:type="paragraph" w:customStyle="1" w:styleId="graf">
    <w:name w:val="graf"/>
    <w:basedOn w:val="Normal"/>
    <w:rsid w:val="00004F59"/>
    <w:pPr>
      <w:widowControl/>
      <w:spacing w:before="100" w:beforeAutospacing="1" w:after="100" w:afterAutospacing="1" w:line="240" w:lineRule="auto"/>
    </w:pPr>
    <w:rPr>
      <w:rFonts w:eastAsia="Times New Roman" w:cs="Times New Roman"/>
      <w:lang w:val="" w:eastAsia="en-GB"/>
    </w:rPr>
  </w:style>
  <w:style w:type="character" w:styleId="Hyperlink">
    <w:name w:val="Hyperlink"/>
    <w:basedOn w:val="DefaultParagraphFont"/>
    <w:uiPriority w:val="99"/>
    <w:unhideWhenUsed/>
    <w:rsid w:val="00004F59"/>
    <w:rPr>
      <w:color w:val="0000FF"/>
      <w:u w:val="single"/>
    </w:rPr>
  </w:style>
  <w:style w:type="character" w:styleId="Emphasis">
    <w:name w:val="Emphasis"/>
    <w:basedOn w:val="DefaultParagraphFont"/>
    <w:uiPriority w:val="20"/>
    <w:qFormat/>
    <w:rsid w:val="00004F59"/>
    <w:rPr>
      <w:i/>
      <w:iCs/>
    </w:rPr>
  </w:style>
  <w:style w:type="character" w:styleId="UnresolvedMention">
    <w:name w:val="Unresolved Mention"/>
    <w:basedOn w:val="DefaultParagraphFont"/>
    <w:uiPriority w:val="99"/>
    <w:semiHidden/>
    <w:unhideWhenUsed/>
    <w:rsid w:val="00004F59"/>
    <w:rPr>
      <w:color w:val="605E5C"/>
      <w:shd w:val="clear" w:color="auto" w:fill="E1DFDD"/>
    </w:rPr>
  </w:style>
  <w:style w:type="paragraph" w:styleId="Revision">
    <w:name w:val="Revision"/>
    <w:hidden/>
    <w:uiPriority w:val="99"/>
    <w:semiHidden/>
    <w:rsid w:val="00EE5971"/>
    <w:rPr>
      <w:rFonts w:ascii="Times New Roman" w:hAnsi="Times New Roman"/>
    </w:rPr>
  </w:style>
  <w:style w:type="character" w:styleId="CommentReference">
    <w:name w:val="annotation reference"/>
    <w:basedOn w:val="DefaultParagraphFont"/>
    <w:uiPriority w:val="99"/>
    <w:semiHidden/>
    <w:unhideWhenUsed/>
    <w:rsid w:val="005B01CA"/>
    <w:rPr>
      <w:sz w:val="16"/>
      <w:szCs w:val="16"/>
    </w:rPr>
  </w:style>
  <w:style w:type="paragraph" w:styleId="CommentText">
    <w:name w:val="annotation text"/>
    <w:basedOn w:val="Normal"/>
    <w:link w:val="CommentTextChar"/>
    <w:uiPriority w:val="99"/>
    <w:semiHidden/>
    <w:unhideWhenUsed/>
    <w:rsid w:val="005B01CA"/>
    <w:pPr>
      <w:spacing w:line="240" w:lineRule="auto"/>
    </w:pPr>
    <w:rPr>
      <w:sz w:val="20"/>
      <w:szCs w:val="20"/>
    </w:rPr>
  </w:style>
  <w:style w:type="character" w:customStyle="1" w:styleId="CommentTextChar">
    <w:name w:val="Comment Text Char"/>
    <w:basedOn w:val="DefaultParagraphFont"/>
    <w:link w:val="CommentText"/>
    <w:uiPriority w:val="99"/>
    <w:semiHidden/>
    <w:rsid w:val="005B01CA"/>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5B01CA"/>
    <w:rPr>
      <w:b/>
      <w:bCs/>
    </w:rPr>
  </w:style>
  <w:style w:type="character" w:customStyle="1" w:styleId="CommentSubjectChar">
    <w:name w:val="Comment Subject Char"/>
    <w:basedOn w:val="CommentTextChar"/>
    <w:link w:val="CommentSubject"/>
    <w:uiPriority w:val="99"/>
    <w:semiHidden/>
    <w:rsid w:val="005B01CA"/>
    <w:rPr>
      <w:rFonts w:ascii="Times New Roman" w:hAnsi="Times New Roman"/>
      <w:b/>
      <w:bCs/>
      <w:sz w:val="20"/>
      <w:szCs w:val="20"/>
    </w:rPr>
  </w:style>
  <w:style w:type="paragraph" w:styleId="FootnoteText">
    <w:name w:val="footnote text"/>
    <w:basedOn w:val="Normal"/>
    <w:link w:val="FootnoteTextChar"/>
    <w:uiPriority w:val="99"/>
    <w:semiHidden/>
    <w:unhideWhenUsed/>
    <w:rsid w:val="00C54C9D"/>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C54C9D"/>
    <w:rPr>
      <w:rFonts w:ascii="Times New Roman" w:hAnsi="Times New Roman"/>
      <w:sz w:val="20"/>
      <w:szCs w:val="20"/>
    </w:rPr>
  </w:style>
  <w:style w:type="character" w:styleId="FootnoteReference">
    <w:name w:val="footnote reference"/>
    <w:basedOn w:val="DefaultParagraphFont"/>
    <w:uiPriority w:val="99"/>
    <w:semiHidden/>
    <w:unhideWhenUsed/>
    <w:rsid w:val="00C54C9D"/>
    <w:rPr>
      <w:vertAlign w:val="superscript"/>
    </w:rPr>
  </w:style>
  <w:style w:type="paragraph" w:customStyle="1" w:styleId="Heading1Medium">
    <w:name w:val="Heading 1 Medium"/>
    <w:basedOn w:val="Heading1"/>
    <w:qFormat/>
    <w:rsid w:val="00AE4E64"/>
    <w:pPr>
      <w:ind w:left="0" w:right="0"/>
      <w:jc w:val="left"/>
    </w:pPr>
    <w:rPr>
      <w:rFonts w:ascii="Lucida Grande" w:hAnsi="Lucida Grande"/>
      <w:sz w:val="36"/>
      <w:lang w:val="ru-RU"/>
    </w:rPr>
  </w:style>
  <w:style w:type="paragraph" w:customStyle="1" w:styleId="Heading2Medium">
    <w:name w:val="Heading 2 Medium"/>
    <w:basedOn w:val="Heading1Medium"/>
    <w:qFormat/>
    <w:rsid w:val="000841EB"/>
    <w:pPr>
      <w:outlineLvl w:val="1"/>
    </w:pPr>
    <w:rPr>
      <w:sz w:val="28"/>
    </w:rPr>
  </w:style>
  <w:style w:type="paragraph" w:customStyle="1" w:styleId="BlockquoteMedium">
    <w:name w:val="BlockquoteMedium"/>
    <w:basedOn w:val="Normal"/>
    <w:rsid w:val="004258B7"/>
    <w:pPr>
      <w:pBdr>
        <w:left w:val="single" w:sz="4" w:space="8" w:color="auto"/>
      </w:pBdr>
      <w:ind w:left="210"/>
    </w:pPr>
    <w:rPr>
      <w:lang w:val="ru-RU"/>
    </w:rPr>
  </w:style>
  <w:style w:type="paragraph" w:styleId="EndnoteText">
    <w:name w:val="endnote text"/>
    <w:basedOn w:val="Normal"/>
    <w:link w:val="EndnoteTextChar"/>
    <w:uiPriority w:val="99"/>
    <w:semiHidden/>
    <w:unhideWhenUsed/>
    <w:rsid w:val="009A33FA"/>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9A33FA"/>
    <w:rPr>
      <w:rFonts w:ascii="Times New Roman" w:hAnsi="Times New Roman"/>
      <w:sz w:val="20"/>
      <w:szCs w:val="20"/>
    </w:rPr>
  </w:style>
  <w:style w:type="character" w:styleId="EndnoteReference">
    <w:name w:val="endnote reference"/>
    <w:basedOn w:val="DefaultParagraphFont"/>
    <w:uiPriority w:val="99"/>
    <w:semiHidden/>
    <w:unhideWhenUsed/>
    <w:rsid w:val="009A33FA"/>
    <w:rPr>
      <w:vertAlign w:val="superscript"/>
    </w:rPr>
  </w:style>
  <w:style w:type="paragraph" w:customStyle="1" w:styleId="BlockuoteMediumBig">
    <w:name w:val="BlockuoteMediumBig"/>
    <w:basedOn w:val="Normal"/>
    <w:rsid w:val="00630348"/>
    <w:pPr>
      <w:spacing w:line="288" w:lineRule="auto"/>
      <w:ind w:left="851" w:right="851"/>
    </w:pPr>
    <w:rPr>
      <w:i/>
      <w:iCs/>
      <w:color w:val="404040" w:themeColor="text1" w:themeTint="BF"/>
      <w:sz w:val="32"/>
      <w:szCs w:val="3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279819">
      <w:bodyDiv w:val="1"/>
      <w:marLeft w:val="0"/>
      <w:marRight w:val="0"/>
      <w:marTop w:val="0"/>
      <w:marBottom w:val="0"/>
      <w:divBdr>
        <w:top w:val="none" w:sz="0" w:space="0" w:color="auto"/>
        <w:left w:val="none" w:sz="0" w:space="0" w:color="auto"/>
        <w:bottom w:val="none" w:sz="0" w:space="0" w:color="auto"/>
        <w:right w:val="none" w:sz="0" w:space="0" w:color="auto"/>
      </w:divBdr>
    </w:div>
    <w:div w:id="1567491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medium.com/predict/why-humans-will-strive-to-create-strong-ai-despite-the-threat-it-poses-17dee21bb819" TargetMode="External"/><Relationship Id="rId18" Type="http://schemas.openxmlformats.org/officeDocument/2006/relationships/hyperlink" Target="https://en.wikipedia.org/wiki/An_Essay_on_the_Principle_of_Population"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sdgs.un.org/goals" TargetMode="External"/><Relationship Id="rId7" Type="http://schemas.openxmlformats.org/officeDocument/2006/relationships/endnotes" Target="endnotes.xml"/><Relationship Id="rId12" Type="http://schemas.openxmlformats.org/officeDocument/2006/relationships/hyperlink" Target="https://medium.com/institute-for-ethics-and-emerging-technologies/behind-the-most-disruptive-technology-ever-f67bb289de49" TargetMode="External"/><Relationship Id="rId17" Type="http://schemas.openxmlformats.org/officeDocument/2006/relationships/hyperlink" Target="https://criticallegalthinking.com/2017/05/10/michel-foucault-biopolitics-biopower/"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investopedia.com/terms/b/basic-income.asp" TargetMode="External"/><Relationship Id="rId20" Type="http://schemas.openxmlformats.org/officeDocument/2006/relationships/hyperlink" Target="https://www.clubofrome.org/publication/the-limits-to-growth/"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ixabay.com/?utm_source=link-attribution&amp;utm_medium=referral&amp;utm_campaign=image&amp;utm_content=112227"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n.wikipedia.org/wiki/In_the_Shadow_of_the_Silent_Majorities"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pixabay.com/users/geralt-9301/?utm_source=link-attribution&amp;utm_medium=referral&amp;utm_campaign=image&amp;utm_content=112227" TargetMode="External"/><Relationship Id="rId19" Type="http://schemas.openxmlformats.org/officeDocument/2006/relationships/hyperlink" Target="https://www.clubofrome.org/" TargetMode="External"/><Relationship Id="rId4" Type="http://schemas.openxmlformats.org/officeDocument/2006/relationships/settings" Target="settings.xml"/><Relationship Id="rId9" Type="http://schemas.openxmlformats.org/officeDocument/2006/relationships/image" Target="https://cdn-images-1.medium.com/max/2600/1*5tZnczI1m5o3aoblfoit6g.jpeg" TargetMode="External"/><Relationship Id="rId14" Type="http://schemas.openxmlformats.org/officeDocument/2006/relationships/hyperlink" Target="https://en.wikipedia.org/wiki/The_Revolt_of_the_Masses" TargetMode="External"/><Relationship Id="rId22" Type="http://schemas.openxmlformats.org/officeDocument/2006/relationships/header" Target="header1.xml"/><Relationship Id="rId27"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ergei.klevtsov/Library/Group%20Containers/UBF8T346G9.Office/User%20Content.localized/Templates.localized/A4-jan-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E0EE04-4A02-E340-9ECE-443678730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A4-jan-2023.dotx</Template>
  <TotalTime>1026</TotalTime>
  <Pages>6</Pages>
  <Words>2255</Words>
  <Characters>12855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sergei.klevtsov</dc:creator>
  <cp:lastModifiedBy>Klevtsov, Sergei</cp:lastModifiedBy>
  <cp:revision>947</cp:revision>
  <dcterms:created xsi:type="dcterms:W3CDTF">2023-05-04T08:53:00Z</dcterms:created>
  <dcterms:modified xsi:type="dcterms:W3CDTF">2023-07-26T17:34:00Z</dcterms:modified>
</cp:coreProperties>
</file>