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F9731" w14:textId="77777777" w:rsidR="008D17DD" w:rsidRPr="008D17DD" w:rsidRDefault="008D17DD" w:rsidP="008D17DD">
      <w:pPr>
        <w:pStyle w:val="Kicker"/>
      </w:pPr>
      <w:r w:rsidRPr="008D17DD">
        <w:t>TECHNOLOGY, CHATGPT</w:t>
      </w:r>
    </w:p>
    <w:p w14:paraId="4C782F55" w14:textId="77777777" w:rsidR="008D17DD" w:rsidRPr="008D17DD" w:rsidRDefault="008D17DD" w:rsidP="008D17DD">
      <w:pPr>
        <w:pStyle w:val="Title"/>
      </w:pPr>
      <w:r w:rsidRPr="008D17DD">
        <w:t xml:space="preserve">Knowledge, Truth, and Bias After </w:t>
      </w:r>
      <w:proofErr w:type="spellStart"/>
      <w:r w:rsidRPr="008D17DD">
        <w:t>ChatGPT</w:t>
      </w:r>
      <w:proofErr w:type="spellEnd"/>
    </w:p>
    <w:p w14:paraId="39BCA55F" w14:textId="77777777" w:rsidR="008D17DD" w:rsidRPr="008D17DD" w:rsidRDefault="008D17DD" w:rsidP="008D17DD">
      <w:pPr>
        <w:pStyle w:val="Subtitle"/>
      </w:pPr>
      <w:r w:rsidRPr="008D17DD">
        <w:t>Like any powerful technology, chatGPT can make the world either a better or worse place.</w:t>
      </w:r>
    </w:p>
    <w:p w14:paraId="03099243" w14:textId="77777777" w:rsidR="008D17DD" w:rsidRPr="008D17DD" w:rsidRDefault="008D17DD" w:rsidP="008D17DD">
      <w:pPr>
        <w:jc w:val="center"/>
      </w:pPr>
      <w:hyperlink r:id="rId7" w:history="1">
        <w:r w:rsidRPr="008D17DD">
          <w:rPr>
            <w:rStyle w:val="Hyperlink"/>
          </w:rPr>
          <w:t>Sergey Cleftsow</w:t>
        </w:r>
      </w:hyperlink>
    </w:p>
    <w:p w14:paraId="511E36F3" w14:textId="31B0278C" w:rsidR="008D17DD" w:rsidRPr="008D17DD" w:rsidRDefault="008D17DD" w:rsidP="008D17DD">
      <w:pPr>
        <w:jc w:val="center"/>
        <w:rPr>
          <w:rStyle w:val="Hyperlink"/>
        </w:rPr>
      </w:pPr>
      <w:r w:rsidRPr="008D17DD">
        <w:t>Published in</w:t>
      </w:r>
      <w:r>
        <w:rPr>
          <w:lang w:val="en-US"/>
        </w:rPr>
        <w:t xml:space="preserve"> </w:t>
      </w:r>
      <w:r w:rsidRPr="008D17DD">
        <w:fldChar w:fldCharType="begin"/>
      </w:r>
      <w:r w:rsidRPr="008D17DD">
        <w:instrText>HYPERLINK "https://medium.com/institute-for-ethics-and-emerging-technologies?source=post_page-----bbfe96486456--------------------------------"</w:instrText>
      </w:r>
      <w:r w:rsidRPr="008D17DD">
        <w:fldChar w:fldCharType="separate"/>
      </w:r>
      <w:r w:rsidRPr="008D17DD">
        <w:rPr>
          <w:rStyle w:val="Hyperlink"/>
        </w:rPr>
        <w:t>Institute for Ethics and Emerging Technologies</w:t>
      </w:r>
    </w:p>
    <w:p w14:paraId="463E55DC" w14:textId="4DEA04F1" w:rsidR="008D17DD" w:rsidRPr="008D17DD" w:rsidRDefault="008D17DD" w:rsidP="008D17DD">
      <w:pPr>
        <w:pStyle w:val="Imagewide"/>
      </w:pPr>
      <w:r w:rsidRPr="008D17DD">
        <w:fldChar w:fldCharType="end"/>
      </w:r>
      <w:r w:rsidRPr="008D17DD">
        <w:fldChar w:fldCharType="begin"/>
      </w:r>
      <w:r w:rsidRPr="008D17DD">
        <w:instrText xml:space="preserve"> INCLUDEPICTURE "https://miro.medium.com/v2/resize:fit:1050/0*R6rmF30Zpkj-O77A" \* MERGEFORMATINET </w:instrText>
      </w:r>
      <w:r w:rsidRPr="008D17DD">
        <w:fldChar w:fldCharType="separate"/>
      </w:r>
      <w:r w:rsidRPr="008D17DD">
        <w:drawing>
          <wp:inline distT="0" distB="0" distL="0" distR="0" wp14:anchorId="1DB63F1A" wp14:editId="584B7F73">
            <wp:extent cx="5727700" cy="3829050"/>
            <wp:effectExtent l="0" t="0" r="0" b="6350"/>
            <wp:docPr id="1016017731" name="Picture 4" descr="A group of people walking through a maz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017731" name="Picture 4" descr="A group of people walking through a maz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829050"/>
                    </a:xfrm>
                    <a:prstGeom prst="rect">
                      <a:avLst/>
                    </a:prstGeom>
                    <a:noFill/>
                    <a:ln>
                      <a:noFill/>
                    </a:ln>
                  </pic:spPr>
                </pic:pic>
              </a:graphicData>
            </a:graphic>
          </wp:inline>
        </w:drawing>
      </w:r>
      <w:r w:rsidRPr="008D17DD">
        <w:fldChar w:fldCharType="end"/>
      </w:r>
    </w:p>
    <w:p w14:paraId="6070B322" w14:textId="77777777" w:rsidR="008D17DD" w:rsidRPr="008D17DD" w:rsidRDefault="008D17DD" w:rsidP="008D17DD">
      <w:pPr>
        <w:pStyle w:val="imageText"/>
      </w:pPr>
      <w:r w:rsidRPr="008D17DD">
        <w:t>Image by Susan Q Yin</w:t>
      </w:r>
    </w:p>
    <w:p w14:paraId="5E9513DD" w14:textId="77777777" w:rsidR="008D17DD" w:rsidRPr="008D17DD" w:rsidRDefault="008D17DD" w:rsidP="008D17DD">
      <w:r w:rsidRPr="008D17DD">
        <w:t>For several months, the Internet has been obsessed with ChatGPT, and there is no end in sight. Events are moving so fast and on such a large scale that it’s time to talk about the dawn of a new era in the history of high technology.</w:t>
      </w:r>
    </w:p>
    <w:p w14:paraId="1827F06F" w14:textId="77777777" w:rsidR="008D17DD" w:rsidRPr="008D17DD" w:rsidRDefault="008D17DD" w:rsidP="008D17DD">
      <w:r w:rsidRPr="008D17DD">
        <w:t xml:space="preserve">In retrospect, it would not be surprising to see ChatGPT as one of the most disruptive technologies in the history of the Internet, if not the most disruptive. It literally </w:t>
      </w:r>
      <w:r w:rsidRPr="008D17DD">
        <w:lastRenderedPageBreak/>
        <w:t>changes the rules of the game for the entire WWW before our eyes: never before has a computer been able to communicate with a human being in a natural language for the latter and to “understand” the context of the conversation.</w:t>
      </w:r>
    </w:p>
    <w:p w14:paraId="4F3FA26C" w14:textId="77777777" w:rsidR="008D17DD" w:rsidRPr="008D17DD" w:rsidRDefault="008D17DD" w:rsidP="008D17DD">
      <w:r w:rsidRPr="008D17DD">
        <w:t>This way of interacting with the user is already a real dialogue as people understand it rather than communicating through an interface. It’s amazing. Suppose you are interested, for example, in how certain past events relate to today. In that case, you can take a trip back in time, talking about the details of those events with a knowledgeable personal guide. This, of course, applies to a host of other cases as well.</w:t>
      </w:r>
    </w:p>
    <w:p w14:paraId="5746E9BE" w14:textId="77777777" w:rsidR="008D17DD" w:rsidRPr="008D17DD" w:rsidRDefault="008D17DD" w:rsidP="008D17DD">
      <w:r w:rsidRPr="008D17DD">
        <w:t>This whole new experience changes how we think about technology, allowing “them” to come much closer to becoming an extension of “us.” Even when ChatGPT makes a mistake, it is not upset or annoying because such a hiccup feels like a forgivable imperfection for a reasoned being rather than the dumb aloofness of a soulless machine. And even though it’s been months since ChatGPT appeared, it still feels like something fantastic.</w:t>
      </w:r>
    </w:p>
    <w:p w14:paraId="5681F610" w14:textId="77777777" w:rsidR="008D17DD" w:rsidRPr="008D17DD" w:rsidRDefault="008D17DD" w:rsidP="008D17DD">
      <w:r w:rsidRPr="008D17DD">
        <w:t>But it’s not just about how it feels. It’s also about how our way of working with information is changing. The most important significance of the emergence of ChatGPT is its role as a catalyst for changing the information paradigm of modern society. Until now, this paradigm has been based on the following sequence:</w:t>
      </w:r>
    </w:p>
    <w:p w14:paraId="52C9AE0F" w14:textId="77777777" w:rsidR="008D17DD" w:rsidRPr="008D17DD" w:rsidRDefault="008D17DD" w:rsidP="008D17DD">
      <w:pPr>
        <w:numPr>
          <w:ilvl w:val="0"/>
          <w:numId w:val="13"/>
        </w:numPr>
      </w:pPr>
      <w:r w:rsidRPr="008D17DD">
        <w:t>Problem definition</w:t>
      </w:r>
    </w:p>
    <w:p w14:paraId="1E276505" w14:textId="77777777" w:rsidR="008D17DD" w:rsidRPr="008D17DD" w:rsidRDefault="008D17DD" w:rsidP="008D17DD">
      <w:pPr>
        <w:numPr>
          <w:ilvl w:val="0"/>
          <w:numId w:val="13"/>
        </w:numPr>
      </w:pPr>
      <w:r w:rsidRPr="008D17DD">
        <w:t>Gathering data for analysis</w:t>
      </w:r>
    </w:p>
    <w:p w14:paraId="685B360C" w14:textId="77777777" w:rsidR="008D17DD" w:rsidRPr="008D17DD" w:rsidRDefault="008D17DD" w:rsidP="008D17DD">
      <w:pPr>
        <w:numPr>
          <w:ilvl w:val="0"/>
          <w:numId w:val="13"/>
        </w:numPr>
      </w:pPr>
      <w:r w:rsidRPr="008D17DD">
        <w:t>Converting data into information and</w:t>
      </w:r>
    </w:p>
    <w:p w14:paraId="0E356445" w14:textId="77777777" w:rsidR="008D17DD" w:rsidRPr="008D17DD" w:rsidRDefault="008D17DD" w:rsidP="008D17DD">
      <w:pPr>
        <w:numPr>
          <w:ilvl w:val="0"/>
          <w:numId w:val="13"/>
        </w:numPr>
      </w:pPr>
      <w:r w:rsidRPr="008D17DD">
        <w:t>Converting information into knowledge</w:t>
      </w:r>
    </w:p>
    <w:p w14:paraId="315472D9" w14:textId="77777777" w:rsidR="008D17DD" w:rsidRPr="008D17DD" w:rsidRDefault="008D17DD" w:rsidP="008D17DD">
      <w:r w:rsidRPr="008D17DD">
        <w:t>Web search is a characteristic implementation of this paradigm, and working with a traditional search engine consists of the same steps. At the same time, ChatGPT allows us to see this process from a different perspective, taking the 2nd and 3rd steps outsourced. As perceived by the user, it does not collect data and does not transform it into information but </w:t>
      </w:r>
      <w:r w:rsidRPr="008D17DD">
        <w:rPr>
          <w:i/>
          <w:iCs/>
        </w:rPr>
        <w:t>immediately answers the question posed</w:t>
      </w:r>
      <w:r w:rsidRPr="008D17DD">
        <w:t>.</w:t>
      </w:r>
    </w:p>
    <w:p w14:paraId="0FC6C920" w14:textId="77777777" w:rsidR="008D17DD" w:rsidRPr="008D17DD" w:rsidRDefault="008D17DD" w:rsidP="008D17DD">
      <w:r w:rsidRPr="008D17DD">
        <w:lastRenderedPageBreak/>
        <w:t>Of course, behind the scenes, a process similar to what is done in traditional search develops. The data is extracted from different sources, ranked, and combined. But all this is hidden and completed in a fraction of a second. Thus, for the user, the above chain is reduced to just two links:</w:t>
      </w:r>
    </w:p>
    <w:p w14:paraId="581E7F61" w14:textId="77777777" w:rsidR="008D17DD" w:rsidRPr="008D17DD" w:rsidRDefault="008D17DD" w:rsidP="008D17DD">
      <w:pPr>
        <w:numPr>
          <w:ilvl w:val="0"/>
          <w:numId w:val="14"/>
        </w:numPr>
      </w:pPr>
      <w:r w:rsidRPr="008D17DD">
        <w:t>Problem definition and</w:t>
      </w:r>
    </w:p>
    <w:p w14:paraId="25099344" w14:textId="77777777" w:rsidR="008D17DD" w:rsidRPr="008D17DD" w:rsidRDefault="008D17DD" w:rsidP="008D17DD">
      <w:pPr>
        <w:numPr>
          <w:ilvl w:val="0"/>
          <w:numId w:val="14"/>
        </w:numPr>
      </w:pPr>
      <w:r w:rsidRPr="008D17DD">
        <w:t>Acquiring knowledge</w:t>
      </w:r>
    </w:p>
    <w:p w14:paraId="7B63682C" w14:textId="77777777" w:rsidR="008D17DD" w:rsidRPr="008D17DD" w:rsidRDefault="008D17DD" w:rsidP="008D17DD">
      <w:r w:rsidRPr="008D17DD">
        <w:t>Once established as a new information paradigm, this transformation has the potential to affect all of modern society profoundly.</w:t>
      </w:r>
    </w:p>
    <w:p w14:paraId="2FA06356" w14:textId="77777777" w:rsidR="008D17DD" w:rsidRPr="008D17DD" w:rsidRDefault="008D17DD" w:rsidP="008D17DD">
      <w:r w:rsidRPr="008D17DD">
        <w:t>Of course, it’s not just about the user experience with ChatGPT but also how we acquire knowledge and perceive this process. Knowledge is the cornerstone of our civilization: the faster we accumulate it, the more advanced society becomes. One effect of the intensification of knowledge might be a consistent reduction in the need for individual mastery of purely technical skills.</w:t>
      </w:r>
    </w:p>
    <w:p w14:paraId="370F9DC1" w14:textId="77777777" w:rsidR="008D17DD" w:rsidRPr="008D17DD" w:rsidRDefault="008D17DD" w:rsidP="008D17DD">
      <w:r w:rsidRPr="008D17DD">
        <w:t>Why would one spend years studying them if everyone could get them here and now? (It certainly wouldn’t look as spectacular as the iconic scene from “The Matrix,” where the knowledge of flying a helicopter was downloaded into Trinity’s brain in a few seconds, but the principle is pretty much the same.) Most of this knowledge may be moved from the human brain to the AI repository.</w:t>
      </w:r>
    </w:p>
    <w:p w14:paraId="6D23C1D6" w14:textId="77777777" w:rsidR="008D17DD" w:rsidRPr="008D17DD" w:rsidRDefault="008D17DD" w:rsidP="008D17DD">
      <w:r w:rsidRPr="008D17DD">
        <w:t>In this way, advanced AI can free humans from routine more than ever, allowing them </w:t>
      </w:r>
      <w:r w:rsidRPr="008D17DD">
        <w:rPr>
          <w:i/>
          <w:iCs/>
        </w:rPr>
        <w:t>to focus as much as possible on tasks that require creative thinking</w:t>
      </w:r>
      <w:r w:rsidRPr="008D17DD">
        <w:t>.</w:t>
      </w:r>
    </w:p>
    <w:p w14:paraId="0FD02EF3" w14:textId="77777777" w:rsidR="008D17DD" w:rsidRPr="008D17DD" w:rsidRDefault="008D17DD" w:rsidP="008D17DD">
      <w:r w:rsidRPr="008D17DD">
        <w:t>But technology is a double-edged sword. History shows that there are always those who will try to abuse it. ChatGPT is an excellent candidate for such uses. I will not dwell on its technical applications because something else seems most perilous.</w:t>
      </w:r>
    </w:p>
    <w:p w14:paraId="40A5CBA9" w14:textId="77777777" w:rsidR="008D17DD" w:rsidRPr="008D17DD" w:rsidRDefault="008D17DD" w:rsidP="008D17DD">
      <w:r w:rsidRPr="008D17DD">
        <w:t>Namely, it is the perfect tool for implicit persuasion. It does not impose the “right” answer on the interlocutor, but its possibilities to influence the latter’s opinion are potentially unlimited.</w:t>
      </w:r>
    </w:p>
    <w:p w14:paraId="3382F2C1" w14:textId="77777777" w:rsidR="008D17DD" w:rsidRPr="008D17DD" w:rsidRDefault="008D17DD" w:rsidP="008D17DD">
      <w:r w:rsidRPr="008D17DD">
        <w:lastRenderedPageBreak/>
        <w:t>The very structure of the user experience with ChatGPT implies that its conclusion is accepted as true. Providing links to sources of information (which he’s not providing now) is unlikely to change anything.</w:t>
      </w:r>
    </w:p>
    <w:p w14:paraId="41A7A038" w14:textId="77777777" w:rsidR="008D17DD" w:rsidRPr="008D17DD" w:rsidRDefault="008D17DD" w:rsidP="008D17DD">
      <w:r w:rsidRPr="008D17DD">
        <w:t>People are notoriously prone to seeking not objective truth but confirmation of their beliefs, often, alas, denied by trivial prejudice. Which they, however, take as truth and insist on, including by violent means. This has always been the case throughout human history, and it is, unfortunately, an empirical pattern rather than a deviation in human behavior.</w:t>
      </w:r>
    </w:p>
    <w:p w14:paraId="56BA5078" w14:textId="77777777" w:rsidR="008D17DD" w:rsidRPr="008D17DD" w:rsidRDefault="008D17DD" w:rsidP="008D17DD">
      <w:r w:rsidRPr="008D17DD">
        <w:t>You can certainly see that people succumb to prejudice in many other situations, including using conventional search engines. Yes, this is true, but nevertheless, a regular search engine and ChatGPT represent two different situations.</w:t>
      </w:r>
    </w:p>
    <w:p w14:paraId="44ADFA6A" w14:textId="77777777" w:rsidR="008D17DD" w:rsidRPr="008D17DD" w:rsidRDefault="008D17DD" w:rsidP="008D17DD">
      <w:r w:rsidRPr="008D17DD">
        <w:t>In the case of a web search, the user is in an essentially pluralistic environment: having various sources of information indicates a choice, which influences one’s perception in one way or another.</w:t>
      </w:r>
    </w:p>
    <w:p w14:paraId="616C80C8" w14:textId="77777777" w:rsidR="008D17DD" w:rsidRPr="008D17DD" w:rsidRDefault="008D17DD" w:rsidP="008D17DD">
      <w:r w:rsidRPr="008D17DD">
        <w:t>In the case of one-on-one communication with ChatGPT, however, the same user finds himself in an echo chamber where he is given a single answer.</w:t>
      </w:r>
    </w:p>
    <w:p w14:paraId="1A95756A" w14:textId="77777777" w:rsidR="008D17DD" w:rsidRPr="008D17DD" w:rsidRDefault="008D17DD" w:rsidP="008D17DD">
      <w:r w:rsidRPr="008D17DD">
        <w:t>And this answer, on which all the user’s attention is focused, depends only on the algorithm behind the generated text and the data on which his “interlocutor” has been trained. The more satisfactory the latter’s answers are, the less critical the former becomes. Already, ChatGPT’s uncritical responses can be worked out very quickly, and the amount of time it takes to work out is likely to decrease as the technology develops.</w:t>
      </w:r>
    </w:p>
    <w:p w14:paraId="72C6278A" w14:textId="77777777" w:rsidR="008D17DD" w:rsidRPr="008D17DD" w:rsidRDefault="008D17DD" w:rsidP="008D17DD">
      <w:r w:rsidRPr="008D17DD">
        <w:t>In other words, ChatGPT is capable of being a very powerful means of </w:t>
      </w:r>
      <w:r w:rsidRPr="008D17DD">
        <w:rPr>
          <w:i/>
          <w:iCs/>
        </w:rPr>
        <w:t>indoctrination</w:t>
      </w:r>
      <w:r w:rsidRPr="008D17DD">
        <w:t>.</w:t>
      </w:r>
    </w:p>
    <w:p w14:paraId="36E7D6A3" w14:textId="77777777" w:rsidR="008D17DD" w:rsidRPr="008D17DD" w:rsidRDefault="008D17DD" w:rsidP="008D17DD">
      <w:r w:rsidRPr="008D17DD">
        <w:t>But even leaving such extreme cases aside, there is still plenty to worry about. What if the ChatGPT algorithm prioritizes user satisfaction over the objectivity of response? What if this algorithm is unprotected from illegal or directive interference by a third party?</w:t>
      </w:r>
    </w:p>
    <w:p w14:paraId="77220EA4" w14:textId="77777777" w:rsidR="008D17DD" w:rsidRPr="008D17DD" w:rsidRDefault="008D17DD" w:rsidP="008D17DD">
      <w:r w:rsidRPr="008D17DD">
        <w:lastRenderedPageBreak/>
        <w:t>After all, if we delegate control of stages 2 and 3 of the transition from data to knowledge to machines, who will be authorized to control these machines?</w:t>
      </w:r>
    </w:p>
    <w:p w14:paraId="7098AB34" w14:textId="77777777" w:rsidR="008D17DD" w:rsidRPr="008D17DD" w:rsidRDefault="008D17DD" w:rsidP="008D17DD">
      <w:r w:rsidRPr="008D17DD">
        <w:t>However, there is nothing fundamentally new in this question because as civilization develops, our reason becomes more and more abstracted from the processes it needs to control. Accordingly, the level of control that machines are charged with is also increasing. In many ways, this has become routine, but this does not mean that the issue is not severe enough.</w:t>
      </w:r>
    </w:p>
    <w:p w14:paraId="2BECCCDF" w14:textId="77777777" w:rsidR="008D17DD" w:rsidRPr="008D17DD" w:rsidRDefault="008D17DD" w:rsidP="008D17DD">
      <w:r w:rsidRPr="008D17DD">
        <w:t>On the contrary, because, </w:t>
      </w:r>
      <w:r w:rsidRPr="008D17DD">
        <w:rPr>
          <w:b/>
          <w:bCs/>
        </w:rPr>
        <w:t>firstly</w:t>
      </w:r>
      <w:r w:rsidRPr="008D17DD">
        <w:t>, with each turn of technological progress, the level of complexity of all this machinery increases, which becomes a problem in itself. And </w:t>
      </w:r>
      <w:r w:rsidRPr="008D17DD">
        <w:rPr>
          <w:b/>
          <w:bCs/>
        </w:rPr>
        <w:t>secondly</w:t>
      </w:r>
      <w:r w:rsidRPr="008D17DD">
        <w:t>, modern society still needs to compromise between the right of a private company to organize its business processes by its own interests and the right of citizens to be protected from manipulation of their consciousness.</w:t>
      </w:r>
    </w:p>
    <w:p w14:paraId="367C5EE7" w14:textId="77777777" w:rsidR="008D17DD" w:rsidRPr="008D17DD" w:rsidRDefault="008D17DD" w:rsidP="008D17DD">
      <w:r w:rsidRPr="008D17DD">
        <w:t>But hardly anyone would argue that such a compromise is necessary. And no technology that affects man’s perception of the world by influencing his beliefs should remain a black box for everyone. Google, Facebook, and Twitter are textbook examples of the darker sides of high technology that emerge over time. The early years of these companies filled users with enthusiasm and excitement. Still, little by little, this attitude changed: the flipside of the tech giants’ generosity was the insecurity of user data and the exploitation of negative user emotions to ensure high clickbaiting.</w:t>
      </w:r>
    </w:p>
    <w:p w14:paraId="7562C527" w14:textId="7EC566AF" w:rsidR="00AD3ABC" w:rsidRPr="00CB4C06" w:rsidRDefault="008D17DD" w:rsidP="00CB4C06">
      <w:r w:rsidRPr="008D17DD">
        <w:t>It is very hoped that AI technology will serve people and not use them in the coming future, as it, unfortunately, happened in the era of “before ChatGPT.”</w:t>
      </w:r>
    </w:p>
    <w:sectPr w:rsidR="00AD3ABC" w:rsidRPr="00CB4C06" w:rsidSect="00D814FF">
      <w:headerReference w:type="even" r:id="rId9"/>
      <w:headerReference w:type="default" r:id="rId10"/>
      <w:footerReference w:type="even" r:id="rId11"/>
      <w:footerReference w:type="default" r:id="rId12"/>
      <w:headerReference w:type="first" r:id="rId13"/>
      <w:footerReference w:type="first" r:id="rId14"/>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35924" w14:textId="77777777" w:rsidR="00423EAC" w:rsidRDefault="00423EAC" w:rsidP="00AD3ABC">
      <w:r>
        <w:separator/>
      </w:r>
    </w:p>
  </w:endnote>
  <w:endnote w:type="continuationSeparator" w:id="0">
    <w:p w14:paraId="3D767835" w14:textId="77777777" w:rsidR="00423EAC" w:rsidRDefault="00423EAC" w:rsidP="00AD3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new roman (body c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01DE2" w14:textId="77777777" w:rsidR="008B4F3B" w:rsidRDefault="008B4F3B" w:rsidP="00AD3A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E5370" w14:textId="77777777" w:rsidR="008B4F3B" w:rsidRDefault="008B4F3B" w:rsidP="00AD3A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8E250" w14:textId="77777777" w:rsidR="008B4F3B" w:rsidRDefault="008B4F3B" w:rsidP="00AD3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7AF1D" w14:textId="77777777" w:rsidR="00423EAC" w:rsidRDefault="00423EAC" w:rsidP="00AD3ABC">
      <w:r>
        <w:separator/>
      </w:r>
    </w:p>
  </w:footnote>
  <w:footnote w:type="continuationSeparator" w:id="0">
    <w:p w14:paraId="07FD8B04" w14:textId="77777777" w:rsidR="00423EAC" w:rsidRDefault="00423EAC" w:rsidP="00AD3A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9DBF8" w14:textId="77777777" w:rsidR="008B4F3B" w:rsidRDefault="00423EAC" w:rsidP="00AD3ABC">
    <w:r>
      <w:rPr>
        <w:noProof/>
      </w:rPr>
      <w:pict w14:anchorId="00267C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9" o:spid="_x0000_s1027" type="#_x0000_t75" alt="" style="position:absolute;margin-left:0;margin-top:0;width:609pt;height:857.8pt;z-index:-251639808;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D4F36" w14:textId="77777777" w:rsidR="008B4F3B" w:rsidRDefault="00423EAC" w:rsidP="00AD3ABC">
    <w:r>
      <w:rPr>
        <w:noProof/>
      </w:rPr>
      <w:pict w14:anchorId="158CA7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80" o:spid="_x0000_s1026" type="#_x0000_t75" alt="" style="position:absolute;margin-left:0;margin-top:0;width:609pt;height:857.8pt;z-index:-251637760;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90F89" w14:textId="77777777" w:rsidR="008B4F3B" w:rsidRDefault="00423EAC" w:rsidP="00AD3ABC">
    <w:r>
      <w:rPr>
        <w:noProof/>
      </w:rPr>
      <w:pict w14:anchorId="2B2211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8" o:spid="_x0000_s1025" type="#_x0000_t75" alt="" style="position:absolute;margin-left:0;margin-top:0;width:609pt;height:857.8pt;z-index:-251641856;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58A3820"/>
    <w:lvl w:ilvl="0">
      <w:start w:val="1"/>
      <w:numFmt w:val="bullet"/>
      <w:lvlText w:val="•"/>
      <w:lvlJc w:val="left"/>
      <w:pPr>
        <w:ind w:left="1267" w:hanging="360"/>
      </w:pPr>
      <w:rPr>
        <w:rFonts w:ascii="Symbol" w:hAnsi="Symbol" w:hint="default"/>
      </w:rPr>
    </w:lvl>
  </w:abstractNum>
  <w:abstractNum w:abstractNumId="1" w15:restartNumberingAfterBreak="0">
    <w:nsid w:val="FFFFFF81"/>
    <w:multiLevelType w:val="hybridMultilevel"/>
    <w:tmpl w:val="C6761418"/>
    <w:lvl w:ilvl="0" w:tplc="6DF240AE">
      <w:start w:val="1"/>
      <w:numFmt w:val="bullet"/>
      <w:lvlText w:val=""/>
      <w:lvlJc w:val="left"/>
      <w:pPr>
        <w:tabs>
          <w:tab w:val="num" w:pos="907"/>
        </w:tabs>
        <w:ind w:left="907" w:hanging="227"/>
      </w:pPr>
      <w:rPr>
        <w:rFonts w:ascii="Wingdings" w:hAnsi="Wingdings" w:hint="default"/>
      </w:rPr>
    </w:lvl>
    <w:lvl w:ilvl="1" w:tplc="BE1CF32C">
      <w:numFmt w:val="decimal"/>
      <w:lvlText w:val=""/>
      <w:lvlJc w:val="left"/>
    </w:lvl>
    <w:lvl w:ilvl="2" w:tplc="992CC1D6">
      <w:numFmt w:val="decimal"/>
      <w:lvlText w:val=""/>
      <w:lvlJc w:val="left"/>
    </w:lvl>
    <w:lvl w:ilvl="3" w:tplc="C136EA5A">
      <w:numFmt w:val="decimal"/>
      <w:lvlText w:val=""/>
      <w:lvlJc w:val="left"/>
    </w:lvl>
    <w:lvl w:ilvl="4" w:tplc="FBAED30C">
      <w:numFmt w:val="decimal"/>
      <w:lvlText w:val=""/>
      <w:lvlJc w:val="left"/>
    </w:lvl>
    <w:lvl w:ilvl="5" w:tplc="F57E9AC2">
      <w:numFmt w:val="decimal"/>
      <w:lvlText w:val=""/>
      <w:lvlJc w:val="left"/>
    </w:lvl>
    <w:lvl w:ilvl="6" w:tplc="9EA82E02">
      <w:numFmt w:val="decimal"/>
      <w:lvlText w:val=""/>
      <w:lvlJc w:val="left"/>
    </w:lvl>
    <w:lvl w:ilvl="7" w:tplc="798A37A4">
      <w:numFmt w:val="decimal"/>
      <w:lvlText w:val=""/>
      <w:lvlJc w:val="left"/>
    </w:lvl>
    <w:lvl w:ilvl="8" w:tplc="DD3830CE">
      <w:numFmt w:val="decimal"/>
      <w:lvlText w:val=""/>
      <w:lvlJc w:val="left"/>
    </w:lvl>
  </w:abstractNum>
  <w:abstractNum w:abstractNumId="2" w15:restartNumberingAfterBreak="0">
    <w:nsid w:val="FFFFFF82"/>
    <w:multiLevelType w:val="singleLevel"/>
    <w:tmpl w:val="499C5BD2"/>
    <w:lvl w:ilvl="0">
      <w:start w:val="1"/>
      <w:numFmt w:val="bullet"/>
      <w:lvlText w:val=""/>
      <w:lvlJc w:val="left"/>
      <w:pPr>
        <w:tabs>
          <w:tab w:val="num" w:pos="680"/>
        </w:tabs>
        <w:ind w:left="680" w:hanging="226"/>
      </w:pPr>
      <w:rPr>
        <w:rFonts w:ascii="Wingdings" w:hAnsi="Wingdings" w:hint="default"/>
      </w:rPr>
    </w:lvl>
  </w:abstractNum>
  <w:abstractNum w:abstractNumId="3" w15:restartNumberingAfterBreak="0">
    <w:nsid w:val="FFFFFF88"/>
    <w:multiLevelType w:val="singleLevel"/>
    <w:tmpl w:val="80D25880"/>
    <w:lvl w:ilvl="0">
      <w:start w:val="1"/>
      <w:numFmt w:val="decimal"/>
      <w:pStyle w:val="ListNumber"/>
      <w:lvlText w:val="%1."/>
      <w:lvlJc w:val="left"/>
      <w:pPr>
        <w:tabs>
          <w:tab w:val="num" w:pos="227"/>
        </w:tabs>
        <w:ind w:left="227" w:hanging="227"/>
      </w:pPr>
      <w:rPr>
        <w:rFonts w:hint="default"/>
      </w:rPr>
    </w:lvl>
  </w:abstractNum>
  <w:abstractNum w:abstractNumId="4" w15:restartNumberingAfterBreak="0">
    <w:nsid w:val="1AB9734A"/>
    <w:multiLevelType w:val="multilevel"/>
    <w:tmpl w:val="19BEF4F0"/>
    <w:lvl w:ilvl="0">
      <w:start w:val="1"/>
      <w:numFmt w:val="bullet"/>
      <w:pStyle w:val="ListBullet"/>
      <w:lvlText w:val=""/>
      <w:lvlJc w:val="left"/>
      <w:pPr>
        <w:tabs>
          <w:tab w:val="num" w:pos="227"/>
        </w:tabs>
        <w:ind w:left="0" w:firstLine="0"/>
      </w:pPr>
      <w:rPr>
        <w:rFonts w:ascii="Symbol" w:hAnsi="Symbol"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23EB190E"/>
    <w:multiLevelType w:val="hybridMultilevel"/>
    <w:tmpl w:val="AEDE2842"/>
    <w:lvl w:ilvl="0" w:tplc="20C6AB6A">
      <w:start w:val="10"/>
      <w:numFmt w:val="bullet"/>
      <w:lvlText w:val="—"/>
      <w:lvlJc w:val="left"/>
      <w:pPr>
        <w:tabs>
          <w:tab w:val="num" w:pos="0"/>
        </w:tabs>
        <w:ind w:left="0" w:firstLine="0"/>
      </w:pPr>
      <w:rPr>
        <w:rFonts w:ascii="Times New Roman" w:eastAsia="Cambria" w:hAnsi="Times New Roman" w:cs="Times New Roman"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B0BF2"/>
    <w:multiLevelType w:val="hybridMultilevel"/>
    <w:tmpl w:val="FBF6CD56"/>
    <w:lvl w:ilvl="0" w:tplc="766C8A8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743BE0"/>
    <w:multiLevelType w:val="multilevel"/>
    <w:tmpl w:val="9ABA6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DF19A2"/>
    <w:multiLevelType w:val="multilevel"/>
    <w:tmpl w:val="3500B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16345BD"/>
    <w:multiLevelType w:val="hybridMultilevel"/>
    <w:tmpl w:val="ADE6F97A"/>
    <w:lvl w:ilvl="0" w:tplc="BE7056F4">
      <w:start w:val="1"/>
      <w:numFmt w:val="bullet"/>
      <w:lvlText w:val="o"/>
      <w:lvlJc w:val="left"/>
      <w:pPr>
        <w:tabs>
          <w:tab w:val="num" w:pos="720"/>
        </w:tabs>
        <w:ind w:left="720" w:firstLine="0"/>
      </w:pPr>
      <w:rPr>
        <w:rFonts w:ascii="Courier New" w:hAnsi="Courier New" w:hint="default"/>
      </w:rPr>
    </w:lvl>
    <w:lvl w:ilvl="1" w:tplc="08090003">
      <w:start w:val="1"/>
      <w:numFmt w:val="bullet"/>
      <w:lvlText w:val="o"/>
      <w:lvlJc w:val="left"/>
      <w:pPr>
        <w:ind w:left="1933" w:hanging="360"/>
      </w:pPr>
      <w:rPr>
        <w:rFonts w:ascii="Courier New" w:hAnsi="Courier New" w:cs="Courier New" w:hint="default"/>
      </w:rPr>
    </w:lvl>
    <w:lvl w:ilvl="2" w:tplc="08090005" w:tentative="1">
      <w:start w:val="1"/>
      <w:numFmt w:val="bullet"/>
      <w:lvlText w:val=""/>
      <w:lvlJc w:val="left"/>
      <w:pPr>
        <w:ind w:left="2653" w:hanging="360"/>
      </w:pPr>
      <w:rPr>
        <w:rFonts w:ascii="Wingdings" w:hAnsi="Wingdings" w:hint="default"/>
      </w:rPr>
    </w:lvl>
    <w:lvl w:ilvl="3" w:tplc="08090001" w:tentative="1">
      <w:start w:val="1"/>
      <w:numFmt w:val="bullet"/>
      <w:lvlText w:val=""/>
      <w:lvlJc w:val="left"/>
      <w:pPr>
        <w:ind w:left="3373" w:hanging="360"/>
      </w:pPr>
      <w:rPr>
        <w:rFonts w:ascii="Symbol" w:hAnsi="Symbol" w:hint="default"/>
      </w:rPr>
    </w:lvl>
    <w:lvl w:ilvl="4" w:tplc="08090003" w:tentative="1">
      <w:start w:val="1"/>
      <w:numFmt w:val="bullet"/>
      <w:lvlText w:val="o"/>
      <w:lvlJc w:val="left"/>
      <w:pPr>
        <w:ind w:left="4093" w:hanging="360"/>
      </w:pPr>
      <w:rPr>
        <w:rFonts w:ascii="Courier New" w:hAnsi="Courier New" w:cs="Courier New" w:hint="default"/>
      </w:rPr>
    </w:lvl>
    <w:lvl w:ilvl="5" w:tplc="08090005" w:tentative="1">
      <w:start w:val="1"/>
      <w:numFmt w:val="bullet"/>
      <w:lvlText w:val=""/>
      <w:lvlJc w:val="left"/>
      <w:pPr>
        <w:ind w:left="4813" w:hanging="360"/>
      </w:pPr>
      <w:rPr>
        <w:rFonts w:ascii="Wingdings" w:hAnsi="Wingdings" w:hint="default"/>
      </w:rPr>
    </w:lvl>
    <w:lvl w:ilvl="6" w:tplc="08090001" w:tentative="1">
      <w:start w:val="1"/>
      <w:numFmt w:val="bullet"/>
      <w:lvlText w:val=""/>
      <w:lvlJc w:val="left"/>
      <w:pPr>
        <w:ind w:left="5533" w:hanging="360"/>
      </w:pPr>
      <w:rPr>
        <w:rFonts w:ascii="Symbol" w:hAnsi="Symbol" w:hint="default"/>
      </w:rPr>
    </w:lvl>
    <w:lvl w:ilvl="7" w:tplc="08090003" w:tentative="1">
      <w:start w:val="1"/>
      <w:numFmt w:val="bullet"/>
      <w:lvlText w:val="o"/>
      <w:lvlJc w:val="left"/>
      <w:pPr>
        <w:ind w:left="6253" w:hanging="360"/>
      </w:pPr>
      <w:rPr>
        <w:rFonts w:ascii="Courier New" w:hAnsi="Courier New" w:cs="Courier New" w:hint="default"/>
      </w:rPr>
    </w:lvl>
    <w:lvl w:ilvl="8" w:tplc="08090005" w:tentative="1">
      <w:start w:val="1"/>
      <w:numFmt w:val="bullet"/>
      <w:lvlText w:val=""/>
      <w:lvlJc w:val="left"/>
      <w:pPr>
        <w:ind w:left="6973" w:hanging="360"/>
      </w:pPr>
      <w:rPr>
        <w:rFonts w:ascii="Wingdings" w:hAnsi="Wingdings" w:hint="default"/>
      </w:rPr>
    </w:lvl>
  </w:abstractNum>
  <w:abstractNum w:abstractNumId="10" w15:restartNumberingAfterBreak="0">
    <w:nsid w:val="71935827"/>
    <w:multiLevelType w:val="hybridMultilevel"/>
    <w:tmpl w:val="621C2C20"/>
    <w:lvl w:ilvl="0" w:tplc="26A2574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2967659">
    <w:abstractNumId w:val="2"/>
  </w:num>
  <w:num w:numId="2" w16cid:durableId="931938724">
    <w:abstractNumId w:val="4"/>
  </w:num>
  <w:num w:numId="3" w16cid:durableId="1321890520">
    <w:abstractNumId w:val="3"/>
  </w:num>
  <w:num w:numId="4" w16cid:durableId="1040057653">
    <w:abstractNumId w:val="1"/>
  </w:num>
  <w:num w:numId="5" w16cid:durableId="1976134440">
    <w:abstractNumId w:val="5"/>
  </w:num>
  <w:num w:numId="6" w16cid:durableId="193618212">
    <w:abstractNumId w:val="0"/>
  </w:num>
  <w:num w:numId="7" w16cid:durableId="1795057044">
    <w:abstractNumId w:val="10"/>
  </w:num>
  <w:num w:numId="8" w16cid:durableId="502933581">
    <w:abstractNumId w:val="6"/>
  </w:num>
  <w:num w:numId="9" w16cid:durableId="1799520125">
    <w:abstractNumId w:val="9"/>
  </w:num>
  <w:num w:numId="10" w16cid:durableId="1782844277">
    <w:abstractNumId w:val="4"/>
  </w:num>
  <w:num w:numId="11" w16cid:durableId="214701020">
    <w:abstractNumId w:val="4"/>
  </w:num>
  <w:num w:numId="12" w16cid:durableId="139855156">
    <w:abstractNumId w:val="9"/>
  </w:num>
  <w:num w:numId="13" w16cid:durableId="562330124">
    <w:abstractNumId w:val="7"/>
  </w:num>
  <w:num w:numId="14" w16cid:durableId="1812556244">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doNotDisplayPageBoundaries/>
  <w:proofState w:spelling="clean" w:grammar="clean"/>
  <w:attachedTemplate r:id="rId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7DD"/>
    <w:rsid w:val="00027B66"/>
    <w:rsid w:val="00045D25"/>
    <w:rsid w:val="00076245"/>
    <w:rsid w:val="00076992"/>
    <w:rsid w:val="000900E4"/>
    <w:rsid w:val="000955A3"/>
    <w:rsid w:val="00096F6A"/>
    <w:rsid w:val="00097B30"/>
    <w:rsid w:val="000B285F"/>
    <w:rsid w:val="000C36A2"/>
    <w:rsid w:val="000D73B6"/>
    <w:rsid w:val="000F3A27"/>
    <w:rsid w:val="000F5A1A"/>
    <w:rsid w:val="00106938"/>
    <w:rsid w:val="00124B8B"/>
    <w:rsid w:val="00134724"/>
    <w:rsid w:val="00135178"/>
    <w:rsid w:val="0019142B"/>
    <w:rsid w:val="00191FE6"/>
    <w:rsid w:val="00194981"/>
    <w:rsid w:val="00197166"/>
    <w:rsid w:val="00197D49"/>
    <w:rsid w:val="001B5DD1"/>
    <w:rsid w:val="001B68DA"/>
    <w:rsid w:val="001C31C1"/>
    <w:rsid w:val="001D05D5"/>
    <w:rsid w:val="002029E4"/>
    <w:rsid w:val="00213826"/>
    <w:rsid w:val="00251DE0"/>
    <w:rsid w:val="0025458A"/>
    <w:rsid w:val="00264BE2"/>
    <w:rsid w:val="00272061"/>
    <w:rsid w:val="002823B1"/>
    <w:rsid w:val="00284BB0"/>
    <w:rsid w:val="00285F09"/>
    <w:rsid w:val="00287CE1"/>
    <w:rsid w:val="002A0AF3"/>
    <w:rsid w:val="002A7232"/>
    <w:rsid w:val="002B313E"/>
    <w:rsid w:val="002D6CC7"/>
    <w:rsid w:val="002E0C87"/>
    <w:rsid w:val="002E4D7E"/>
    <w:rsid w:val="0030708C"/>
    <w:rsid w:val="00316869"/>
    <w:rsid w:val="0034599D"/>
    <w:rsid w:val="0034763E"/>
    <w:rsid w:val="003524F1"/>
    <w:rsid w:val="00355135"/>
    <w:rsid w:val="0035540F"/>
    <w:rsid w:val="00360769"/>
    <w:rsid w:val="003636A4"/>
    <w:rsid w:val="003656E0"/>
    <w:rsid w:val="00374355"/>
    <w:rsid w:val="00386897"/>
    <w:rsid w:val="00386ECD"/>
    <w:rsid w:val="00397D54"/>
    <w:rsid w:val="003A775C"/>
    <w:rsid w:val="003D65F7"/>
    <w:rsid w:val="003E1A04"/>
    <w:rsid w:val="003E2EA5"/>
    <w:rsid w:val="003F336E"/>
    <w:rsid w:val="003F7F8A"/>
    <w:rsid w:val="004207EC"/>
    <w:rsid w:val="00423EAC"/>
    <w:rsid w:val="004306FE"/>
    <w:rsid w:val="00435BD7"/>
    <w:rsid w:val="00437975"/>
    <w:rsid w:val="0044257C"/>
    <w:rsid w:val="004630ED"/>
    <w:rsid w:val="0047355C"/>
    <w:rsid w:val="004800E9"/>
    <w:rsid w:val="00494CC3"/>
    <w:rsid w:val="004B3621"/>
    <w:rsid w:val="004B40BD"/>
    <w:rsid w:val="004B6056"/>
    <w:rsid w:val="004C7292"/>
    <w:rsid w:val="004D655E"/>
    <w:rsid w:val="004F0C20"/>
    <w:rsid w:val="00505931"/>
    <w:rsid w:val="00507E2B"/>
    <w:rsid w:val="00511B1B"/>
    <w:rsid w:val="005330EF"/>
    <w:rsid w:val="00537120"/>
    <w:rsid w:val="005433E1"/>
    <w:rsid w:val="005544EA"/>
    <w:rsid w:val="0058029A"/>
    <w:rsid w:val="00582AA1"/>
    <w:rsid w:val="00586DFB"/>
    <w:rsid w:val="005A22FC"/>
    <w:rsid w:val="005F148E"/>
    <w:rsid w:val="00600800"/>
    <w:rsid w:val="00615C4E"/>
    <w:rsid w:val="00624EAF"/>
    <w:rsid w:val="00632701"/>
    <w:rsid w:val="00635B4F"/>
    <w:rsid w:val="00643367"/>
    <w:rsid w:val="00661339"/>
    <w:rsid w:val="00690F18"/>
    <w:rsid w:val="006A5F8B"/>
    <w:rsid w:val="006A74B5"/>
    <w:rsid w:val="006B065F"/>
    <w:rsid w:val="006B0DE7"/>
    <w:rsid w:val="006B1DD2"/>
    <w:rsid w:val="006C2F44"/>
    <w:rsid w:val="006D6B1C"/>
    <w:rsid w:val="006E5835"/>
    <w:rsid w:val="00704F36"/>
    <w:rsid w:val="00707945"/>
    <w:rsid w:val="00736BFD"/>
    <w:rsid w:val="0074323B"/>
    <w:rsid w:val="00745012"/>
    <w:rsid w:val="007459C9"/>
    <w:rsid w:val="00757E83"/>
    <w:rsid w:val="0076347B"/>
    <w:rsid w:val="0079455A"/>
    <w:rsid w:val="007A3A3F"/>
    <w:rsid w:val="007B17EA"/>
    <w:rsid w:val="007C3640"/>
    <w:rsid w:val="007C5820"/>
    <w:rsid w:val="007D742D"/>
    <w:rsid w:val="007F6E50"/>
    <w:rsid w:val="00816A82"/>
    <w:rsid w:val="00816FA0"/>
    <w:rsid w:val="00826737"/>
    <w:rsid w:val="008350D7"/>
    <w:rsid w:val="00837CF3"/>
    <w:rsid w:val="008421E6"/>
    <w:rsid w:val="008441A6"/>
    <w:rsid w:val="00850E30"/>
    <w:rsid w:val="00856D36"/>
    <w:rsid w:val="00857BB2"/>
    <w:rsid w:val="00860518"/>
    <w:rsid w:val="00862568"/>
    <w:rsid w:val="00885217"/>
    <w:rsid w:val="00892A14"/>
    <w:rsid w:val="008963EA"/>
    <w:rsid w:val="00897E22"/>
    <w:rsid w:val="008B4F3B"/>
    <w:rsid w:val="008C064B"/>
    <w:rsid w:val="008C48E5"/>
    <w:rsid w:val="008D17DD"/>
    <w:rsid w:val="008D6B31"/>
    <w:rsid w:val="008E5A4F"/>
    <w:rsid w:val="008F39AD"/>
    <w:rsid w:val="008F59FF"/>
    <w:rsid w:val="00903AA7"/>
    <w:rsid w:val="009051A4"/>
    <w:rsid w:val="00920AD0"/>
    <w:rsid w:val="00923329"/>
    <w:rsid w:val="0092638E"/>
    <w:rsid w:val="0093688A"/>
    <w:rsid w:val="00945ED3"/>
    <w:rsid w:val="009477FA"/>
    <w:rsid w:val="00952111"/>
    <w:rsid w:val="00960D85"/>
    <w:rsid w:val="00974955"/>
    <w:rsid w:val="00991715"/>
    <w:rsid w:val="009A2280"/>
    <w:rsid w:val="009D15D1"/>
    <w:rsid w:val="009D2879"/>
    <w:rsid w:val="009D7B1A"/>
    <w:rsid w:val="009F5A5E"/>
    <w:rsid w:val="00A33C8F"/>
    <w:rsid w:val="00A41A64"/>
    <w:rsid w:val="00A56891"/>
    <w:rsid w:val="00A67E9E"/>
    <w:rsid w:val="00A9288A"/>
    <w:rsid w:val="00AB0CB8"/>
    <w:rsid w:val="00AD182F"/>
    <w:rsid w:val="00AD19D0"/>
    <w:rsid w:val="00AD3ABC"/>
    <w:rsid w:val="00AD750E"/>
    <w:rsid w:val="00AF4C6D"/>
    <w:rsid w:val="00B03866"/>
    <w:rsid w:val="00B102B9"/>
    <w:rsid w:val="00B21FE6"/>
    <w:rsid w:val="00B37EB6"/>
    <w:rsid w:val="00B404D4"/>
    <w:rsid w:val="00B547F4"/>
    <w:rsid w:val="00B723BB"/>
    <w:rsid w:val="00B948BB"/>
    <w:rsid w:val="00B95858"/>
    <w:rsid w:val="00BB3809"/>
    <w:rsid w:val="00BB47E6"/>
    <w:rsid w:val="00BC5C8F"/>
    <w:rsid w:val="00BE3185"/>
    <w:rsid w:val="00BE65F9"/>
    <w:rsid w:val="00BF750F"/>
    <w:rsid w:val="00C31AEF"/>
    <w:rsid w:val="00C40D03"/>
    <w:rsid w:val="00C43186"/>
    <w:rsid w:val="00C46F62"/>
    <w:rsid w:val="00C54643"/>
    <w:rsid w:val="00C62A24"/>
    <w:rsid w:val="00C6524D"/>
    <w:rsid w:val="00C76A1C"/>
    <w:rsid w:val="00C77718"/>
    <w:rsid w:val="00C81653"/>
    <w:rsid w:val="00C907A5"/>
    <w:rsid w:val="00C9279B"/>
    <w:rsid w:val="00CA1E30"/>
    <w:rsid w:val="00CB4C06"/>
    <w:rsid w:val="00CB6DB9"/>
    <w:rsid w:val="00CD0FEA"/>
    <w:rsid w:val="00CE2816"/>
    <w:rsid w:val="00D014C8"/>
    <w:rsid w:val="00D016D8"/>
    <w:rsid w:val="00D36382"/>
    <w:rsid w:val="00D43A48"/>
    <w:rsid w:val="00D46F8C"/>
    <w:rsid w:val="00D5777A"/>
    <w:rsid w:val="00D72F1F"/>
    <w:rsid w:val="00D73448"/>
    <w:rsid w:val="00D814FF"/>
    <w:rsid w:val="00D84D35"/>
    <w:rsid w:val="00D90BF3"/>
    <w:rsid w:val="00DA5680"/>
    <w:rsid w:val="00DB05DD"/>
    <w:rsid w:val="00DB7B71"/>
    <w:rsid w:val="00DC5360"/>
    <w:rsid w:val="00DC70FE"/>
    <w:rsid w:val="00DD491C"/>
    <w:rsid w:val="00DD5278"/>
    <w:rsid w:val="00DF6DA9"/>
    <w:rsid w:val="00E0166C"/>
    <w:rsid w:val="00E10D9A"/>
    <w:rsid w:val="00E14ADD"/>
    <w:rsid w:val="00E22DEC"/>
    <w:rsid w:val="00E44AA1"/>
    <w:rsid w:val="00E71FC7"/>
    <w:rsid w:val="00E8190E"/>
    <w:rsid w:val="00E935A4"/>
    <w:rsid w:val="00EA06C7"/>
    <w:rsid w:val="00EC67C2"/>
    <w:rsid w:val="00F04600"/>
    <w:rsid w:val="00F068DD"/>
    <w:rsid w:val="00F324E1"/>
    <w:rsid w:val="00F44B1C"/>
    <w:rsid w:val="00F5255D"/>
    <w:rsid w:val="00F66CF4"/>
    <w:rsid w:val="00FB0485"/>
    <w:rsid w:val="00FB4A25"/>
    <w:rsid w:val="00FC7488"/>
    <w:rsid w:val="00FE7AE1"/>
    <w:rsid w:val="00FF0E5E"/>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21CEAC"/>
  <w15:chartTrackingRefBased/>
  <w15:docId w15:val="{529E4A69-3259-7348-A0D4-92F1806BF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Medium Normal"/>
    <w:rsid w:val="00AD3ABC"/>
    <w:pPr>
      <w:spacing w:before="240" w:after="240" w:line="372" w:lineRule="auto"/>
    </w:pPr>
    <w:rPr>
      <w:rFonts w:ascii="Georgia" w:eastAsia="Times New Roman" w:hAnsi="Georgia" w:cs="Segoe UI"/>
      <w:spacing w:val="-1"/>
      <w:szCs w:val="30"/>
      <w:lang w:val="en-LV" w:eastAsia="en-GB"/>
    </w:rPr>
  </w:style>
  <w:style w:type="paragraph" w:styleId="Heading1">
    <w:name w:val="heading 1"/>
    <w:aliases w:val="Medium Heading 1"/>
    <w:basedOn w:val="Normal"/>
    <w:next w:val="Normal"/>
    <w:link w:val="Heading1Char"/>
    <w:uiPriority w:val="9"/>
    <w:rsid w:val="00386ECD"/>
    <w:pPr>
      <w:keepNext/>
      <w:keepLines/>
      <w:spacing w:after="0" w:line="324" w:lineRule="auto"/>
      <w:outlineLvl w:val="0"/>
    </w:pPr>
    <w:rPr>
      <w:rFonts w:ascii="Lucida Grande" w:eastAsiaTheme="majorEastAsia" w:hAnsi="Lucida Grande" w:cstheme="majorBidi"/>
      <w:b/>
      <w:sz w:val="32"/>
      <w:szCs w:val="32"/>
      <w:lang w:val="en-US"/>
    </w:rPr>
  </w:style>
  <w:style w:type="paragraph" w:styleId="Heading2">
    <w:name w:val="heading 2"/>
    <w:aliases w:val="Medium Heading 2"/>
    <w:basedOn w:val="Normal"/>
    <w:next w:val="Normal"/>
    <w:link w:val="Heading2Char"/>
    <w:uiPriority w:val="9"/>
    <w:unhideWhenUsed/>
    <w:qFormat/>
    <w:rsid w:val="00AD3ABC"/>
    <w:pPr>
      <w:keepNext/>
      <w:keepLines/>
      <w:spacing w:after="0"/>
      <w:outlineLvl w:val="1"/>
    </w:pPr>
    <w:rPr>
      <w:rFonts w:ascii="Lucida Grande" w:eastAsiaTheme="majorEastAsia" w:hAnsi="Lucida Grande" w:cstheme="majorBidi"/>
      <w:b/>
      <w:sz w:val="28"/>
      <w:szCs w:val="32"/>
      <w:lang w:val="ru-RU"/>
    </w:rPr>
  </w:style>
  <w:style w:type="paragraph" w:styleId="Heading3">
    <w:name w:val="heading 3"/>
    <w:basedOn w:val="Normal"/>
    <w:next w:val="Normal"/>
    <w:link w:val="Heading3Char"/>
    <w:uiPriority w:val="9"/>
    <w:unhideWhenUsed/>
    <w:rsid w:val="00707945"/>
    <w:pPr>
      <w:keepNext/>
      <w:keepLines/>
      <w:spacing w:before="40" w:after="0"/>
      <w:outlineLvl w:val="2"/>
    </w:pPr>
    <w:rPr>
      <w:rFonts w:ascii="Arial" w:eastAsiaTheme="majorEastAsia" w:hAnsi="Arial" w:cstheme="majorBidi"/>
      <w:b/>
      <w:color w:val="0070C0"/>
      <w:sz w:val="22"/>
    </w:rPr>
  </w:style>
  <w:style w:type="paragraph" w:styleId="Heading4">
    <w:name w:val="heading 4"/>
    <w:basedOn w:val="Normal"/>
    <w:next w:val="Normal"/>
    <w:link w:val="Heading4Char"/>
    <w:uiPriority w:val="9"/>
    <w:unhideWhenUsed/>
    <w:rsid w:val="00600800"/>
    <w:pPr>
      <w:keepNext/>
      <w:keepLines/>
      <w:spacing w:before="40" w:after="0"/>
      <w:outlineLvl w:val="3"/>
    </w:pPr>
    <w:rPr>
      <w:rFonts w:eastAsiaTheme="majorEastAsia" w:cstheme="majorBidi"/>
      <w:b/>
      <w:i/>
      <w:iCs/>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aliases w:val="Medium Intense Quote"/>
    <w:basedOn w:val="Normal"/>
    <w:next w:val="Normal"/>
    <w:link w:val="IntenseQuoteChar"/>
    <w:uiPriority w:val="30"/>
    <w:rsid w:val="00AD3ABC"/>
    <w:pPr>
      <w:spacing w:before="360" w:after="360" w:line="384" w:lineRule="auto"/>
      <w:ind w:left="720" w:right="720"/>
    </w:pPr>
    <w:rPr>
      <w:i/>
      <w:iCs/>
      <w:color w:val="595959" w:themeColor="text1" w:themeTint="A6"/>
      <w:sz w:val="28"/>
    </w:rPr>
  </w:style>
  <w:style w:type="character" w:customStyle="1" w:styleId="IntenseQuoteChar">
    <w:name w:val="Intense Quote Char"/>
    <w:aliases w:val="Medium Intense Quote Char"/>
    <w:basedOn w:val="DefaultParagraphFont"/>
    <w:link w:val="IntenseQuote"/>
    <w:uiPriority w:val="30"/>
    <w:rsid w:val="00AD3ABC"/>
    <w:rPr>
      <w:rFonts w:ascii="Georgia" w:eastAsia="Times New Roman" w:hAnsi="Georgia" w:cs="Segoe UI"/>
      <w:i/>
      <w:iCs/>
      <w:color w:val="595959" w:themeColor="text1" w:themeTint="A6"/>
      <w:spacing w:val="-1"/>
      <w:sz w:val="28"/>
      <w:szCs w:val="30"/>
      <w:lang w:val="en-LV" w:eastAsia="en-GB"/>
    </w:rPr>
  </w:style>
  <w:style w:type="paragraph" w:styleId="Footer">
    <w:name w:val="footer"/>
    <w:basedOn w:val="Normal"/>
    <w:link w:val="FooterChar"/>
    <w:uiPriority w:val="99"/>
    <w:unhideWhenUsed/>
    <w:rsid w:val="008B4F3B"/>
    <w:pPr>
      <w:tabs>
        <w:tab w:val="center" w:pos="4513"/>
        <w:tab w:val="right" w:pos="9026"/>
      </w:tabs>
    </w:pPr>
  </w:style>
  <w:style w:type="character" w:customStyle="1" w:styleId="FooterChar">
    <w:name w:val="Footer Char"/>
    <w:basedOn w:val="DefaultParagraphFont"/>
    <w:link w:val="Footer"/>
    <w:uiPriority w:val="99"/>
    <w:rsid w:val="008B4F3B"/>
  </w:style>
  <w:style w:type="paragraph" w:styleId="Title">
    <w:name w:val="Title"/>
    <w:aliases w:val="Medium Title"/>
    <w:basedOn w:val="Normal"/>
    <w:next w:val="Normal"/>
    <w:link w:val="TitleChar"/>
    <w:uiPriority w:val="10"/>
    <w:qFormat/>
    <w:rsid w:val="002B313E"/>
    <w:pPr>
      <w:keepNext/>
      <w:keepLines/>
      <w:spacing w:after="0" w:line="276" w:lineRule="auto"/>
      <w:jc w:val="center"/>
    </w:pPr>
    <w:rPr>
      <w:rFonts w:cstheme="majorBidi"/>
      <w:bCs/>
      <w:sz w:val="42"/>
      <w:szCs w:val="48"/>
      <w:lang w:val="en-US"/>
    </w:rPr>
  </w:style>
  <w:style w:type="character" w:customStyle="1" w:styleId="TitleChar">
    <w:name w:val="Title Char"/>
    <w:aliases w:val="Medium Title Char"/>
    <w:basedOn w:val="DefaultParagraphFont"/>
    <w:link w:val="Title"/>
    <w:uiPriority w:val="10"/>
    <w:rsid w:val="002B313E"/>
    <w:rPr>
      <w:rFonts w:ascii="Georgia" w:eastAsia="Times New Roman" w:hAnsi="Georgia" w:cstheme="majorBidi"/>
      <w:bCs/>
      <w:spacing w:val="-1"/>
      <w:sz w:val="42"/>
      <w:szCs w:val="48"/>
      <w:lang w:val="en-US" w:eastAsia="en-GB"/>
    </w:rPr>
  </w:style>
  <w:style w:type="character" w:customStyle="1" w:styleId="a">
    <w:name w:val="Жёлтый"/>
    <w:basedOn w:val="a0"/>
    <w:uiPriority w:val="1"/>
    <w:qFormat/>
    <w:rsid w:val="00272061"/>
    <w:rPr>
      <w:bdr w:val="none" w:sz="0" w:space="0" w:color="auto"/>
      <w:shd w:val="clear" w:color="auto" w:fill="F9F8AD"/>
      <w:lang w:val="ru-RU"/>
    </w:rPr>
  </w:style>
  <w:style w:type="character" w:customStyle="1" w:styleId="a1">
    <w:name w:val="Зелёный"/>
    <w:basedOn w:val="DefaultParagraphFont"/>
    <w:uiPriority w:val="1"/>
    <w:qFormat/>
    <w:rsid w:val="0079455A"/>
    <w:rPr>
      <w:rFonts w:eastAsiaTheme="minorEastAsia"/>
      <w:bdr w:val="none" w:sz="0" w:space="0" w:color="auto"/>
      <w:shd w:val="clear" w:color="auto" w:fill="D1F0DC"/>
      <w:lang w:eastAsia="en-GB"/>
    </w:rPr>
  </w:style>
  <w:style w:type="character" w:customStyle="1" w:styleId="a2">
    <w:name w:val="Голубой"/>
    <w:basedOn w:val="DefaultParagraphFont"/>
    <w:uiPriority w:val="1"/>
    <w:qFormat/>
    <w:rsid w:val="00C77718"/>
    <w:rPr>
      <w:rFonts w:eastAsiaTheme="minorEastAsia"/>
      <w:bdr w:val="none" w:sz="0" w:space="0" w:color="auto"/>
      <w:shd w:val="clear" w:color="auto" w:fill="C6FDFF"/>
      <w:lang w:eastAsia="en-GB"/>
    </w:rPr>
  </w:style>
  <w:style w:type="paragraph" w:styleId="Subtitle">
    <w:name w:val="Subtitle"/>
    <w:aliases w:val="Medium Subtitle"/>
    <w:basedOn w:val="MediumKicker"/>
    <w:next w:val="Normal"/>
    <w:link w:val="SubtitleChar"/>
    <w:uiPriority w:val="11"/>
    <w:rsid w:val="00355135"/>
    <w:pPr>
      <w:spacing w:line="300" w:lineRule="auto"/>
    </w:pPr>
    <w:rPr>
      <w:caps w:val="0"/>
      <w:sz w:val="28"/>
      <w:szCs w:val="36"/>
      <w:lang w:val=""/>
    </w:rPr>
  </w:style>
  <w:style w:type="character" w:customStyle="1" w:styleId="a3">
    <w:name w:val="Фиолетовый"/>
    <w:basedOn w:val="DefaultParagraphFont"/>
    <w:uiPriority w:val="1"/>
    <w:qFormat/>
    <w:rsid w:val="007A3A3F"/>
    <w:rPr>
      <w:bdr w:val="none" w:sz="0" w:space="0" w:color="auto"/>
      <w:shd w:val="clear" w:color="auto" w:fill="E5E0F7"/>
      <w:lang w:val="ru-RU"/>
    </w:rPr>
  </w:style>
  <w:style w:type="character" w:customStyle="1" w:styleId="Heading3Char">
    <w:name w:val="Heading 3 Char"/>
    <w:basedOn w:val="DefaultParagraphFont"/>
    <w:link w:val="Heading3"/>
    <w:uiPriority w:val="9"/>
    <w:rsid w:val="00707945"/>
    <w:rPr>
      <w:rFonts w:ascii="Arial" w:eastAsiaTheme="majorEastAsia" w:hAnsi="Arial" w:cstheme="majorBidi"/>
      <w:b/>
      <w:color w:val="0070C0"/>
      <w:sz w:val="22"/>
    </w:rPr>
  </w:style>
  <w:style w:type="character" w:customStyle="1" w:styleId="Heading2Char">
    <w:name w:val="Heading 2 Char"/>
    <w:aliases w:val="Medium Heading 2 Char"/>
    <w:basedOn w:val="DefaultParagraphFont"/>
    <w:link w:val="Heading2"/>
    <w:uiPriority w:val="9"/>
    <w:rsid w:val="00AD3ABC"/>
    <w:rPr>
      <w:rFonts w:ascii="Lucida Grande" w:eastAsiaTheme="majorEastAsia" w:hAnsi="Lucida Grande" w:cstheme="majorBidi"/>
      <w:b/>
      <w:spacing w:val="-1"/>
      <w:sz w:val="28"/>
      <w:szCs w:val="32"/>
      <w:lang w:val="ru-RU" w:eastAsia="en-GB"/>
    </w:rPr>
  </w:style>
  <w:style w:type="character" w:customStyle="1" w:styleId="Heading1Char">
    <w:name w:val="Heading 1 Char"/>
    <w:aliases w:val="Medium Heading 1 Char"/>
    <w:basedOn w:val="DefaultParagraphFont"/>
    <w:link w:val="Heading1"/>
    <w:uiPriority w:val="9"/>
    <w:rsid w:val="00386ECD"/>
    <w:rPr>
      <w:rFonts w:ascii="Lucida Grande" w:eastAsiaTheme="majorEastAsia" w:hAnsi="Lucida Grande" w:cstheme="majorBidi"/>
      <w:b/>
      <w:spacing w:val="-1"/>
      <w:sz w:val="32"/>
      <w:szCs w:val="32"/>
      <w:lang w:val="en-US" w:eastAsia="en-GB"/>
    </w:rPr>
  </w:style>
  <w:style w:type="paragraph" w:styleId="BodyText3">
    <w:name w:val="Body Text 3"/>
    <w:aliases w:val="Body Text Hidden"/>
    <w:basedOn w:val="Normal"/>
    <w:link w:val="BodyText3Char"/>
    <w:uiPriority w:val="99"/>
    <w:unhideWhenUsed/>
    <w:rsid w:val="002823B1"/>
    <w:pPr>
      <w:spacing w:before="0" w:after="0" w:line="240" w:lineRule="auto"/>
      <w:contextualSpacing/>
    </w:pPr>
    <w:rPr>
      <w:color w:val="D9D9D9" w:themeColor="background1" w:themeShade="D9"/>
      <w:sz w:val="2"/>
      <w:szCs w:val="16"/>
    </w:rPr>
  </w:style>
  <w:style w:type="character" w:customStyle="1" w:styleId="BodyText3Char">
    <w:name w:val="Body Text 3 Char"/>
    <w:aliases w:val="Body Text Hidden Char"/>
    <w:basedOn w:val="DefaultParagraphFont"/>
    <w:link w:val="BodyText3"/>
    <w:uiPriority w:val="99"/>
    <w:rsid w:val="002823B1"/>
    <w:rPr>
      <w:rFonts w:ascii="Times New Roman" w:hAnsi="Times New Roman"/>
      <w:color w:val="D9D9D9" w:themeColor="background1" w:themeShade="D9"/>
      <w:sz w:val="2"/>
      <w:szCs w:val="16"/>
    </w:rPr>
  </w:style>
  <w:style w:type="character" w:customStyle="1" w:styleId="SubtitleChar">
    <w:name w:val="Subtitle Char"/>
    <w:aliases w:val="Medium Subtitle Char"/>
    <w:basedOn w:val="DefaultParagraphFont"/>
    <w:link w:val="Subtitle"/>
    <w:uiPriority w:val="11"/>
    <w:rsid w:val="00355135"/>
    <w:rPr>
      <w:rFonts w:ascii="Helvetica" w:eastAsia="Times New Roman" w:hAnsi="Helvetica" w:cs="Lucida Grande"/>
      <w:color w:val="757575"/>
      <w:spacing w:val="-1"/>
      <w:sz w:val="28"/>
      <w:szCs w:val="36"/>
      <w:lang w:val="" w:eastAsia="en-GB"/>
    </w:rPr>
  </w:style>
  <w:style w:type="paragraph" w:styleId="Quote">
    <w:name w:val="Quote"/>
    <w:aliases w:val="Medium Quote"/>
    <w:basedOn w:val="Subtitle"/>
    <w:next w:val="Normal"/>
    <w:link w:val="QuoteChar"/>
    <w:uiPriority w:val="29"/>
    <w:qFormat/>
    <w:rsid w:val="00CB4C06"/>
    <w:rPr>
      <w:rFonts w:ascii="Georgia" w:hAnsi="Georgia"/>
      <w:i/>
      <w:iCs/>
      <w:color w:val="auto"/>
    </w:rPr>
  </w:style>
  <w:style w:type="character" w:customStyle="1" w:styleId="QuoteChar">
    <w:name w:val="Quote Char"/>
    <w:aliases w:val="Medium Quote Char"/>
    <w:basedOn w:val="DefaultParagraphFont"/>
    <w:link w:val="Quote"/>
    <w:uiPriority w:val="29"/>
    <w:rsid w:val="00CB4C06"/>
    <w:rPr>
      <w:rFonts w:ascii="Georgia" w:eastAsia="Times New Roman" w:hAnsi="Georgia" w:cs="Lucida Grande"/>
      <w:i/>
      <w:iCs/>
      <w:spacing w:val="-1"/>
      <w:sz w:val="36"/>
      <w:szCs w:val="36"/>
      <w:lang w:val="en-LV" w:eastAsia="en-GB"/>
    </w:rPr>
  </w:style>
  <w:style w:type="paragraph" w:styleId="ListBullet">
    <w:name w:val="List Bullet"/>
    <w:basedOn w:val="Normal"/>
    <w:next w:val="Normal"/>
    <w:link w:val="ListBulletChar"/>
    <w:uiPriority w:val="99"/>
    <w:unhideWhenUsed/>
    <w:rsid w:val="00437975"/>
    <w:pPr>
      <w:numPr>
        <w:numId w:val="10"/>
      </w:numPr>
      <w:autoSpaceDE w:val="0"/>
      <w:autoSpaceDN w:val="0"/>
      <w:contextualSpacing/>
    </w:pPr>
    <w:rPr>
      <w:rFonts w:cs="Times New Roman"/>
      <w:szCs w:val="22"/>
      <w:lang w:val="ru-RU"/>
    </w:rPr>
  </w:style>
  <w:style w:type="character" w:customStyle="1" w:styleId="ListBulletChar">
    <w:name w:val="List Bullet Char"/>
    <w:basedOn w:val="DefaultParagraphFont"/>
    <w:link w:val="ListBullet"/>
    <w:uiPriority w:val="99"/>
    <w:rsid w:val="00437975"/>
    <w:rPr>
      <w:rFonts w:ascii="Times New Roman" w:eastAsia="Times New Roman" w:hAnsi="Times New Roman" w:cs="Times New Roman"/>
      <w:szCs w:val="22"/>
      <w:lang w:val="ru-RU" w:eastAsia="en-GB"/>
    </w:rPr>
  </w:style>
  <w:style w:type="paragraph" w:styleId="ListNumber">
    <w:name w:val="List Number"/>
    <w:basedOn w:val="Normal"/>
    <w:uiPriority w:val="99"/>
    <w:unhideWhenUsed/>
    <w:rsid w:val="003E1A04"/>
    <w:pPr>
      <w:numPr>
        <w:numId w:val="3"/>
      </w:numPr>
      <w:contextualSpacing/>
    </w:pPr>
    <w:rPr>
      <w:rFonts w:cs="Times New Roman"/>
      <w:lang w:val="en-US"/>
    </w:rPr>
  </w:style>
  <w:style w:type="character" w:customStyle="1" w:styleId="a0">
    <w:name w:val="Оранжевый"/>
    <w:uiPriority w:val="1"/>
    <w:qFormat/>
    <w:rsid w:val="00FC7488"/>
    <w:rPr>
      <w:bdr w:val="none" w:sz="0" w:space="0" w:color="auto"/>
      <w:shd w:val="clear" w:color="auto" w:fill="FBE4D5" w:themeFill="accent2" w:themeFillTint="33"/>
      <w:lang w:val="ru-RU"/>
    </w:rPr>
  </w:style>
  <w:style w:type="paragraph" w:customStyle="1" w:styleId="image">
    <w:name w:val="image"/>
    <w:basedOn w:val="Normal"/>
    <w:qFormat/>
    <w:rsid w:val="00BE65F9"/>
    <w:pPr>
      <w:keepNext/>
      <w:keepLines/>
      <w:spacing w:after="120" w:line="300" w:lineRule="auto"/>
      <w:contextualSpacing/>
      <w:jc w:val="center"/>
    </w:pPr>
    <w:rPr>
      <w:rFonts w:ascii="Arial" w:hAnsi="Arial" w:cs="times new roman (body cs)"/>
      <w:sz w:val="20"/>
      <w:lang w:val="ru-RU"/>
    </w:rPr>
  </w:style>
  <w:style w:type="paragraph" w:customStyle="1" w:styleId="English">
    <w:name w:val="English"/>
    <w:basedOn w:val="Normal"/>
    <w:rsid w:val="00511B1B"/>
    <w:pPr>
      <w:pBdr>
        <w:left w:val="single" w:sz="2" w:space="4" w:color="0070C0"/>
      </w:pBdr>
    </w:pPr>
    <w:rPr>
      <w:rFonts w:cs="Times New Roman"/>
      <w:color w:val="002060"/>
      <w:szCs w:val="20"/>
      <w:lang w:val="en-GB"/>
    </w:rPr>
  </w:style>
  <w:style w:type="character" w:customStyle="1" w:styleId="Heading4Char">
    <w:name w:val="Heading 4 Char"/>
    <w:basedOn w:val="DefaultParagraphFont"/>
    <w:link w:val="Heading4"/>
    <w:uiPriority w:val="9"/>
    <w:rsid w:val="00600800"/>
    <w:rPr>
      <w:rFonts w:ascii="Times New Roman" w:eastAsiaTheme="majorEastAsia" w:hAnsi="Times New Roman" w:cstheme="majorBidi"/>
      <w:b/>
      <w:i/>
      <w:iCs/>
      <w:sz w:val="22"/>
    </w:rPr>
  </w:style>
  <w:style w:type="paragraph" w:customStyle="1" w:styleId="imageText">
    <w:name w:val="imageText"/>
    <w:basedOn w:val="image"/>
    <w:qFormat/>
    <w:rsid w:val="003F7F8A"/>
    <w:pPr>
      <w:spacing w:before="80" w:after="240" w:line="276" w:lineRule="auto"/>
      <w:ind w:left="1361" w:right="1361"/>
      <w:contextualSpacing w:val="0"/>
    </w:pPr>
    <w:rPr>
      <w:lang w:val="en-US"/>
    </w:rPr>
  </w:style>
  <w:style w:type="character" w:customStyle="1" w:styleId="a4">
    <w:name w:val="Розовый"/>
    <w:basedOn w:val="DefaultParagraphFont"/>
    <w:uiPriority w:val="1"/>
    <w:qFormat/>
    <w:rsid w:val="00757E83"/>
    <w:rPr>
      <w:shd w:val="clear" w:color="auto" w:fill="FFC1C8"/>
    </w:rPr>
  </w:style>
  <w:style w:type="paragraph" w:customStyle="1" w:styleId="Kicker">
    <w:name w:val="Kicker"/>
    <w:basedOn w:val="Normal"/>
    <w:qFormat/>
    <w:rsid w:val="00CB4C06"/>
    <w:pPr>
      <w:ind w:left="567" w:right="567"/>
      <w:mirrorIndents/>
      <w:jc w:val="center"/>
    </w:pPr>
    <w:rPr>
      <w:rFonts w:ascii="Arial" w:hAnsi="Arial"/>
      <w:color w:val="595959" w:themeColor="text1" w:themeTint="A6"/>
      <w:sz w:val="22"/>
      <w:szCs w:val="22"/>
      <w:lang w:val="ru-RU"/>
    </w:rPr>
  </w:style>
  <w:style w:type="paragraph" w:customStyle="1" w:styleId="Imagewide">
    <w:name w:val="Image wide"/>
    <w:basedOn w:val="Normal"/>
    <w:rsid w:val="00736BFD"/>
    <w:pPr>
      <w:ind w:left="-1440" w:right="-1440"/>
      <w:jc w:val="center"/>
    </w:pPr>
    <w:rPr>
      <w:rFonts w:cs="Times New Roman"/>
    </w:rPr>
  </w:style>
  <w:style w:type="paragraph" w:customStyle="1" w:styleId="MediumKicker">
    <w:name w:val="MediumKicker"/>
    <w:basedOn w:val="Normal"/>
    <w:rsid w:val="002A7232"/>
    <w:pPr>
      <w:jc w:val="center"/>
    </w:pPr>
    <w:rPr>
      <w:rFonts w:ascii="Helvetica" w:hAnsi="Helvetica" w:cs="Lucida Grande"/>
      <w:caps/>
      <w:color w:val="757575"/>
      <w:sz w:val="26"/>
      <w:szCs w:val="26"/>
    </w:rPr>
  </w:style>
  <w:style w:type="character" w:styleId="Hyperlink">
    <w:name w:val="Hyperlink"/>
    <w:basedOn w:val="DefaultParagraphFont"/>
    <w:uiPriority w:val="99"/>
    <w:unhideWhenUsed/>
    <w:rsid w:val="008D17DD"/>
    <w:rPr>
      <w:color w:val="0563C1" w:themeColor="hyperlink"/>
      <w:u w:val="single"/>
    </w:rPr>
  </w:style>
  <w:style w:type="character" w:styleId="UnresolvedMention">
    <w:name w:val="Unresolved Mention"/>
    <w:basedOn w:val="DefaultParagraphFont"/>
    <w:uiPriority w:val="99"/>
    <w:semiHidden/>
    <w:unhideWhenUsed/>
    <w:rsid w:val="008D17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041782">
      <w:bodyDiv w:val="1"/>
      <w:marLeft w:val="0"/>
      <w:marRight w:val="0"/>
      <w:marTop w:val="0"/>
      <w:marBottom w:val="0"/>
      <w:divBdr>
        <w:top w:val="none" w:sz="0" w:space="0" w:color="auto"/>
        <w:left w:val="none" w:sz="0" w:space="0" w:color="auto"/>
        <w:bottom w:val="none" w:sz="0" w:space="0" w:color="auto"/>
        <w:right w:val="none" w:sz="0" w:space="0" w:color="auto"/>
      </w:divBdr>
      <w:divsChild>
        <w:div w:id="1796220054">
          <w:marLeft w:val="0"/>
          <w:marRight w:val="0"/>
          <w:marTop w:val="0"/>
          <w:marBottom w:val="0"/>
          <w:divBdr>
            <w:top w:val="none" w:sz="0" w:space="0" w:color="auto"/>
            <w:left w:val="none" w:sz="0" w:space="0" w:color="auto"/>
            <w:bottom w:val="none" w:sz="0" w:space="0" w:color="auto"/>
            <w:right w:val="none" w:sz="0" w:space="0" w:color="auto"/>
          </w:divBdr>
        </w:div>
        <w:div w:id="848789078">
          <w:marLeft w:val="0"/>
          <w:marRight w:val="0"/>
          <w:marTop w:val="0"/>
          <w:marBottom w:val="0"/>
          <w:divBdr>
            <w:top w:val="none" w:sz="0" w:space="0" w:color="auto"/>
            <w:left w:val="none" w:sz="0" w:space="0" w:color="auto"/>
            <w:bottom w:val="none" w:sz="0" w:space="0" w:color="auto"/>
            <w:right w:val="none" w:sz="0" w:space="0" w:color="auto"/>
          </w:divBdr>
          <w:divsChild>
            <w:div w:id="1798836687">
              <w:marLeft w:val="0"/>
              <w:marRight w:val="0"/>
              <w:marTop w:val="0"/>
              <w:marBottom w:val="0"/>
              <w:divBdr>
                <w:top w:val="none" w:sz="0" w:space="0" w:color="auto"/>
                <w:left w:val="none" w:sz="0" w:space="0" w:color="auto"/>
                <w:bottom w:val="none" w:sz="0" w:space="0" w:color="auto"/>
                <w:right w:val="none" w:sz="0" w:space="0" w:color="auto"/>
              </w:divBdr>
              <w:divsChild>
                <w:div w:id="1936740634">
                  <w:marLeft w:val="0"/>
                  <w:marRight w:val="0"/>
                  <w:marTop w:val="0"/>
                  <w:marBottom w:val="0"/>
                  <w:divBdr>
                    <w:top w:val="none" w:sz="0" w:space="0" w:color="auto"/>
                    <w:left w:val="none" w:sz="0" w:space="0" w:color="auto"/>
                    <w:bottom w:val="none" w:sz="0" w:space="0" w:color="auto"/>
                    <w:right w:val="none" w:sz="0" w:space="0" w:color="auto"/>
                  </w:divBdr>
                  <w:divsChild>
                    <w:div w:id="1308362235">
                      <w:marLeft w:val="0"/>
                      <w:marRight w:val="0"/>
                      <w:marTop w:val="0"/>
                      <w:marBottom w:val="0"/>
                      <w:divBdr>
                        <w:top w:val="none" w:sz="0" w:space="0" w:color="auto"/>
                        <w:left w:val="none" w:sz="0" w:space="0" w:color="auto"/>
                        <w:bottom w:val="none" w:sz="0" w:space="0" w:color="auto"/>
                        <w:right w:val="none" w:sz="0" w:space="0" w:color="auto"/>
                      </w:divBdr>
                      <w:divsChild>
                        <w:div w:id="1685477114">
                          <w:marLeft w:val="0"/>
                          <w:marRight w:val="0"/>
                          <w:marTop w:val="0"/>
                          <w:marBottom w:val="0"/>
                          <w:divBdr>
                            <w:top w:val="none" w:sz="0" w:space="0" w:color="auto"/>
                            <w:left w:val="none" w:sz="0" w:space="0" w:color="auto"/>
                            <w:bottom w:val="none" w:sz="0" w:space="0" w:color="auto"/>
                            <w:right w:val="none" w:sz="0" w:space="0" w:color="auto"/>
                          </w:divBdr>
                          <w:divsChild>
                            <w:div w:id="424347614">
                              <w:marLeft w:val="0"/>
                              <w:marRight w:val="0"/>
                              <w:marTop w:val="0"/>
                              <w:marBottom w:val="0"/>
                              <w:divBdr>
                                <w:top w:val="none" w:sz="0" w:space="0" w:color="auto"/>
                                <w:left w:val="none" w:sz="0" w:space="0" w:color="auto"/>
                                <w:bottom w:val="none" w:sz="0" w:space="0" w:color="auto"/>
                                <w:right w:val="none" w:sz="0" w:space="0" w:color="auto"/>
                              </w:divBdr>
                              <w:divsChild>
                                <w:div w:id="50154405">
                                  <w:marLeft w:val="0"/>
                                  <w:marRight w:val="0"/>
                                  <w:marTop w:val="0"/>
                                  <w:marBottom w:val="0"/>
                                  <w:divBdr>
                                    <w:top w:val="none" w:sz="0" w:space="0" w:color="auto"/>
                                    <w:left w:val="none" w:sz="0" w:space="0" w:color="auto"/>
                                    <w:bottom w:val="none" w:sz="0" w:space="0" w:color="auto"/>
                                    <w:right w:val="none" w:sz="0" w:space="0" w:color="auto"/>
                                  </w:divBdr>
                                  <w:divsChild>
                                    <w:div w:id="1121457218">
                                      <w:marLeft w:val="0"/>
                                      <w:marRight w:val="0"/>
                                      <w:marTop w:val="0"/>
                                      <w:marBottom w:val="0"/>
                                      <w:divBdr>
                                        <w:top w:val="none" w:sz="0" w:space="0" w:color="auto"/>
                                        <w:left w:val="none" w:sz="0" w:space="0" w:color="auto"/>
                                        <w:bottom w:val="none" w:sz="0" w:space="0" w:color="auto"/>
                                        <w:right w:val="none" w:sz="0" w:space="0" w:color="auto"/>
                                      </w:divBdr>
                                      <w:divsChild>
                                        <w:div w:id="1990860137">
                                          <w:marLeft w:val="0"/>
                                          <w:marRight w:val="0"/>
                                          <w:marTop w:val="0"/>
                                          <w:marBottom w:val="0"/>
                                          <w:divBdr>
                                            <w:top w:val="none" w:sz="0" w:space="0" w:color="auto"/>
                                            <w:left w:val="none" w:sz="0" w:space="0" w:color="auto"/>
                                            <w:bottom w:val="none" w:sz="0" w:space="0" w:color="auto"/>
                                            <w:right w:val="none" w:sz="0" w:space="0" w:color="auto"/>
                                          </w:divBdr>
                                          <w:divsChild>
                                            <w:div w:id="120802496">
                                              <w:marLeft w:val="0"/>
                                              <w:marRight w:val="0"/>
                                              <w:marTop w:val="0"/>
                                              <w:marBottom w:val="0"/>
                                              <w:divBdr>
                                                <w:top w:val="single" w:sz="12" w:space="0" w:color="FFFFFF"/>
                                                <w:left w:val="single" w:sz="12" w:space="0" w:color="FFFFFF"/>
                                                <w:bottom w:val="single" w:sz="12" w:space="0" w:color="FFFFFF"/>
                                                <w:right w:val="single" w:sz="12" w:space="0" w:color="FFFFFF"/>
                                              </w:divBdr>
                                              <w:divsChild>
                                                <w:div w:id="70244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148920">
                                      <w:marLeft w:val="-180"/>
                                      <w:marRight w:val="0"/>
                                      <w:marTop w:val="0"/>
                                      <w:marBottom w:val="0"/>
                                      <w:divBdr>
                                        <w:top w:val="none" w:sz="0" w:space="0" w:color="auto"/>
                                        <w:left w:val="none" w:sz="0" w:space="0" w:color="auto"/>
                                        <w:bottom w:val="none" w:sz="0" w:space="0" w:color="auto"/>
                                        <w:right w:val="none" w:sz="0" w:space="0" w:color="auto"/>
                                      </w:divBdr>
                                      <w:divsChild>
                                        <w:div w:id="2075934634">
                                          <w:marLeft w:val="0"/>
                                          <w:marRight w:val="0"/>
                                          <w:marTop w:val="0"/>
                                          <w:marBottom w:val="0"/>
                                          <w:divBdr>
                                            <w:top w:val="none" w:sz="0" w:space="0" w:color="auto"/>
                                            <w:left w:val="none" w:sz="0" w:space="0" w:color="auto"/>
                                            <w:bottom w:val="none" w:sz="0" w:space="0" w:color="auto"/>
                                            <w:right w:val="none" w:sz="0" w:space="0" w:color="auto"/>
                                          </w:divBdr>
                                          <w:divsChild>
                                            <w:div w:id="520164283">
                                              <w:marLeft w:val="0"/>
                                              <w:marRight w:val="0"/>
                                              <w:marTop w:val="0"/>
                                              <w:marBottom w:val="0"/>
                                              <w:divBdr>
                                                <w:top w:val="none" w:sz="0" w:space="0" w:color="auto"/>
                                                <w:left w:val="none" w:sz="0" w:space="0" w:color="auto"/>
                                                <w:bottom w:val="none" w:sz="0" w:space="0" w:color="auto"/>
                                                <w:right w:val="none" w:sz="0" w:space="0" w:color="auto"/>
                                              </w:divBdr>
                                              <w:divsChild>
                                                <w:div w:id="1919437093">
                                                  <w:marLeft w:val="0"/>
                                                  <w:marRight w:val="0"/>
                                                  <w:marTop w:val="0"/>
                                                  <w:marBottom w:val="0"/>
                                                  <w:divBdr>
                                                    <w:top w:val="single" w:sz="12" w:space="0" w:color="FFFFFF"/>
                                                    <w:left w:val="single" w:sz="12" w:space="0" w:color="FFFFFF"/>
                                                    <w:bottom w:val="single" w:sz="12" w:space="0" w:color="FFFFFF"/>
                                                    <w:right w:val="single" w:sz="12" w:space="0" w:color="FFFFFF"/>
                                                  </w:divBdr>
                                                  <w:divsChild>
                                                    <w:div w:id="84432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907315">
                              <w:marLeft w:val="180"/>
                              <w:marRight w:val="0"/>
                              <w:marTop w:val="0"/>
                              <w:marBottom w:val="0"/>
                              <w:divBdr>
                                <w:top w:val="none" w:sz="0" w:space="0" w:color="auto"/>
                                <w:left w:val="none" w:sz="0" w:space="0" w:color="auto"/>
                                <w:bottom w:val="none" w:sz="0" w:space="0" w:color="auto"/>
                                <w:right w:val="none" w:sz="0" w:space="0" w:color="auto"/>
                              </w:divBdr>
                              <w:divsChild>
                                <w:div w:id="1460998163">
                                  <w:marLeft w:val="0"/>
                                  <w:marRight w:val="0"/>
                                  <w:marTop w:val="0"/>
                                  <w:marBottom w:val="0"/>
                                  <w:divBdr>
                                    <w:top w:val="none" w:sz="0" w:space="0" w:color="auto"/>
                                    <w:left w:val="none" w:sz="0" w:space="0" w:color="auto"/>
                                    <w:bottom w:val="none" w:sz="0" w:space="0" w:color="auto"/>
                                    <w:right w:val="none" w:sz="0" w:space="0" w:color="auto"/>
                                  </w:divBdr>
                                  <w:divsChild>
                                    <w:div w:id="66802599">
                                      <w:marLeft w:val="0"/>
                                      <w:marRight w:val="0"/>
                                      <w:marTop w:val="0"/>
                                      <w:marBottom w:val="0"/>
                                      <w:divBdr>
                                        <w:top w:val="none" w:sz="0" w:space="0" w:color="auto"/>
                                        <w:left w:val="none" w:sz="0" w:space="0" w:color="auto"/>
                                        <w:bottom w:val="none" w:sz="0" w:space="0" w:color="auto"/>
                                        <w:right w:val="none" w:sz="0" w:space="0" w:color="auto"/>
                                      </w:divBdr>
                                      <w:divsChild>
                                        <w:div w:id="1365979059">
                                          <w:marLeft w:val="0"/>
                                          <w:marRight w:val="0"/>
                                          <w:marTop w:val="0"/>
                                          <w:marBottom w:val="30"/>
                                          <w:divBdr>
                                            <w:top w:val="none" w:sz="0" w:space="0" w:color="auto"/>
                                            <w:left w:val="none" w:sz="0" w:space="0" w:color="auto"/>
                                            <w:bottom w:val="none" w:sz="0" w:space="0" w:color="auto"/>
                                            <w:right w:val="none" w:sz="0" w:space="0" w:color="auto"/>
                                          </w:divBdr>
                                          <w:divsChild>
                                            <w:div w:id="1095901996">
                                              <w:marLeft w:val="0"/>
                                              <w:marRight w:val="0"/>
                                              <w:marTop w:val="0"/>
                                              <w:marBottom w:val="0"/>
                                              <w:divBdr>
                                                <w:top w:val="none" w:sz="0" w:space="0" w:color="auto"/>
                                                <w:left w:val="none" w:sz="0" w:space="0" w:color="auto"/>
                                                <w:bottom w:val="none" w:sz="0" w:space="0" w:color="auto"/>
                                                <w:right w:val="none" w:sz="0" w:space="0" w:color="auto"/>
                                              </w:divBdr>
                                              <w:divsChild>
                                                <w:div w:id="837886873">
                                                  <w:marLeft w:val="0"/>
                                                  <w:marRight w:val="0"/>
                                                  <w:marTop w:val="0"/>
                                                  <w:marBottom w:val="0"/>
                                                  <w:divBdr>
                                                    <w:top w:val="none" w:sz="0" w:space="0" w:color="auto"/>
                                                    <w:left w:val="none" w:sz="0" w:space="0" w:color="auto"/>
                                                    <w:bottom w:val="none" w:sz="0" w:space="0" w:color="auto"/>
                                                    <w:right w:val="none" w:sz="0" w:space="0" w:color="auto"/>
                                                  </w:divBdr>
                                                  <w:divsChild>
                                                    <w:div w:id="1594320287">
                                                      <w:marLeft w:val="0"/>
                                                      <w:marRight w:val="0"/>
                                                      <w:marTop w:val="0"/>
                                                      <w:marBottom w:val="0"/>
                                                      <w:divBdr>
                                                        <w:top w:val="none" w:sz="0" w:space="0" w:color="auto"/>
                                                        <w:left w:val="none" w:sz="0" w:space="0" w:color="auto"/>
                                                        <w:bottom w:val="none" w:sz="0" w:space="0" w:color="auto"/>
                                                        <w:right w:val="none" w:sz="0" w:space="0" w:color="auto"/>
                                                      </w:divBdr>
                                                      <w:divsChild>
                                                        <w:div w:id="119912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721067">
                                  <w:marLeft w:val="0"/>
                                  <w:marRight w:val="0"/>
                                  <w:marTop w:val="0"/>
                                  <w:marBottom w:val="0"/>
                                  <w:divBdr>
                                    <w:top w:val="none" w:sz="0" w:space="0" w:color="auto"/>
                                    <w:left w:val="none" w:sz="0" w:space="0" w:color="auto"/>
                                    <w:bottom w:val="none" w:sz="0" w:space="0" w:color="auto"/>
                                    <w:right w:val="none" w:sz="0" w:space="0" w:color="auto"/>
                                  </w:divBdr>
                                  <w:divsChild>
                                    <w:div w:id="232277221">
                                      <w:marLeft w:val="0"/>
                                      <w:marRight w:val="0"/>
                                      <w:marTop w:val="0"/>
                                      <w:marBottom w:val="0"/>
                                      <w:divBdr>
                                        <w:top w:val="none" w:sz="0" w:space="0" w:color="auto"/>
                                        <w:left w:val="none" w:sz="0" w:space="0" w:color="auto"/>
                                        <w:bottom w:val="none" w:sz="0" w:space="0" w:color="auto"/>
                                        <w:right w:val="none" w:sz="0" w:space="0" w:color="auto"/>
                                      </w:divBdr>
                                      <w:divsChild>
                                        <w:div w:id="229389327">
                                          <w:marLeft w:val="0"/>
                                          <w:marRight w:val="0"/>
                                          <w:marTop w:val="0"/>
                                          <w:marBottom w:val="0"/>
                                          <w:divBdr>
                                            <w:top w:val="none" w:sz="0" w:space="0" w:color="auto"/>
                                            <w:left w:val="none" w:sz="0" w:space="0" w:color="auto"/>
                                            <w:bottom w:val="none" w:sz="0" w:space="0" w:color="auto"/>
                                            <w:right w:val="none" w:sz="0" w:space="0" w:color="auto"/>
                                          </w:divBdr>
                                          <w:divsChild>
                                            <w:div w:id="831335180">
                                              <w:marLeft w:val="0"/>
                                              <w:marRight w:val="0"/>
                                              <w:marTop w:val="0"/>
                                              <w:marBottom w:val="0"/>
                                              <w:divBdr>
                                                <w:top w:val="none" w:sz="0" w:space="0" w:color="auto"/>
                                                <w:left w:val="none" w:sz="0" w:space="0" w:color="auto"/>
                                                <w:bottom w:val="none" w:sz="0" w:space="0" w:color="auto"/>
                                                <w:right w:val="none" w:sz="0" w:space="0" w:color="auto"/>
                                              </w:divBdr>
                                              <w:divsChild>
                                                <w:div w:id="43986381">
                                                  <w:marLeft w:val="0"/>
                                                  <w:marRight w:val="0"/>
                                                  <w:marTop w:val="0"/>
                                                  <w:marBottom w:val="0"/>
                                                  <w:divBdr>
                                                    <w:top w:val="none" w:sz="0" w:space="0" w:color="auto"/>
                                                    <w:left w:val="none" w:sz="0" w:space="0" w:color="auto"/>
                                                    <w:bottom w:val="none" w:sz="0" w:space="0" w:color="auto"/>
                                                    <w:right w:val="none" w:sz="0" w:space="0" w:color="auto"/>
                                                  </w:divBdr>
                                                  <w:divsChild>
                                                    <w:div w:id="38102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546832">
                                              <w:marLeft w:val="0"/>
                                              <w:marRight w:val="0"/>
                                              <w:marTop w:val="0"/>
                                              <w:marBottom w:val="0"/>
                                              <w:divBdr>
                                                <w:top w:val="none" w:sz="0" w:space="0" w:color="auto"/>
                                                <w:left w:val="none" w:sz="0" w:space="0" w:color="auto"/>
                                                <w:bottom w:val="none" w:sz="0" w:space="0" w:color="auto"/>
                                                <w:right w:val="none" w:sz="0" w:space="0" w:color="auto"/>
                                              </w:divBdr>
                                            </w:div>
                                          </w:divsChild>
                                        </w:div>
                                        <w:div w:id="150608067">
                                          <w:marLeft w:val="0"/>
                                          <w:marRight w:val="0"/>
                                          <w:marTop w:val="0"/>
                                          <w:marBottom w:val="0"/>
                                          <w:divBdr>
                                            <w:top w:val="none" w:sz="0" w:space="0" w:color="auto"/>
                                            <w:left w:val="none" w:sz="0" w:space="0" w:color="auto"/>
                                            <w:bottom w:val="none" w:sz="0" w:space="0" w:color="auto"/>
                                            <w:right w:val="none" w:sz="0" w:space="0" w:color="auto"/>
                                          </w:divBdr>
                                          <w:divsChild>
                                            <w:div w:id="83206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3013255">
          <w:marLeft w:val="0"/>
          <w:marRight w:val="0"/>
          <w:marTop w:val="0"/>
          <w:marBottom w:val="0"/>
          <w:divBdr>
            <w:top w:val="none" w:sz="0" w:space="0" w:color="auto"/>
            <w:left w:val="none" w:sz="0" w:space="0" w:color="auto"/>
            <w:bottom w:val="none" w:sz="0" w:space="0" w:color="auto"/>
            <w:right w:val="none" w:sz="0" w:space="0" w:color="auto"/>
          </w:divBdr>
          <w:divsChild>
            <w:div w:id="174530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472634">
      <w:bodyDiv w:val="1"/>
      <w:marLeft w:val="0"/>
      <w:marRight w:val="0"/>
      <w:marTop w:val="0"/>
      <w:marBottom w:val="0"/>
      <w:divBdr>
        <w:top w:val="none" w:sz="0" w:space="0" w:color="auto"/>
        <w:left w:val="none" w:sz="0" w:space="0" w:color="auto"/>
        <w:bottom w:val="none" w:sz="0" w:space="0" w:color="auto"/>
        <w:right w:val="none" w:sz="0" w:space="0" w:color="auto"/>
      </w:divBdr>
      <w:divsChild>
        <w:div w:id="1500147128">
          <w:marLeft w:val="0"/>
          <w:marRight w:val="0"/>
          <w:marTop w:val="0"/>
          <w:marBottom w:val="0"/>
          <w:divBdr>
            <w:top w:val="none" w:sz="0" w:space="0" w:color="auto"/>
            <w:left w:val="none" w:sz="0" w:space="0" w:color="auto"/>
            <w:bottom w:val="none" w:sz="0" w:space="0" w:color="auto"/>
            <w:right w:val="none" w:sz="0" w:space="0" w:color="auto"/>
          </w:divBdr>
        </w:div>
        <w:div w:id="554581432">
          <w:marLeft w:val="0"/>
          <w:marRight w:val="0"/>
          <w:marTop w:val="0"/>
          <w:marBottom w:val="0"/>
          <w:divBdr>
            <w:top w:val="none" w:sz="0" w:space="0" w:color="auto"/>
            <w:left w:val="none" w:sz="0" w:space="0" w:color="auto"/>
            <w:bottom w:val="none" w:sz="0" w:space="0" w:color="auto"/>
            <w:right w:val="none" w:sz="0" w:space="0" w:color="auto"/>
          </w:divBdr>
          <w:divsChild>
            <w:div w:id="457844479">
              <w:marLeft w:val="0"/>
              <w:marRight w:val="0"/>
              <w:marTop w:val="0"/>
              <w:marBottom w:val="0"/>
              <w:divBdr>
                <w:top w:val="none" w:sz="0" w:space="0" w:color="auto"/>
                <w:left w:val="none" w:sz="0" w:space="0" w:color="auto"/>
                <w:bottom w:val="none" w:sz="0" w:space="0" w:color="auto"/>
                <w:right w:val="none" w:sz="0" w:space="0" w:color="auto"/>
              </w:divBdr>
              <w:divsChild>
                <w:div w:id="1224101360">
                  <w:marLeft w:val="0"/>
                  <w:marRight w:val="0"/>
                  <w:marTop w:val="0"/>
                  <w:marBottom w:val="0"/>
                  <w:divBdr>
                    <w:top w:val="none" w:sz="0" w:space="0" w:color="auto"/>
                    <w:left w:val="none" w:sz="0" w:space="0" w:color="auto"/>
                    <w:bottom w:val="none" w:sz="0" w:space="0" w:color="auto"/>
                    <w:right w:val="none" w:sz="0" w:space="0" w:color="auto"/>
                  </w:divBdr>
                  <w:divsChild>
                    <w:div w:id="1124930456">
                      <w:marLeft w:val="0"/>
                      <w:marRight w:val="0"/>
                      <w:marTop w:val="0"/>
                      <w:marBottom w:val="0"/>
                      <w:divBdr>
                        <w:top w:val="none" w:sz="0" w:space="0" w:color="auto"/>
                        <w:left w:val="none" w:sz="0" w:space="0" w:color="auto"/>
                        <w:bottom w:val="none" w:sz="0" w:space="0" w:color="auto"/>
                        <w:right w:val="none" w:sz="0" w:space="0" w:color="auto"/>
                      </w:divBdr>
                      <w:divsChild>
                        <w:div w:id="1295253976">
                          <w:marLeft w:val="0"/>
                          <w:marRight w:val="0"/>
                          <w:marTop w:val="0"/>
                          <w:marBottom w:val="0"/>
                          <w:divBdr>
                            <w:top w:val="none" w:sz="0" w:space="0" w:color="auto"/>
                            <w:left w:val="none" w:sz="0" w:space="0" w:color="auto"/>
                            <w:bottom w:val="none" w:sz="0" w:space="0" w:color="auto"/>
                            <w:right w:val="none" w:sz="0" w:space="0" w:color="auto"/>
                          </w:divBdr>
                          <w:divsChild>
                            <w:div w:id="784733119">
                              <w:marLeft w:val="0"/>
                              <w:marRight w:val="0"/>
                              <w:marTop w:val="0"/>
                              <w:marBottom w:val="0"/>
                              <w:divBdr>
                                <w:top w:val="none" w:sz="0" w:space="0" w:color="auto"/>
                                <w:left w:val="none" w:sz="0" w:space="0" w:color="auto"/>
                                <w:bottom w:val="none" w:sz="0" w:space="0" w:color="auto"/>
                                <w:right w:val="none" w:sz="0" w:space="0" w:color="auto"/>
                              </w:divBdr>
                              <w:divsChild>
                                <w:div w:id="1051031635">
                                  <w:marLeft w:val="0"/>
                                  <w:marRight w:val="0"/>
                                  <w:marTop w:val="0"/>
                                  <w:marBottom w:val="0"/>
                                  <w:divBdr>
                                    <w:top w:val="none" w:sz="0" w:space="0" w:color="auto"/>
                                    <w:left w:val="none" w:sz="0" w:space="0" w:color="auto"/>
                                    <w:bottom w:val="none" w:sz="0" w:space="0" w:color="auto"/>
                                    <w:right w:val="none" w:sz="0" w:space="0" w:color="auto"/>
                                  </w:divBdr>
                                  <w:divsChild>
                                    <w:div w:id="23286883">
                                      <w:marLeft w:val="0"/>
                                      <w:marRight w:val="0"/>
                                      <w:marTop w:val="0"/>
                                      <w:marBottom w:val="0"/>
                                      <w:divBdr>
                                        <w:top w:val="none" w:sz="0" w:space="0" w:color="auto"/>
                                        <w:left w:val="none" w:sz="0" w:space="0" w:color="auto"/>
                                        <w:bottom w:val="none" w:sz="0" w:space="0" w:color="auto"/>
                                        <w:right w:val="none" w:sz="0" w:space="0" w:color="auto"/>
                                      </w:divBdr>
                                      <w:divsChild>
                                        <w:div w:id="1714577925">
                                          <w:marLeft w:val="0"/>
                                          <w:marRight w:val="0"/>
                                          <w:marTop w:val="0"/>
                                          <w:marBottom w:val="0"/>
                                          <w:divBdr>
                                            <w:top w:val="none" w:sz="0" w:space="0" w:color="auto"/>
                                            <w:left w:val="none" w:sz="0" w:space="0" w:color="auto"/>
                                            <w:bottom w:val="none" w:sz="0" w:space="0" w:color="auto"/>
                                            <w:right w:val="none" w:sz="0" w:space="0" w:color="auto"/>
                                          </w:divBdr>
                                          <w:divsChild>
                                            <w:div w:id="1745906431">
                                              <w:marLeft w:val="0"/>
                                              <w:marRight w:val="0"/>
                                              <w:marTop w:val="0"/>
                                              <w:marBottom w:val="0"/>
                                              <w:divBdr>
                                                <w:top w:val="single" w:sz="12" w:space="0" w:color="FFFFFF"/>
                                                <w:left w:val="single" w:sz="12" w:space="0" w:color="FFFFFF"/>
                                                <w:bottom w:val="single" w:sz="12" w:space="0" w:color="FFFFFF"/>
                                                <w:right w:val="single" w:sz="12" w:space="0" w:color="FFFFFF"/>
                                              </w:divBdr>
                                              <w:divsChild>
                                                <w:div w:id="137981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784635">
                                      <w:marLeft w:val="-180"/>
                                      <w:marRight w:val="0"/>
                                      <w:marTop w:val="0"/>
                                      <w:marBottom w:val="0"/>
                                      <w:divBdr>
                                        <w:top w:val="none" w:sz="0" w:space="0" w:color="auto"/>
                                        <w:left w:val="none" w:sz="0" w:space="0" w:color="auto"/>
                                        <w:bottom w:val="none" w:sz="0" w:space="0" w:color="auto"/>
                                        <w:right w:val="none" w:sz="0" w:space="0" w:color="auto"/>
                                      </w:divBdr>
                                      <w:divsChild>
                                        <w:div w:id="1529444519">
                                          <w:marLeft w:val="0"/>
                                          <w:marRight w:val="0"/>
                                          <w:marTop w:val="0"/>
                                          <w:marBottom w:val="0"/>
                                          <w:divBdr>
                                            <w:top w:val="none" w:sz="0" w:space="0" w:color="auto"/>
                                            <w:left w:val="none" w:sz="0" w:space="0" w:color="auto"/>
                                            <w:bottom w:val="none" w:sz="0" w:space="0" w:color="auto"/>
                                            <w:right w:val="none" w:sz="0" w:space="0" w:color="auto"/>
                                          </w:divBdr>
                                          <w:divsChild>
                                            <w:div w:id="1070542300">
                                              <w:marLeft w:val="0"/>
                                              <w:marRight w:val="0"/>
                                              <w:marTop w:val="0"/>
                                              <w:marBottom w:val="0"/>
                                              <w:divBdr>
                                                <w:top w:val="none" w:sz="0" w:space="0" w:color="auto"/>
                                                <w:left w:val="none" w:sz="0" w:space="0" w:color="auto"/>
                                                <w:bottom w:val="none" w:sz="0" w:space="0" w:color="auto"/>
                                                <w:right w:val="none" w:sz="0" w:space="0" w:color="auto"/>
                                              </w:divBdr>
                                              <w:divsChild>
                                                <w:div w:id="423771809">
                                                  <w:marLeft w:val="0"/>
                                                  <w:marRight w:val="0"/>
                                                  <w:marTop w:val="0"/>
                                                  <w:marBottom w:val="0"/>
                                                  <w:divBdr>
                                                    <w:top w:val="single" w:sz="12" w:space="0" w:color="FFFFFF"/>
                                                    <w:left w:val="single" w:sz="12" w:space="0" w:color="FFFFFF"/>
                                                    <w:bottom w:val="single" w:sz="12" w:space="0" w:color="FFFFFF"/>
                                                    <w:right w:val="single" w:sz="12" w:space="0" w:color="FFFFFF"/>
                                                  </w:divBdr>
                                                  <w:divsChild>
                                                    <w:div w:id="157162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1821631">
                              <w:marLeft w:val="180"/>
                              <w:marRight w:val="0"/>
                              <w:marTop w:val="0"/>
                              <w:marBottom w:val="0"/>
                              <w:divBdr>
                                <w:top w:val="none" w:sz="0" w:space="0" w:color="auto"/>
                                <w:left w:val="none" w:sz="0" w:space="0" w:color="auto"/>
                                <w:bottom w:val="none" w:sz="0" w:space="0" w:color="auto"/>
                                <w:right w:val="none" w:sz="0" w:space="0" w:color="auto"/>
                              </w:divBdr>
                              <w:divsChild>
                                <w:div w:id="1431313968">
                                  <w:marLeft w:val="0"/>
                                  <w:marRight w:val="0"/>
                                  <w:marTop w:val="0"/>
                                  <w:marBottom w:val="0"/>
                                  <w:divBdr>
                                    <w:top w:val="none" w:sz="0" w:space="0" w:color="auto"/>
                                    <w:left w:val="none" w:sz="0" w:space="0" w:color="auto"/>
                                    <w:bottom w:val="none" w:sz="0" w:space="0" w:color="auto"/>
                                    <w:right w:val="none" w:sz="0" w:space="0" w:color="auto"/>
                                  </w:divBdr>
                                  <w:divsChild>
                                    <w:div w:id="1376656852">
                                      <w:marLeft w:val="0"/>
                                      <w:marRight w:val="0"/>
                                      <w:marTop w:val="0"/>
                                      <w:marBottom w:val="0"/>
                                      <w:divBdr>
                                        <w:top w:val="none" w:sz="0" w:space="0" w:color="auto"/>
                                        <w:left w:val="none" w:sz="0" w:space="0" w:color="auto"/>
                                        <w:bottom w:val="none" w:sz="0" w:space="0" w:color="auto"/>
                                        <w:right w:val="none" w:sz="0" w:space="0" w:color="auto"/>
                                      </w:divBdr>
                                      <w:divsChild>
                                        <w:div w:id="1059717699">
                                          <w:marLeft w:val="0"/>
                                          <w:marRight w:val="0"/>
                                          <w:marTop w:val="0"/>
                                          <w:marBottom w:val="30"/>
                                          <w:divBdr>
                                            <w:top w:val="none" w:sz="0" w:space="0" w:color="auto"/>
                                            <w:left w:val="none" w:sz="0" w:space="0" w:color="auto"/>
                                            <w:bottom w:val="none" w:sz="0" w:space="0" w:color="auto"/>
                                            <w:right w:val="none" w:sz="0" w:space="0" w:color="auto"/>
                                          </w:divBdr>
                                          <w:divsChild>
                                            <w:div w:id="1410614368">
                                              <w:marLeft w:val="0"/>
                                              <w:marRight w:val="0"/>
                                              <w:marTop w:val="0"/>
                                              <w:marBottom w:val="0"/>
                                              <w:divBdr>
                                                <w:top w:val="none" w:sz="0" w:space="0" w:color="auto"/>
                                                <w:left w:val="none" w:sz="0" w:space="0" w:color="auto"/>
                                                <w:bottom w:val="none" w:sz="0" w:space="0" w:color="auto"/>
                                                <w:right w:val="none" w:sz="0" w:space="0" w:color="auto"/>
                                              </w:divBdr>
                                              <w:divsChild>
                                                <w:div w:id="454296008">
                                                  <w:marLeft w:val="0"/>
                                                  <w:marRight w:val="0"/>
                                                  <w:marTop w:val="0"/>
                                                  <w:marBottom w:val="0"/>
                                                  <w:divBdr>
                                                    <w:top w:val="none" w:sz="0" w:space="0" w:color="auto"/>
                                                    <w:left w:val="none" w:sz="0" w:space="0" w:color="auto"/>
                                                    <w:bottom w:val="none" w:sz="0" w:space="0" w:color="auto"/>
                                                    <w:right w:val="none" w:sz="0" w:space="0" w:color="auto"/>
                                                  </w:divBdr>
                                                  <w:divsChild>
                                                    <w:div w:id="1658341385">
                                                      <w:marLeft w:val="0"/>
                                                      <w:marRight w:val="0"/>
                                                      <w:marTop w:val="0"/>
                                                      <w:marBottom w:val="0"/>
                                                      <w:divBdr>
                                                        <w:top w:val="none" w:sz="0" w:space="0" w:color="auto"/>
                                                        <w:left w:val="none" w:sz="0" w:space="0" w:color="auto"/>
                                                        <w:bottom w:val="none" w:sz="0" w:space="0" w:color="auto"/>
                                                        <w:right w:val="none" w:sz="0" w:space="0" w:color="auto"/>
                                                      </w:divBdr>
                                                      <w:divsChild>
                                                        <w:div w:id="44226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7035753">
                                  <w:marLeft w:val="0"/>
                                  <w:marRight w:val="0"/>
                                  <w:marTop w:val="0"/>
                                  <w:marBottom w:val="0"/>
                                  <w:divBdr>
                                    <w:top w:val="none" w:sz="0" w:space="0" w:color="auto"/>
                                    <w:left w:val="none" w:sz="0" w:space="0" w:color="auto"/>
                                    <w:bottom w:val="none" w:sz="0" w:space="0" w:color="auto"/>
                                    <w:right w:val="none" w:sz="0" w:space="0" w:color="auto"/>
                                  </w:divBdr>
                                  <w:divsChild>
                                    <w:div w:id="309134572">
                                      <w:marLeft w:val="0"/>
                                      <w:marRight w:val="0"/>
                                      <w:marTop w:val="0"/>
                                      <w:marBottom w:val="0"/>
                                      <w:divBdr>
                                        <w:top w:val="none" w:sz="0" w:space="0" w:color="auto"/>
                                        <w:left w:val="none" w:sz="0" w:space="0" w:color="auto"/>
                                        <w:bottom w:val="none" w:sz="0" w:space="0" w:color="auto"/>
                                        <w:right w:val="none" w:sz="0" w:space="0" w:color="auto"/>
                                      </w:divBdr>
                                      <w:divsChild>
                                        <w:div w:id="2029676946">
                                          <w:marLeft w:val="0"/>
                                          <w:marRight w:val="0"/>
                                          <w:marTop w:val="0"/>
                                          <w:marBottom w:val="0"/>
                                          <w:divBdr>
                                            <w:top w:val="none" w:sz="0" w:space="0" w:color="auto"/>
                                            <w:left w:val="none" w:sz="0" w:space="0" w:color="auto"/>
                                            <w:bottom w:val="none" w:sz="0" w:space="0" w:color="auto"/>
                                            <w:right w:val="none" w:sz="0" w:space="0" w:color="auto"/>
                                          </w:divBdr>
                                          <w:divsChild>
                                            <w:div w:id="2132548963">
                                              <w:marLeft w:val="0"/>
                                              <w:marRight w:val="0"/>
                                              <w:marTop w:val="0"/>
                                              <w:marBottom w:val="0"/>
                                              <w:divBdr>
                                                <w:top w:val="none" w:sz="0" w:space="0" w:color="auto"/>
                                                <w:left w:val="none" w:sz="0" w:space="0" w:color="auto"/>
                                                <w:bottom w:val="none" w:sz="0" w:space="0" w:color="auto"/>
                                                <w:right w:val="none" w:sz="0" w:space="0" w:color="auto"/>
                                              </w:divBdr>
                                              <w:divsChild>
                                                <w:div w:id="1189220183">
                                                  <w:marLeft w:val="0"/>
                                                  <w:marRight w:val="0"/>
                                                  <w:marTop w:val="0"/>
                                                  <w:marBottom w:val="0"/>
                                                  <w:divBdr>
                                                    <w:top w:val="none" w:sz="0" w:space="0" w:color="auto"/>
                                                    <w:left w:val="none" w:sz="0" w:space="0" w:color="auto"/>
                                                    <w:bottom w:val="none" w:sz="0" w:space="0" w:color="auto"/>
                                                    <w:right w:val="none" w:sz="0" w:space="0" w:color="auto"/>
                                                  </w:divBdr>
                                                  <w:divsChild>
                                                    <w:div w:id="63179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248618">
                                              <w:marLeft w:val="0"/>
                                              <w:marRight w:val="0"/>
                                              <w:marTop w:val="0"/>
                                              <w:marBottom w:val="0"/>
                                              <w:divBdr>
                                                <w:top w:val="none" w:sz="0" w:space="0" w:color="auto"/>
                                                <w:left w:val="none" w:sz="0" w:space="0" w:color="auto"/>
                                                <w:bottom w:val="none" w:sz="0" w:space="0" w:color="auto"/>
                                                <w:right w:val="none" w:sz="0" w:space="0" w:color="auto"/>
                                              </w:divBdr>
                                            </w:div>
                                          </w:divsChild>
                                        </w:div>
                                        <w:div w:id="142360034">
                                          <w:marLeft w:val="0"/>
                                          <w:marRight w:val="0"/>
                                          <w:marTop w:val="0"/>
                                          <w:marBottom w:val="0"/>
                                          <w:divBdr>
                                            <w:top w:val="none" w:sz="0" w:space="0" w:color="auto"/>
                                            <w:left w:val="none" w:sz="0" w:space="0" w:color="auto"/>
                                            <w:bottom w:val="none" w:sz="0" w:space="0" w:color="auto"/>
                                            <w:right w:val="none" w:sz="0" w:space="0" w:color="auto"/>
                                          </w:divBdr>
                                          <w:divsChild>
                                            <w:div w:id="53473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0704447">
          <w:marLeft w:val="0"/>
          <w:marRight w:val="0"/>
          <w:marTop w:val="0"/>
          <w:marBottom w:val="0"/>
          <w:divBdr>
            <w:top w:val="none" w:sz="0" w:space="0" w:color="auto"/>
            <w:left w:val="none" w:sz="0" w:space="0" w:color="auto"/>
            <w:bottom w:val="none" w:sz="0" w:space="0" w:color="auto"/>
            <w:right w:val="none" w:sz="0" w:space="0" w:color="auto"/>
          </w:divBdr>
          <w:divsChild>
            <w:div w:id="142464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medium.com/@sergeykleftzov?source=post_page-----bbfe96486456--------------------------------"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ergei.klevtsov/Library/Group%20Containers/UBF8T346G9.Office/User%20Content.localized/Templates.localized/Medium%20Article%20June%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Medium Article June 2023.dotx</Template>
  <TotalTime>2</TotalTime>
  <Pages>5</Pages>
  <Words>1249</Words>
  <Characters>7124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sergei.klevtsov</dc:creator>
  <cp:keywords/>
  <dc:description/>
  <cp:lastModifiedBy>Klevtsov, Sergei</cp:lastModifiedBy>
  <cp:revision>1</cp:revision>
  <dcterms:created xsi:type="dcterms:W3CDTF">2023-07-26T17:38:00Z</dcterms:created>
  <dcterms:modified xsi:type="dcterms:W3CDTF">2023-07-26T17:40:00Z</dcterms:modified>
</cp:coreProperties>
</file>